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A39" w:rsidRDefault="00C01AF3" w:rsidP="00965A39">
      <w:pPr>
        <w:jc w:val="center"/>
        <w:rPr>
          <w:rFonts w:ascii="Abadi MT Condensed Extra Bold" w:hAnsi="Abadi MT Condensed Extra Bold"/>
          <w:color w:val="FF0000"/>
          <w:sz w:val="52"/>
          <w:szCs w:val="52"/>
        </w:rPr>
      </w:pPr>
      <w:r>
        <w:rPr>
          <w:noProof/>
        </w:rPr>
        <mc:AlternateContent>
          <mc:Choice Requires="wps">
            <w:drawing>
              <wp:anchor distT="0" distB="0" distL="114300" distR="114300" simplePos="0" relativeHeight="251667968" behindDoc="0" locked="0" layoutInCell="1" allowOverlap="1" wp14:anchorId="623469DC" wp14:editId="0FCDFF62">
                <wp:simplePos x="0" y="0"/>
                <wp:positionH relativeFrom="column">
                  <wp:posOffset>-132080</wp:posOffset>
                </wp:positionH>
                <wp:positionV relativeFrom="paragraph">
                  <wp:posOffset>-28575</wp:posOffset>
                </wp:positionV>
                <wp:extent cx="914400" cy="914400"/>
                <wp:effectExtent l="9525" t="19050" r="19050" b="9525"/>
                <wp:wrapNone/>
                <wp:docPr id="18" name="WordArt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914400" cy="914400"/>
                        </a:xfrm>
                        <a:prstGeom prst="rect">
                          <a:avLst/>
                        </a:prstGeom>
                        <a:extLst>
                          <a:ext uri="{AF507438-7753-43E0-B8FC-AC1667EBCBE1}">
                            <a14:hiddenEffects xmlns:a14="http://schemas.microsoft.com/office/drawing/2010/main">
                              <a:effectLst/>
                            </a14:hiddenEffects>
                          </a:ext>
                        </a:extLst>
                      </wps:spPr>
                      <wps:txbx>
                        <w:txbxContent>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Nonprofit Org.</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ECRWSS</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U.S. POSTAGE</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PAID</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Permit No. 16</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Cornell, WI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88" o:spid="_x0000_s1026" type="#_x0000_t202" style="position:absolute;left:0;text-align:left;margin-left:-10.4pt;margin-top:-2.25pt;width:1in;height:1in;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" filled="f" stroked="f">
                <o:lock v:ext="edit" shapetype="t"/>
                <v:textbox style="mso-fit-shape-to-text:t">
                  <w:txbxContent>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Nonprofit Org.</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ECRWSS</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U.S. POSTAGE</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PAID</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Permit No. 16</w:t>
                      </w:r>
                    </w:p>
                    <w:p w:rsidR="001C38F2" w:rsidRDefault="001C38F2" w:rsidP="00493452">
                      <w:pPr>
                        <w:pStyle w:val="NormalWeb"/>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rPr>
                        <w:t>Cornell, WI</w:t>
                      </w:r>
                    </w:p>
                  </w:txbxContent>
                </v:textbox>
              </v:shape>
            </w:pict>
          </mc:Fallback>
        </mc:AlternateContent>
      </w:r>
      <w:r w:rsidR="00DA19E5">
        <w:rPr>
          <w:noProof/>
        </w:rPr>
        <mc:AlternateContent>
          <mc:Choice Requires="wps">
            <w:drawing>
              <wp:anchor distT="0" distB="0" distL="114300" distR="114300" simplePos="0" relativeHeight="251645440" behindDoc="1" locked="0" layoutInCell="1" allowOverlap="1" wp14:anchorId="593F3B8F" wp14:editId="69DCB849">
                <wp:simplePos x="0" y="0"/>
                <wp:positionH relativeFrom="column">
                  <wp:posOffset>-133350</wp:posOffset>
                </wp:positionH>
                <wp:positionV relativeFrom="paragraph">
                  <wp:posOffset>-114300</wp:posOffset>
                </wp:positionV>
                <wp:extent cx="1257300" cy="1143000"/>
                <wp:effectExtent l="9525" t="9525" r="9525" b="9525"/>
                <wp:wrapNone/>
                <wp:docPr id="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E58BA6" id="Rectangle 890" o:spid="_x0000_s1026" style="position:absolute;margin-left:-10.5pt;margin-top:-9pt;width:99pt;height:9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"/>
            </w:pict>
          </mc:Fallback>
        </mc:AlternateConten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493452" w:rsidP="00965A39">
      <w:pPr>
        <w:jc w:val="center"/>
        <w:rPr>
          <w:rFonts w:ascii="Abadi MT Condensed Extra Bold" w:hAnsi="Abadi MT Condensed Extra Bold"/>
          <w:color w:val="000080"/>
          <w:sz w:val="52"/>
          <w:szCs w:val="52"/>
        </w:rPr>
      </w:pPr>
      <w:r>
        <w:rPr>
          <w:noProof/>
        </w:rPr>
        <mc:AlternateContent>
          <mc:Choice Requires="wps">
            <w:drawing>
              <wp:anchor distT="0" distB="0" distL="114300" distR="114300" simplePos="0" relativeHeight="251668992" behindDoc="1" locked="0" layoutInCell="1" allowOverlap="1" wp14:anchorId="3BE513B3" wp14:editId="5E3184A8">
                <wp:simplePos x="0" y="0"/>
                <wp:positionH relativeFrom="column">
                  <wp:posOffset>1784350</wp:posOffset>
                </wp:positionH>
                <wp:positionV relativeFrom="paragraph">
                  <wp:posOffset>548005</wp:posOffset>
                </wp:positionV>
                <wp:extent cx="1511300" cy="660400"/>
                <wp:effectExtent l="9525" t="9525" r="6350" b="12700"/>
                <wp:wrapTight wrapText="bothSides">
                  <wp:wrapPolygon edited="0">
                    <wp:start x="13741" y="-14227"/>
                    <wp:lineTo x="13332" y="-13604"/>
                    <wp:lineTo x="13196" y="-9242"/>
                    <wp:lineTo x="7034" y="-6459"/>
                    <wp:lineTo x="5945" y="-5525"/>
                    <wp:lineTo x="5808" y="27125"/>
                    <wp:lineTo x="13060" y="30240"/>
                    <wp:lineTo x="13060" y="35204"/>
                    <wp:lineTo x="14013" y="35204"/>
                    <wp:lineTo x="15247" y="35204"/>
                    <wp:lineTo x="15519" y="34269"/>
                    <wp:lineTo x="15655" y="-14227"/>
                    <wp:lineTo x="13741" y="-14227"/>
                  </wp:wrapPolygon>
                </wp:wrapTight>
                <wp:docPr id="17" name="WordArt 889" descr="BOXHOLDER&#10;HOLCOMBE&#10;WISCONSIN  5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511300" cy="660400"/>
                        </a:xfrm>
                        <a:prstGeom prst="rect">
                          <a:avLst/>
                        </a:prstGeom>
                        <a:extLst>
                          <a:ext uri="{AF507438-7753-43E0-B8FC-AC1667EBCBE1}">
                            <a14:hiddenEffects xmlns:a14="http://schemas.microsoft.com/office/drawing/2010/main">
                              <a:effectLst/>
                            </a14:hiddenEffects>
                          </a:ext>
                        </a:extLst>
                      </wps:spPr>
                      <wps:txbx>
                        <w:txbxContent>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BOXHOLDER</w:t>
                            </w:r>
                          </w:p>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HOLCOMBE</w:t>
                            </w:r>
                          </w:p>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WISCONSIN  54745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89" o:spid="_x0000_s1027" type="#_x0000_t202" alt="BOXHOLDER&#10;HOLCOMBE&#10;WISCONSIN  54745" style="position:absolute;left:0;text-align:left;margin-left:140.5pt;margin-top:43.15pt;width:119pt;height:52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" filled="f" stroked="f">
                <o:lock v:ext="edit" shapetype="t"/>
                <v:textbox style="mso-fit-shape-to-text:t">
                  <w:txbxContent>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BOXHOLDER</w:t>
                      </w:r>
                    </w:p>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HOLCOMBE</w:t>
                      </w:r>
                    </w:p>
                    <w:p w:rsidR="001C38F2" w:rsidRDefault="001C38F2" w:rsidP="00493452">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WISCONSIN  54745</w:t>
                      </w:r>
                    </w:p>
                  </w:txbxContent>
                </v:textbox>
                <w10:wrap type="tight"/>
              </v:shape>
            </w:pict>
          </mc:Fallback>
        </mc:AlternateConten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C01AF3" w:rsidP="00965A39">
      <w:pPr>
        <w:jc w:val="center"/>
        <w:rPr>
          <w:rFonts w:ascii="Abadi MT Condensed Extra Bold" w:hAnsi="Abadi MT Condensed Extra Bold"/>
          <w:color w:val="000080"/>
          <w:sz w:val="52"/>
          <w:szCs w:val="52"/>
        </w:rPr>
      </w:pPr>
      <w:r>
        <w:rPr>
          <w:noProof/>
        </w:rPr>
        <mc:AlternateContent>
          <mc:Choice Requires="wps">
            <w:drawing>
              <wp:anchor distT="0" distB="0" distL="114300" distR="114300" simplePos="0" relativeHeight="251666944" behindDoc="1" locked="0" layoutInCell="1" allowOverlap="1" wp14:anchorId="108C40CB" wp14:editId="6F9E5388">
                <wp:simplePos x="0" y="0"/>
                <wp:positionH relativeFrom="margin">
                  <wp:align>left</wp:align>
                </wp:positionH>
                <wp:positionV relativeFrom="paragraph">
                  <wp:posOffset>-201930</wp:posOffset>
                </wp:positionV>
                <wp:extent cx="1238250" cy="514350"/>
                <wp:effectExtent l="0" t="0" r="0" b="0"/>
                <wp:wrapTight wrapText="bothSides">
                  <wp:wrapPolygon edited="0">
                    <wp:start x="0" y="0"/>
                    <wp:lineTo x="0" y="21600"/>
                    <wp:lineTo x="21600" y="21600"/>
                    <wp:lineTo x="21600" y="0"/>
                  </wp:wrapPolygon>
                </wp:wrapTight>
                <wp:docPr id="11" name="WordArt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238250" cy="514350"/>
                        </a:xfrm>
                        <a:prstGeom prst="rect">
                          <a:avLst/>
                        </a:prstGeom>
                        <a:extLst>
                          <a:ext uri="{AF507438-7753-43E0-B8FC-AC1667EBCBE1}">
                            <a14:hiddenEffects xmlns:a14="http://schemas.microsoft.com/office/drawing/2010/main">
                              <a:effectLst/>
                            </a14:hiddenEffects>
                          </a:ext>
                        </a:extLst>
                      </wps:spPr>
                      <wps:txbx>
                        <w:txbxContent>
                          <w:p w:rsidR="001C38F2" w:rsidRDefault="001C38F2" w:rsidP="00493452">
                            <w:pPr>
                              <w:pStyle w:val="NormalWeb"/>
                              <w:spacing w:before="0" w:beforeAutospacing="0" w:after="0" w:afterAutospacing="0"/>
                              <w:jc w:val="center"/>
                            </w:pPr>
                            <w:proofErr w:type="spellStart"/>
                            <w:r>
                              <w:rPr>
                                <w:rFonts w:ascii="Arial Black" w:hAnsi="Arial Black"/>
                                <w:color w:val="000000"/>
                                <w:sz w:val="20"/>
                                <w:szCs w:val="20"/>
                                <w14:textOutline w14:w="9525" w14:cap="flat" w14:cmpd="sng" w14:algn="ctr">
                                  <w14:solidFill>
                                    <w14:srgbClr w14:val="000000"/>
                                  </w14:solidFill>
                                  <w14:prstDash w14:val="solid"/>
                                  <w14:round/>
                                </w14:textOutline>
                              </w:rPr>
                              <w:t>P.O.Box</w:t>
                            </w:r>
                            <w:proofErr w:type="spellEnd"/>
                            <w:r>
                              <w:rPr>
                                <w:rFonts w:ascii="Arial Black" w:hAnsi="Arial Black"/>
                                <w:color w:val="000000"/>
                                <w:sz w:val="20"/>
                                <w:szCs w:val="20"/>
                                <w14:textOutline w14:w="9525" w14:cap="flat" w14:cmpd="sng" w14:algn="ctr">
                                  <w14:solidFill>
                                    <w14:srgbClr w14:val="000000"/>
                                  </w14:solidFill>
                                  <w14:prstDash w14:val="solid"/>
                                  <w14:round/>
                                </w14:textOutline>
                              </w:rPr>
                              <w:t xml:space="preserve"> 517</w:t>
                            </w:r>
                          </w:p>
                          <w:p w:rsidR="001C38F2" w:rsidRDefault="001C38F2" w:rsidP="00493452">
                            <w:pPr>
                              <w:pStyle w:val="Norm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Cornell, WI  54732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87" o:spid="_x0000_s1028" type="#_x0000_t202" style="position:absolute;left:0;text-align:left;margin-left:0;margin-top:-15.9pt;width:97.5pt;height:40.5pt;rotation:-90;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" filled="f" stroked="f">
                <o:lock v:ext="edit" shapetype="t"/>
                <v:textbox style="mso-fit-shape-to-text:t">
                  <w:txbxContent>
                    <w:p w:rsidR="001C38F2" w:rsidRDefault="001C38F2" w:rsidP="00493452">
                      <w:pPr>
                        <w:pStyle w:val="NormalWeb"/>
                        <w:spacing w:before="0" w:beforeAutospacing="0" w:after="0" w:afterAutospacing="0"/>
                        <w:jc w:val="center"/>
                      </w:pPr>
                      <w:proofErr w:type="spellStart"/>
                      <w:r>
                        <w:rPr>
                          <w:rFonts w:ascii="Arial Black" w:hAnsi="Arial Black"/>
                          <w:color w:val="000000"/>
                          <w:sz w:val="20"/>
                          <w:szCs w:val="20"/>
                          <w14:textOutline w14:w="9525" w14:cap="flat" w14:cmpd="sng" w14:algn="ctr">
                            <w14:solidFill>
                              <w14:srgbClr w14:val="000000"/>
                            </w14:solidFill>
                            <w14:prstDash w14:val="solid"/>
                            <w14:round/>
                          </w14:textOutline>
                        </w:rPr>
                        <w:t>P.O.Box</w:t>
                      </w:r>
                      <w:proofErr w:type="spellEnd"/>
                      <w:r>
                        <w:rPr>
                          <w:rFonts w:ascii="Arial Black" w:hAnsi="Arial Black"/>
                          <w:color w:val="000000"/>
                          <w:sz w:val="20"/>
                          <w:szCs w:val="20"/>
                          <w14:textOutline w14:w="9525" w14:cap="flat" w14:cmpd="sng" w14:algn="ctr">
                            <w14:solidFill>
                              <w14:srgbClr w14:val="000000"/>
                            </w14:solidFill>
                            <w14:prstDash w14:val="solid"/>
                            <w14:round/>
                          </w14:textOutline>
                        </w:rPr>
                        <w:t xml:space="preserve"> 517</w:t>
                      </w:r>
                    </w:p>
                    <w:p w:rsidR="001C38F2" w:rsidRDefault="001C38F2" w:rsidP="00493452">
                      <w:pPr>
                        <w:pStyle w:val="NormalWeb"/>
                        <w:spacing w:before="0" w:beforeAutospacing="0" w:after="0" w:afterAutospacing="0"/>
                        <w:jc w:val="center"/>
                      </w:pPr>
                      <w:r>
                        <w:rPr>
                          <w:rFonts w:ascii="Arial Black" w:hAnsi="Arial Black"/>
                          <w:color w:val="000000"/>
                          <w:sz w:val="20"/>
                          <w:szCs w:val="20"/>
                          <w14:textOutline w14:w="9525" w14:cap="flat" w14:cmpd="sng" w14:algn="ctr">
                            <w14:solidFill>
                              <w14:srgbClr w14:val="000000"/>
                            </w14:solidFill>
                            <w14:prstDash w14:val="solid"/>
                            <w14:round/>
                          </w14:textOutline>
                        </w:rPr>
                        <w:t>Cornell, WI  54732</w:t>
                      </w:r>
                    </w:p>
                  </w:txbxContent>
                </v:textbox>
                <w10:wrap type="tight" anchorx="margin"/>
              </v:shape>
            </w:pict>
          </mc:Fallback>
        </mc:AlternateContent>
      </w:r>
    </w:p>
    <w:p w:rsidR="00965A39" w:rsidRPr="00D303A1" w:rsidRDefault="00965A39" w:rsidP="00965A39"/>
    <w:p w:rsidR="00446ED1" w:rsidRPr="008145AE" w:rsidRDefault="001E796E" w:rsidP="00446ED1">
      <w:pPr>
        <w:tabs>
          <w:tab w:val="left" w:pos="0"/>
        </w:tabs>
        <w:jc w:val="center"/>
        <w:rPr>
          <w:rFonts w:ascii="Accord SF" w:hAnsi="Accord SF"/>
          <w:noProof/>
          <w:sz w:val="56"/>
          <w:szCs w:val="56"/>
        </w:rPr>
      </w:pPr>
      <w:r>
        <w:rPr>
          <w:rFonts w:ascii="Accord SF" w:hAnsi="Accord SF"/>
          <w:noProof/>
          <w:sz w:val="48"/>
          <w:szCs w:val="48"/>
        </w:rPr>
        <w:lastRenderedPageBreak/>
        <w:t>Cornell</w:t>
      </w:r>
      <w:r w:rsidR="00897401">
        <w:rPr>
          <w:rFonts w:ascii="Accord SF" w:hAnsi="Accord SF"/>
          <w:noProof/>
          <w:sz w:val="48"/>
          <w:szCs w:val="48"/>
        </w:rPr>
        <w:t xml:space="preserve"> &amp; Lake Holcombe</w:t>
      </w:r>
    </w:p>
    <w:p w:rsidR="008145AE" w:rsidRDefault="008145AE" w:rsidP="008145AE">
      <w:pPr>
        <w:tabs>
          <w:tab w:val="left" w:pos="0"/>
        </w:tabs>
        <w:jc w:val="both"/>
        <w:rPr>
          <w:rFonts w:ascii="Arial Black" w:hAnsi="Arial Black"/>
          <w:b/>
          <w:noProof/>
          <w:sz w:val="72"/>
          <w:szCs w:val="72"/>
        </w:rPr>
      </w:pPr>
      <w:r>
        <w:rPr>
          <w:rFonts w:ascii="Arial Black" w:hAnsi="Arial Black"/>
          <w:b/>
          <w:noProof/>
          <w:sz w:val="72"/>
          <w:szCs w:val="72"/>
        </w:rPr>
        <w:t xml:space="preserve">     </w:t>
      </w:r>
      <w:r w:rsidR="00B13CDD" w:rsidRPr="008145AE">
        <w:rPr>
          <w:rFonts w:ascii="Arial Black" w:hAnsi="Arial Black"/>
          <w:b/>
          <w:noProof/>
          <w:sz w:val="72"/>
          <w:szCs w:val="72"/>
        </w:rPr>
        <w:t>C</w:t>
      </w:r>
      <w:r w:rsidR="00446ED1" w:rsidRPr="008145AE">
        <w:rPr>
          <w:rFonts w:ascii="Arial Black" w:hAnsi="Arial Black"/>
          <w:b/>
          <w:noProof/>
          <w:sz w:val="72"/>
          <w:szCs w:val="72"/>
        </w:rPr>
        <w:t>ommunity</w:t>
      </w:r>
      <w:r w:rsidRPr="008145AE">
        <w:rPr>
          <w:rFonts w:ascii="Arial Black" w:hAnsi="Arial Black"/>
          <w:b/>
          <w:noProof/>
          <w:sz w:val="72"/>
          <w:szCs w:val="72"/>
        </w:rPr>
        <w:t xml:space="preserve"> </w:t>
      </w:r>
    </w:p>
    <w:p w:rsidR="00446ED1" w:rsidRPr="008145AE" w:rsidRDefault="005319AB" w:rsidP="008145AE">
      <w:pPr>
        <w:tabs>
          <w:tab w:val="left" w:pos="0"/>
        </w:tabs>
        <w:jc w:val="both"/>
        <w:rPr>
          <w:rFonts w:ascii="Arial Black" w:hAnsi="Arial Black"/>
          <w:b/>
          <w:noProof/>
          <w:sz w:val="72"/>
          <w:szCs w:val="72"/>
        </w:rPr>
      </w:pPr>
      <w:r>
        <w:rPr>
          <w:rFonts w:ascii="Arial Black" w:hAnsi="Arial Black"/>
          <w:b/>
          <w:noProof/>
          <w:sz w:val="72"/>
          <w:szCs w:val="72"/>
        </w:rPr>
        <w:t xml:space="preserve">      </w:t>
      </w:r>
      <w:r w:rsidR="00446ED1" w:rsidRPr="008145AE">
        <w:rPr>
          <w:rFonts w:ascii="Arial Black" w:hAnsi="Arial Black"/>
          <w:b/>
          <w:noProof/>
          <w:sz w:val="72"/>
          <w:szCs w:val="72"/>
        </w:rPr>
        <w:t>Education</w:t>
      </w:r>
    </w:p>
    <w:p w:rsidR="008B48B6" w:rsidRDefault="0085762E" w:rsidP="008B48B6">
      <w:pPr>
        <w:jc w:val="center"/>
        <w:rPr>
          <w:rFonts w:ascii="Arial" w:hAnsi="Arial" w:cs="Arial"/>
        </w:rPr>
      </w:pPr>
      <w:r>
        <w:rPr>
          <w:noProof/>
        </w:rPr>
        <w:drawing>
          <wp:anchor distT="0" distB="0" distL="114300" distR="114300" simplePos="0" relativeHeight="251727360" behindDoc="1" locked="0" layoutInCell="1" allowOverlap="1" wp14:anchorId="463FDAA1" wp14:editId="1AB31B52">
            <wp:simplePos x="0" y="0"/>
            <wp:positionH relativeFrom="column">
              <wp:posOffset>67310</wp:posOffset>
            </wp:positionH>
            <wp:positionV relativeFrom="paragraph">
              <wp:posOffset>130810</wp:posOffset>
            </wp:positionV>
            <wp:extent cx="4361815" cy="2671445"/>
            <wp:effectExtent l="0" t="0" r="635" b="0"/>
            <wp:wrapNone/>
            <wp:docPr id="26" name="Picture 26" descr="Image result for fal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all pictures"/>
                    <pic:cNvPicPr>
                      <a:picLocks noChangeAspect="1" noChangeArrowheads="1"/>
                    </pic:cNvPicPr>
                  </pic:nvPicPr>
                  <pic:blipFill>
                    <a:blip r:embed="rId7" cstate="print">
                      <a:duotone>
                        <a:schemeClr val="bg2">
                          <a:shade val="45000"/>
                          <a:satMod val="135000"/>
                        </a:schemeClr>
                        <a:prstClr val="white"/>
                      </a:duotone>
                      <a:extLst>
                        <a:ext uri="{BEBA8EAE-BF5A-486C-A8C5-ECC9F3942E4B}">
                          <a14:imgProps xmlns:a14="http://schemas.microsoft.com/office/drawing/2010/main">
                            <a14:imgLayer r:embed="rId8">
                              <a14:imgEffect>
                                <a14:sharpenSoften amount="79000"/>
                              </a14:imgEffect>
                              <a14:imgEffect>
                                <a14:saturation sat="0"/>
                              </a14:imgEffect>
                              <a14:imgEffect>
                                <a14:brightnessContrast bright="17000" contrast="69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720" w:rsidRDefault="002D2720" w:rsidP="008B48B6">
      <w:pPr>
        <w:jc w:val="center"/>
        <w:rPr>
          <w:rFonts w:ascii="Arial" w:hAnsi="Arial" w:cs="Arial"/>
        </w:rPr>
      </w:pPr>
    </w:p>
    <w:p w:rsidR="0068006F" w:rsidRDefault="0068006F" w:rsidP="008B48B6">
      <w:pPr>
        <w:jc w:val="center"/>
        <w:rPr>
          <w:rFonts w:ascii="Accord SF" w:hAnsi="Accord SF" w:cs="Arial"/>
          <w:sz w:val="72"/>
          <w:szCs w:val="72"/>
        </w:rPr>
      </w:pPr>
    </w:p>
    <w:p w:rsidR="003358E1" w:rsidRPr="003358E1" w:rsidRDefault="0085762E" w:rsidP="0085762E">
      <w:pPr>
        <w:rPr>
          <w:rFonts w:ascii="Accord SF" w:hAnsi="Accord SF" w:cs="Arial"/>
          <w:sz w:val="64"/>
          <w:szCs w:val="64"/>
        </w:rPr>
      </w:pPr>
      <w:r>
        <w:rPr>
          <w:rFonts w:ascii="Accord SF" w:hAnsi="Accord SF" w:cs="Arial"/>
          <w:sz w:val="72"/>
          <w:szCs w:val="72"/>
        </w:rPr>
        <w:t xml:space="preserve"> </w:t>
      </w:r>
      <w:r w:rsidR="0035636A">
        <w:rPr>
          <w:rFonts w:ascii="Accord SF" w:hAnsi="Accord SF" w:cs="Arial"/>
          <w:sz w:val="72"/>
          <w:szCs w:val="72"/>
        </w:rPr>
        <w:t>FALL</w:t>
      </w:r>
      <w:r w:rsidR="003358E1" w:rsidRPr="003358E1">
        <w:rPr>
          <w:rFonts w:ascii="Accord SF" w:hAnsi="Accord SF" w:cs="Arial"/>
          <w:sz w:val="64"/>
          <w:szCs w:val="64"/>
        </w:rPr>
        <w:t xml:space="preserve"> </w:t>
      </w:r>
      <w:r w:rsidR="003358E1" w:rsidRPr="0072188E">
        <w:rPr>
          <w:rFonts w:ascii="Accord SF" w:hAnsi="Accord SF" w:cs="Arial"/>
          <w:sz w:val="72"/>
          <w:szCs w:val="72"/>
        </w:rPr>
        <w:t>201</w:t>
      </w:r>
      <w:r w:rsidR="00A80E92">
        <w:rPr>
          <w:rFonts w:ascii="Accord SF" w:hAnsi="Accord SF" w:cs="Arial"/>
          <w:sz w:val="72"/>
          <w:szCs w:val="72"/>
        </w:rPr>
        <w:t>6</w:t>
      </w:r>
    </w:p>
    <w:p w:rsidR="008145AE" w:rsidRDefault="005319AB" w:rsidP="008B48B6">
      <w:pPr>
        <w:jc w:val="center"/>
        <w:rPr>
          <w:rFonts w:ascii="Accord SF" w:hAnsi="Accord SF" w:cs="Arial"/>
          <w:sz w:val="72"/>
          <w:szCs w:val="72"/>
        </w:rPr>
      </w:pPr>
      <w:r w:rsidRPr="008145AE">
        <w:rPr>
          <w:rFonts w:ascii="Accord SF" w:hAnsi="Accord SF" w:cs="Arial"/>
          <w:sz w:val="72"/>
          <w:szCs w:val="72"/>
        </w:rPr>
        <w:t>OFFERINGS</w:t>
      </w:r>
    </w:p>
    <w:p w:rsidR="00375644" w:rsidRDefault="00375644" w:rsidP="008B48B6">
      <w:pPr>
        <w:jc w:val="center"/>
        <w:rPr>
          <w:rFonts w:ascii="Arial" w:hAnsi="Arial" w:cs="Arial"/>
        </w:rPr>
      </w:pPr>
    </w:p>
    <w:p w:rsidR="00922B1B" w:rsidRDefault="00922B1B" w:rsidP="005319AB">
      <w:pPr>
        <w:jc w:val="center"/>
        <w:rPr>
          <w:rFonts w:ascii="Agency FB" w:hAnsi="Agency FB" w:cs="Arial"/>
          <w:b/>
          <w:sz w:val="28"/>
          <w:szCs w:val="28"/>
        </w:rPr>
      </w:pPr>
    </w:p>
    <w:p w:rsidR="00922B1B" w:rsidRDefault="00922B1B" w:rsidP="005319AB">
      <w:pPr>
        <w:jc w:val="center"/>
        <w:rPr>
          <w:rFonts w:ascii="Agency FB" w:hAnsi="Agency FB" w:cs="Arial"/>
          <w:b/>
          <w:sz w:val="28"/>
          <w:szCs w:val="28"/>
        </w:rPr>
      </w:pPr>
    </w:p>
    <w:p w:rsidR="00922B1B" w:rsidRDefault="00922B1B" w:rsidP="005319AB">
      <w:pPr>
        <w:jc w:val="center"/>
        <w:rPr>
          <w:rFonts w:ascii="Agency FB" w:hAnsi="Agency FB" w:cs="Arial"/>
          <w:b/>
          <w:sz w:val="28"/>
          <w:szCs w:val="28"/>
        </w:rPr>
      </w:pPr>
    </w:p>
    <w:p w:rsidR="00922B1B" w:rsidRPr="008E75B5" w:rsidRDefault="006576B7" w:rsidP="005319AB">
      <w:pPr>
        <w:jc w:val="center"/>
        <w:rPr>
          <w:rFonts w:ascii="Agency FB" w:hAnsi="Agency FB" w:cs="Arial"/>
          <w:b/>
          <w:sz w:val="36"/>
          <w:szCs w:val="36"/>
        </w:rPr>
      </w:pPr>
      <w:r>
        <w:rPr>
          <w:rFonts w:ascii="Agency FB" w:hAnsi="Agency FB" w:cs="Arial"/>
          <w:b/>
          <w:sz w:val="36"/>
          <w:szCs w:val="36"/>
        </w:rPr>
        <w:t>Compliments of the</w:t>
      </w:r>
    </w:p>
    <w:p w:rsidR="006E7BE5" w:rsidRPr="008E75B5" w:rsidRDefault="006E7BE5" w:rsidP="005319AB">
      <w:pPr>
        <w:jc w:val="center"/>
        <w:rPr>
          <w:rFonts w:ascii="Agency FB" w:hAnsi="Agency FB" w:cs="Arial"/>
          <w:b/>
          <w:sz w:val="36"/>
          <w:szCs w:val="36"/>
        </w:rPr>
      </w:pPr>
      <w:r w:rsidRPr="008E75B5">
        <w:rPr>
          <w:rFonts w:ascii="Agency FB" w:hAnsi="Agency FB" w:cs="Arial"/>
          <w:b/>
          <w:sz w:val="36"/>
          <w:szCs w:val="36"/>
        </w:rPr>
        <w:t>21</w:t>
      </w:r>
      <w:r w:rsidRPr="008E75B5">
        <w:rPr>
          <w:rFonts w:ascii="Agency FB" w:hAnsi="Agency FB" w:cs="Arial"/>
          <w:b/>
          <w:sz w:val="36"/>
          <w:szCs w:val="36"/>
          <w:vertAlign w:val="superscript"/>
        </w:rPr>
        <w:t>st</w:t>
      </w:r>
      <w:r w:rsidRPr="008E75B5">
        <w:rPr>
          <w:rFonts w:ascii="Agency FB" w:hAnsi="Agency FB" w:cs="Arial"/>
          <w:b/>
          <w:sz w:val="36"/>
          <w:szCs w:val="36"/>
        </w:rPr>
        <w:t xml:space="preserve"> Century Community Learning Centers </w:t>
      </w:r>
    </w:p>
    <w:p w:rsidR="005319AB" w:rsidRDefault="006E7BE5" w:rsidP="005319AB">
      <w:pPr>
        <w:jc w:val="center"/>
        <w:rPr>
          <w:rFonts w:ascii="Agency FB" w:hAnsi="Agency FB" w:cs="Arial"/>
          <w:b/>
          <w:sz w:val="36"/>
          <w:szCs w:val="36"/>
        </w:rPr>
      </w:pPr>
      <w:proofErr w:type="gramStart"/>
      <w:r w:rsidRPr="008E75B5">
        <w:rPr>
          <w:rFonts w:ascii="Agency FB" w:hAnsi="Agency FB" w:cs="Arial"/>
          <w:b/>
          <w:sz w:val="36"/>
          <w:szCs w:val="36"/>
        </w:rPr>
        <w:t>of</w:t>
      </w:r>
      <w:proofErr w:type="gramEnd"/>
      <w:r w:rsidRPr="008E75B5">
        <w:rPr>
          <w:rFonts w:ascii="Agency FB" w:hAnsi="Agency FB" w:cs="Arial"/>
          <w:b/>
          <w:sz w:val="36"/>
          <w:szCs w:val="36"/>
        </w:rPr>
        <w:t xml:space="preserve"> </w:t>
      </w:r>
      <w:r w:rsidR="001E796E" w:rsidRPr="008E75B5">
        <w:rPr>
          <w:rFonts w:ascii="Agency FB" w:hAnsi="Agency FB" w:cs="Arial"/>
          <w:b/>
          <w:sz w:val="36"/>
          <w:szCs w:val="36"/>
        </w:rPr>
        <w:t>Cornell</w:t>
      </w:r>
      <w:r w:rsidR="00897401" w:rsidRPr="008E75B5">
        <w:rPr>
          <w:rFonts w:ascii="Agency FB" w:hAnsi="Agency FB" w:cs="Arial"/>
          <w:b/>
          <w:sz w:val="36"/>
          <w:szCs w:val="36"/>
        </w:rPr>
        <w:t xml:space="preserve"> and Lake Holcombe</w:t>
      </w:r>
    </w:p>
    <w:p w:rsidR="006576B7" w:rsidRDefault="006576B7" w:rsidP="005319AB">
      <w:pPr>
        <w:jc w:val="center"/>
        <w:rPr>
          <w:rFonts w:ascii="Agency FB" w:hAnsi="Agency FB" w:cs="Arial"/>
          <w:b/>
          <w:sz w:val="36"/>
          <w:szCs w:val="36"/>
        </w:rPr>
      </w:pPr>
    </w:p>
    <w:p w:rsidR="006576B7" w:rsidRDefault="00450D8C" w:rsidP="005319AB">
      <w:pPr>
        <w:jc w:val="center"/>
        <w:rPr>
          <w:rFonts w:ascii="Agency FB" w:hAnsi="Agency FB" w:cs="Arial"/>
          <w:b/>
          <w:sz w:val="28"/>
          <w:szCs w:val="28"/>
        </w:rPr>
      </w:pPr>
      <w:r>
        <w:rPr>
          <w:rFonts w:ascii="Agency FB" w:hAnsi="Agency FB" w:cs="Arial"/>
          <w:b/>
          <w:sz w:val="28"/>
          <w:szCs w:val="28"/>
        </w:rPr>
        <w:t xml:space="preserve">Access this brochure anytime, anywhere by visiting our website at </w:t>
      </w:r>
      <w:hyperlink r:id="rId9" w:history="1">
        <w:r w:rsidRPr="00060778">
          <w:rPr>
            <w:rStyle w:val="Hyperlink"/>
            <w:rFonts w:ascii="Agency FB" w:hAnsi="Agency FB" w:cs="Arial"/>
            <w:b/>
            <w:sz w:val="28"/>
            <w:szCs w:val="28"/>
          </w:rPr>
          <w:t>www.communitylc.weebly.com</w:t>
        </w:r>
      </w:hyperlink>
    </w:p>
    <w:p w:rsidR="00450D8C" w:rsidRDefault="00450D8C" w:rsidP="005319AB">
      <w:pPr>
        <w:jc w:val="center"/>
        <w:rPr>
          <w:rFonts w:ascii="Agency FB" w:hAnsi="Agency FB" w:cs="Arial"/>
          <w:b/>
          <w:sz w:val="28"/>
          <w:szCs w:val="28"/>
        </w:rPr>
      </w:pPr>
      <w:r>
        <w:rPr>
          <w:rFonts w:ascii="Agency FB" w:hAnsi="Agency FB" w:cs="Arial"/>
          <w:b/>
          <w:sz w:val="28"/>
          <w:szCs w:val="28"/>
        </w:rPr>
        <w:t>Click on the Community Education tab</w:t>
      </w:r>
    </w:p>
    <w:p w:rsidR="00C01AF3" w:rsidRDefault="00C01AF3" w:rsidP="00816638">
      <w:pPr>
        <w:jc w:val="center"/>
        <w:rPr>
          <w:rFonts w:ascii="Arial" w:hAnsi="Arial" w:cs="Arial"/>
          <w:b/>
        </w:rPr>
      </w:pPr>
    </w:p>
    <w:p w:rsidR="00C01AF3" w:rsidRDefault="00C01AF3" w:rsidP="00816638">
      <w:pPr>
        <w:jc w:val="center"/>
        <w:rPr>
          <w:rFonts w:ascii="Arial" w:hAnsi="Arial" w:cs="Arial"/>
          <w:b/>
        </w:rPr>
      </w:pPr>
    </w:p>
    <w:p w:rsidR="00C01AF3" w:rsidRDefault="00C01AF3" w:rsidP="00816638">
      <w:pPr>
        <w:jc w:val="center"/>
        <w:rPr>
          <w:rFonts w:ascii="Arial" w:hAnsi="Arial" w:cs="Arial"/>
          <w:b/>
        </w:rPr>
      </w:pPr>
    </w:p>
    <w:p w:rsidR="00816638" w:rsidRDefault="00816638" w:rsidP="00816638">
      <w:pPr>
        <w:jc w:val="center"/>
        <w:rPr>
          <w:rFonts w:ascii="Arial" w:hAnsi="Arial" w:cs="Arial"/>
          <w:b/>
        </w:rPr>
      </w:pPr>
      <w:r w:rsidRPr="00DD45CA">
        <w:rPr>
          <w:rFonts w:ascii="Arial" w:hAnsi="Arial" w:cs="Arial"/>
          <w:b/>
        </w:rPr>
        <w:lastRenderedPageBreak/>
        <w:t xml:space="preserve">Welcome to the Cornell/Lake Holcombe </w:t>
      </w:r>
    </w:p>
    <w:p w:rsidR="00816638" w:rsidRDefault="00A80E92" w:rsidP="00816638">
      <w:pPr>
        <w:jc w:val="center"/>
        <w:rPr>
          <w:rFonts w:ascii="Arial" w:hAnsi="Arial" w:cs="Arial"/>
          <w:b/>
        </w:rPr>
      </w:pPr>
      <w:r>
        <w:rPr>
          <w:rFonts w:ascii="Arial" w:hAnsi="Arial" w:cs="Arial"/>
          <w:b/>
        </w:rPr>
        <w:t xml:space="preserve">Community Education </w:t>
      </w:r>
      <w:r w:rsidR="0035636A">
        <w:rPr>
          <w:rFonts w:ascii="Arial" w:hAnsi="Arial" w:cs="Arial"/>
          <w:b/>
        </w:rPr>
        <w:t>Fall</w:t>
      </w:r>
      <w:r w:rsidR="00816638" w:rsidRPr="00DD45CA">
        <w:rPr>
          <w:rFonts w:ascii="Arial" w:hAnsi="Arial" w:cs="Arial"/>
          <w:b/>
        </w:rPr>
        <w:t xml:space="preserve"> 201</w:t>
      </w:r>
      <w:r>
        <w:rPr>
          <w:rFonts w:ascii="Arial" w:hAnsi="Arial" w:cs="Arial"/>
          <w:b/>
        </w:rPr>
        <w:t>6</w:t>
      </w:r>
      <w:r w:rsidR="00816638" w:rsidRPr="00DD45CA">
        <w:rPr>
          <w:rFonts w:ascii="Arial" w:hAnsi="Arial" w:cs="Arial"/>
          <w:b/>
        </w:rPr>
        <w:t xml:space="preserve"> Catalog.  Enclosed within these pages is information about upcoming classes and community activities.  Community Education is a cooperative venture between the Cornell</w:t>
      </w:r>
      <w:r w:rsidR="00816638">
        <w:rPr>
          <w:rFonts w:ascii="Arial" w:hAnsi="Arial" w:cs="Arial"/>
          <w:b/>
        </w:rPr>
        <w:t>/Lake Holcombe</w:t>
      </w:r>
      <w:r w:rsidR="00816638" w:rsidRPr="00DD45CA">
        <w:rPr>
          <w:rFonts w:ascii="Arial" w:hAnsi="Arial" w:cs="Arial"/>
          <w:b/>
        </w:rPr>
        <w:t xml:space="preserve"> 21</w:t>
      </w:r>
      <w:r w:rsidR="00816638" w:rsidRPr="00DD45CA">
        <w:rPr>
          <w:rFonts w:ascii="Arial" w:hAnsi="Arial" w:cs="Arial"/>
          <w:b/>
          <w:vertAlign w:val="superscript"/>
        </w:rPr>
        <w:t>st</w:t>
      </w:r>
      <w:r w:rsidR="00816638" w:rsidRPr="00DD45CA">
        <w:rPr>
          <w:rFonts w:ascii="Arial" w:hAnsi="Arial" w:cs="Arial"/>
          <w:b/>
        </w:rPr>
        <w:t xml:space="preserve"> Century </w:t>
      </w:r>
      <w:r w:rsidR="00816638">
        <w:rPr>
          <w:rFonts w:ascii="Arial" w:hAnsi="Arial" w:cs="Arial"/>
          <w:b/>
        </w:rPr>
        <w:t xml:space="preserve">CLC’s, the school districts, </w:t>
      </w:r>
      <w:r w:rsidR="006576B7">
        <w:rPr>
          <w:rFonts w:ascii="Arial" w:hAnsi="Arial" w:cs="Arial"/>
          <w:b/>
        </w:rPr>
        <w:t xml:space="preserve">Rutledge Charities, </w:t>
      </w:r>
      <w:r w:rsidR="00816638">
        <w:rPr>
          <w:rFonts w:ascii="Arial" w:hAnsi="Arial" w:cs="Arial"/>
          <w:b/>
        </w:rPr>
        <w:t>and the City of Cornell</w:t>
      </w:r>
      <w:r w:rsidR="00816638" w:rsidRPr="00DD45CA">
        <w:rPr>
          <w:rFonts w:ascii="Arial" w:hAnsi="Arial" w:cs="Arial"/>
          <w:b/>
        </w:rPr>
        <w:t>.  It is committed to providing services and programs to meet community needs and residents’ interests. So, take time to look over the brochure, sign up and</w:t>
      </w:r>
    </w:p>
    <w:p w:rsidR="00816638" w:rsidRDefault="00816638" w:rsidP="00816638">
      <w:pPr>
        <w:jc w:val="center"/>
        <w:rPr>
          <w:rFonts w:ascii="Arial" w:hAnsi="Arial" w:cs="Arial"/>
          <w:b/>
          <w:i/>
          <w:sz w:val="28"/>
          <w:szCs w:val="28"/>
        </w:rPr>
      </w:pPr>
      <w:r w:rsidRPr="00DC1322">
        <w:rPr>
          <w:rFonts w:ascii="Arial" w:hAnsi="Arial" w:cs="Arial"/>
          <w:b/>
          <w:i/>
          <w:sz w:val="28"/>
          <w:szCs w:val="28"/>
        </w:rPr>
        <w:t>ADD A LITTLE “CLASS” TO YOUR LIFE!</w:t>
      </w:r>
    </w:p>
    <w:p w:rsidR="00816638" w:rsidRPr="00DC1322" w:rsidRDefault="00816638" w:rsidP="00816638">
      <w:pPr>
        <w:jc w:val="center"/>
        <w:rPr>
          <w:rFonts w:ascii="Arial" w:hAnsi="Arial" w:cs="Arial"/>
          <w:b/>
          <w:i/>
          <w:sz w:val="16"/>
          <w:szCs w:val="16"/>
        </w:rPr>
      </w:pPr>
    </w:p>
    <w:p w:rsidR="00816638" w:rsidRPr="00D16743" w:rsidRDefault="00816638" w:rsidP="00816638">
      <w:pPr>
        <w:jc w:val="center"/>
        <w:rPr>
          <w:b/>
          <w:sz w:val="28"/>
          <w:szCs w:val="28"/>
        </w:rPr>
      </w:pPr>
      <w:r w:rsidRPr="00D16743">
        <w:rPr>
          <w:b/>
          <w:sz w:val="28"/>
          <w:szCs w:val="28"/>
        </w:rPr>
        <w:t>Cornell and Lake Holcombe Community Education</w:t>
      </w:r>
    </w:p>
    <w:p w:rsidR="00816638" w:rsidRPr="00D16743" w:rsidRDefault="00816638" w:rsidP="00816638">
      <w:pPr>
        <w:jc w:val="center"/>
        <w:rPr>
          <w:b/>
        </w:rPr>
      </w:pPr>
      <w:r w:rsidRPr="00D16743">
        <w:rPr>
          <w:b/>
          <w:sz w:val="28"/>
          <w:szCs w:val="28"/>
        </w:rPr>
        <w:t>P.O. Box 517</w:t>
      </w:r>
      <w:r w:rsidR="001B2E4E" w:rsidRPr="00D16743">
        <w:rPr>
          <w:b/>
          <w:sz w:val="28"/>
          <w:szCs w:val="28"/>
        </w:rPr>
        <w:t xml:space="preserve">    </w:t>
      </w:r>
      <w:r w:rsidRPr="00D16743">
        <w:rPr>
          <w:b/>
          <w:sz w:val="28"/>
          <w:szCs w:val="28"/>
        </w:rPr>
        <w:t>Cornell, WI  54732</w:t>
      </w:r>
    </w:p>
    <w:p w:rsidR="00FF3A81" w:rsidRDefault="00DA19E5" w:rsidP="00816638">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810260</wp:posOffset>
                </wp:positionH>
                <wp:positionV relativeFrom="paragraph">
                  <wp:posOffset>71120</wp:posOffset>
                </wp:positionV>
                <wp:extent cx="2904490" cy="655955"/>
                <wp:effectExtent l="635" t="444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8F2" w:rsidRPr="00D16743" w:rsidRDefault="001C38F2" w:rsidP="00575F60">
                            <w:pPr>
                              <w:jc w:val="center"/>
                              <w:rPr>
                                <w:rFonts w:ascii="Calibri" w:hAnsi="Calibri" w:cs="Calibri"/>
                                <w:b/>
                                <w:sz w:val="32"/>
                                <w:szCs w:val="32"/>
                              </w:rPr>
                            </w:pPr>
                            <w:r w:rsidRPr="00D16743">
                              <w:rPr>
                                <w:rFonts w:ascii="Calibri" w:hAnsi="Calibri" w:cs="Calibri"/>
                                <w:b/>
                                <w:sz w:val="32"/>
                                <w:szCs w:val="32"/>
                              </w:rPr>
                              <w:t>Check out our website!</w:t>
                            </w:r>
                          </w:p>
                          <w:p w:rsidR="001C38F2" w:rsidRPr="00D16743" w:rsidRDefault="001C38F2" w:rsidP="00575F60">
                            <w:pPr>
                              <w:jc w:val="center"/>
                              <w:rPr>
                                <w:rFonts w:ascii="Calibri" w:hAnsi="Calibri" w:cs="Calibri"/>
                                <w:b/>
                                <w:sz w:val="32"/>
                                <w:szCs w:val="32"/>
                              </w:rPr>
                            </w:pPr>
                            <w:r w:rsidRPr="00D16743">
                              <w:rPr>
                                <w:rFonts w:ascii="Calibri" w:hAnsi="Calibri" w:cs="Calibri"/>
                                <w:b/>
                                <w:sz w:val="32"/>
                                <w:szCs w:val="32"/>
                              </w:rPr>
                              <w:t>www.communitylc.weebly.com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63.8pt;margin-top:5.6pt;width:228.7pt;height:5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q9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" filled="f" stroked="f">
                <v:textbox>
                  <w:txbxContent>
                    <w:p w:rsidR="001C38F2" w:rsidRPr="00D16743" w:rsidRDefault="001C38F2" w:rsidP="00575F60">
                      <w:pPr>
                        <w:jc w:val="center"/>
                        <w:rPr>
                          <w:rFonts w:ascii="Calibri" w:hAnsi="Calibri" w:cs="Calibri"/>
                          <w:b/>
                          <w:sz w:val="32"/>
                          <w:szCs w:val="32"/>
                        </w:rPr>
                      </w:pPr>
                      <w:r w:rsidRPr="00D16743">
                        <w:rPr>
                          <w:rFonts w:ascii="Calibri" w:hAnsi="Calibri" w:cs="Calibri"/>
                          <w:b/>
                          <w:sz w:val="32"/>
                          <w:szCs w:val="32"/>
                        </w:rPr>
                        <w:t>Check out our website!</w:t>
                      </w:r>
                    </w:p>
                    <w:p w:rsidR="001C38F2" w:rsidRPr="00D16743" w:rsidRDefault="001C38F2" w:rsidP="00575F60">
                      <w:pPr>
                        <w:jc w:val="center"/>
                        <w:rPr>
                          <w:rFonts w:ascii="Calibri" w:hAnsi="Calibri" w:cs="Calibri"/>
                          <w:b/>
                          <w:sz w:val="32"/>
                          <w:szCs w:val="32"/>
                        </w:rPr>
                      </w:pPr>
                      <w:r w:rsidRPr="00D16743">
                        <w:rPr>
                          <w:rFonts w:ascii="Calibri" w:hAnsi="Calibri" w:cs="Calibri"/>
                          <w:b/>
                          <w:sz w:val="32"/>
                          <w:szCs w:val="32"/>
                        </w:rPr>
                        <w:t>www.communitylc.weebly.com</w:t>
                      </w:r>
                    </w:p>
                  </w:txbxContent>
                </v:textbox>
              </v:shape>
            </w:pict>
          </mc:Fallback>
        </mc:AlternateContent>
      </w:r>
    </w:p>
    <w:p w:rsidR="00FF3A81" w:rsidRDefault="00FF3A81" w:rsidP="00816638">
      <w:pPr>
        <w:jc w:val="center"/>
      </w:pPr>
    </w:p>
    <w:p w:rsidR="00575F60" w:rsidRDefault="00575F60" w:rsidP="00816638">
      <w:pPr>
        <w:jc w:val="center"/>
      </w:pPr>
    </w:p>
    <w:p w:rsidR="00D16743" w:rsidRDefault="00D16743" w:rsidP="00FD703A">
      <w:pPr>
        <w:tabs>
          <w:tab w:val="left" w:pos="0"/>
        </w:tabs>
        <w:jc w:val="center"/>
        <w:rPr>
          <w:b/>
        </w:rPr>
      </w:pPr>
    </w:p>
    <w:p w:rsidR="00D16743" w:rsidRDefault="00D16743" w:rsidP="00FD703A">
      <w:pPr>
        <w:tabs>
          <w:tab w:val="left" w:pos="0"/>
        </w:tabs>
        <w:jc w:val="center"/>
        <w:rPr>
          <w:b/>
        </w:rPr>
      </w:pPr>
    </w:p>
    <w:p w:rsidR="00FD703A" w:rsidRPr="008918B7" w:rsidRDefault="00FD703A" w:rsidP="00FD703A">
      <w:pPr>
        <w:tabs>
          <w:tab w:val="left" w:pos="0"/>
        </w:tabs>
        <w:jc w:val="center"/>
        <w:rPr>
          <w:b/>
        </w:rPr>
      </w:pPr>
      <w:r>
        <w:rPr>
          <w:b/>
        </w:rPr>
        <w:t>HOW TO REGISTER</w:t>
      </w:r>
    </w:p>
    <w:p w:rsidR="00FD703A" w:rsidRPr="00FF3A81" w:rsidRDefault="00FD703A" w:rsidP="00FD703A">
      <w:pPr>
        <w:tabs>
          <w:tab w:val="left" w:pos="0"/>
        </w:tabs>
        <w:rPr>
          <w:b/>
          <w:sz w:val="22"/>
          <w:szCs w:val="22"/>
        </w:rPr>
      </w:pPr>
      <w:r w:rsidRPr="00FF3A81">
        <w:rPr>
          <w:b/>
          <w:sz w:val="22"/>
          <w:szCs w:val="22"/>
        </w:rPr>
        <w:t>Walk-In</w:t>
      </w:r>
      <w:r w:rsidRPr="00FF3A81">
        <w:rPr>
          <w:b/>
          <w:sz w:val="22"/>
          <w:szCs w:val="22"/>
        </w:rPr>
        <w:tab/>
      </w:r>
      <w:r w:rsidRPr="00FF3A81">
        <w:rPr>
          <w:b/>
          <w:sz w:val="22"/>
          <w:szCs w:val="22"/>
        </w:rPr>
        <w:tab/>
        <w:t xml:space="preserve">           or</w:t>
      </w:r>
      <w:r w:rsidRPr="00FF3A81">
        <w:rPr>
          <w:b/>
          <w:sz w:val="22"/>
          <w:szCs w:val="22"/>
        </w:rPr>
        <w:tab/>
        <w:t xml:space="preserve">      </w:t>
      </w:r>
      <w:r w:rsidRPr="00FF3A81">
        <w:rPr>
          <w:b/>
          <w:sz w:val="22"/>
          <w:szCs w:val="22"/>
        </w:rPr>
        <w:tab/>
        <w:t xml:space="preserve">  Mail-In</w:t>
      </w:r>
    </w:p>
    <w:p w:rsidR="00FD703A" w:rsidRPr="00FF3A81" w:rsidRDefault="00FD703A" w:rsidP="00FD703A">
      <w:pPr>
        <w:tabs>
          <w:tab w:val="left" w:pos="0"/>
        </w:tabs>
        <w:rPr>
          <w:sz w:val="22"/>
          <w:szCs w:val="22"/>
        </w:rPr>
      </w:pPr>
      <w:r w:rsidRPr="00FF3A81">
        <w:rPr>
          <w:sz w:val="22"/>
          <w:szCs w:val="22"/>
        </w:rPr>
        <w:t>You may register in person</w:t>
      </w:r>
      <w:r w:rsidRPr="00FF3A81">
        <w:rPr>
          <w:sz w:val="22"/>
          <w:szCs w:val="22"/>
        </w:rPr>
        <w:tab/>
      </w:r>
      <w:r w:rsidRPr="00FF3A81">
        <w:rPr>
          <w:sz w:val="22"/>
          <w:szCs w:val="22"/>
        </w:rPr>
        <w:tab/>
        <w:t>Complete the Registration Form.</w:t>
      </w:r>
    </w:p>
    <w:p w:rsidR="00FD703A" w:rsidRPr="00FF3A81" w:rsidRDefault="00FD703A" w:rsidP="00FD703A">
      <w:pPr>
        <w:tabs>
          <w:tab w:val="left" w:pos="0"/>
        </w:tabs>
        <w:rPr>
          <w:sz w:val="22"/>
          <w:szCs w:val="22"/>
        </w:rPr>
      </w:pPr>
      <w:proofErr w:type="gramStart"/>
      <w:r w:rsidRPr="00FF3A81">
        <w:rPr>
          <w:sz w:val="22"/>
          <w:szCs w:val="22"/>
        </w:rPr>
        <w:t>for</w:t>
      </w:r>
      <w:proofErr w:type="gramEnd"/>
      <w:r w:rsidRPr="00FF3A81">
        <w:rPr>
          <w:sz w:val="22"/>
          <w:szCs w:val="22"/>
        </w:rPr>
        <w:t xml:space="preserve"> all Community Ed classes</w:t>
      </w:r>
      <w:r w:rsidRPr="00FF3A81">
        <w:rPr>
          <w:sz w:val="22"/>
          <w:szCs w:val="22"/>
        </w:rPr>
        <w:tab/>
      </w:r>
      <w:r w:rsidRPr="00FF3A81">
        <w:rPr>
          <w:sz w:val="22"/>
          <w:szCs w:val="22"/>
        </w:rPr>
        <w:tab/>
        <w:t>*Make checks payable to:</w:t>
      </w:r>
    </w:p>
    <w:p w:rsidR="00FD703A" w:rsidRPr="00FF3A81" w:rsidRDefault="00FD703A" w:rsidP="00FD703A">
      <w:pPr>
        <w:tabs>
          <w:tab w:val="left" w:pos="0"/>
        </w:tabs>
        <w:rPr>
          <w:b/>
          <w:sz w:val="22"/>
          <w:szCs w:val="22"/>
        </w:rPr>
      </w:pPr>
      <w:proofErr w:type="gramStart"/>
      <w:r w:rsidRPr="00FF3A81">
        <w:rPr>
          <w:sz w:val="22"/>
          <w:szCs w:val="22"/>
        </w:rPr>
        <w:t>by</w:t>
      </w:r>
      <w:proofErr w:type="gramEnd"/>
      <w:r w:rsidRPr="00FF3A81">
        <w:rPr>
          <w:sz w:val="22"/>
          <w:szCs w:val="22"/>
        </w:rPr>
        <w:t xml:space="preserve"> stopping by the Community</w:t>
      </w:r>
      <w:r w:rsidRPr="00FF3A81">
        <w:rPr>
          <w:sz w:val="22"/>
          <w:szCs w:val="22"/>
        </w:rPr>
        <w:tab/>
      </w:r>
      <w:r w:rsidRPr="00FF3A81">
        <w:rPr>
          <w:b/>
          <w:sz w:val="22"/>
          <w:szCs w:val="22"/>
        </w:rPr>
        <w:t xml:space="preserve">     </w:t>
      </w:r>
      <w:r w:rsidRPr="00FF3A81">
        <w:rPr>
          <w:b/>
          <w:sz w:val="22"/>
          <w:szCs w:val="22"/>
        </w:rPr>
        <w:tab/>
        <w:t xml:space="preserve">    Cornell / LH Community Ed</w:t>
      </w:r>
    </w:p>
    <w:p w:rsidR="00FD703A" w:rsidRPr="00FF3A81" w:rsidRDefault="00FD703A" w:rsidP="00FD703A">
      <w:pPr>
        <w:tabs>
          <w:tab w:val="left" w:pos="0"/>
        </w:tabs>
        <w:rPr>
          <w:sz w:val="22"/>
          <w:szCs w:val="22"/>
        </w:rPr>
      </w:pPr>
      <w:r w:rsidRPr="00FF3A81">
        <w:rPr>
          <w:sz w:val="22"/>
          <w:szCs w:val="22"/>
        </w:rPr>
        <w:t>Learning Center at Cornell</w:t>
      </w:r>
      <w:r w:rsidRPr="00FF3A81">
        <w:rPr>
          <w:sz w:val="22"/>
          <w:szCs w:val="22"/>
        </w:rPr>
        <w:tab/>
      </w:r>
      <w:r w:rsidRPr="00FF3A81">
        <w:rPr>
          <w:sz w:val="22"/>
          <w:szCs w:val="22"/>
        </w:rPr>
        <w:tab/>
        <w:t>*Mail Registration to:</w:t>
      </w:r>
    </w:p>
    <w:p w:rsidR="00FD703A" w:rsidRPr="00FF3A81" w:rsidRDefault="00FD703A" w:rsidP="00FD703A">
      <w:pPr>
        <w:tabs>
          <w:tab w:val="left" w:pos="0"/>
        </w:tabs>
        <w:rPr>
          <w:b/>
          <w:sz w:val="22"/>
          <w:szCs w:val="22"/>
        </w:rPr>
      </w:pPr>
      <w:r w:rsidRPr="00FF3A81">
        <w:rPr>
          <w:sz w:val="22"/>
          <w:szCs w:val="22"/>
        </w:rPr>
        <w:t>Elementary School or at</w:t>
      </w:r>
      <w:r w:rsidRPr="00FF3A81">
        <w:rPr>
          <w:sz w:val="22"/>
          <w:szCs w:val="22"/>
        </w:rPr>
        <w:tab/>
      </w:r>
      <w:r w:rsidRPr="00FF3A81">
        <w:rPr>
          <w:sz w:val="22"/>
          <w:szCs w:val="22"/>
        </w:rPr>
        <w:tab/>
      </w:r>
      <w:r w:rsidRPr="00FF3A81">
        <w:rPr>
          <w:sz w:val="22"/>
          <w:szCs w:val="22"/>
        </w:rPr>
        <w:tab/>
        <w:t xml:space="preserve">    </w:t>
      </w:r>
      <w:r w:rsidRPr="00FF3A81">
        <w:rPr>
          <w:b/>
          <w:sz w:val="22"/>
          <w:szCs w:val="22"/>
        </w:rPr>
        <w:t>Community Education</w:t>
      </w:r>
    </w:p>
    <w:p w:rsidR="00FD703A" w:rsidRPr="00FF3A81" w:rsidRDefault="00FD703A" w:rsidP="00FD703A">
      <w:pPr>
        <w:tabs>
          <w:tab w:val="left" w:pos="0"/>
        </w:tabs>
        <w:rPr>
          <w:b/>
          <w:sz w:val="22"/>
          <w:szCs w:val="22"/>
        </w:rPr>
      </w:pPr>
      <w:r w:rsidRPr="00FF3A81">
        <w:rPr>
          <w:sz w:val="22"/>
          <w:szCs w:val="22"/>
        </w:rPr>
        <w:t>Lake Holcombe Schools</w:t>
      </w:r>
      <w:r w:rsidRPr="00FF3A81">
        <w:rPr>
          <w:b/>
          <w:sz w:val="22"/>
          <w:szCs w:val="22"/>
        </w:rPr>
        <w:tab/>
      </w:r>
      <w:r w:rsidRPr="00FF3A81">
        <w:rPr>
          <w:b/>
          <w:sz w:val="22"/>
          <w:szCs w:val="22"/>
        </w:rPr>
        <w:tab/>
        <w:t xml:space="preserve">    P.O. Box 517</w:t>
      </w:r>
    </w:p>
    <w:p w:rsidR="00FD703A" w:rsidRPr="00FF3A81" w:rsidRDefault="00FD703A" w:rsidP="00FD703A">
      <w:pPr>
        <w:tabs>
          <w:tab w:val="left" w:pos="0"/>
        </w:tabs>
        <w:rPr>
          <w:b/>
          <w:sz w:val="22"/>
          <w:szCs w:val="22"/>
        </w:rPr>
      </w:pPr>
      <w:r w:rsidRPr="00FF3A81">
        <w:rPr>
          <w:b/>
          <w:sz w:val="22"/>
          <w:szCs w:val="22"/>
        </w:rPr>
        <w:tab/>
      </w:r>
      <w:r w:rsidRPr="00FF3A81">
        <w:rPr>
          <w:b/>
          <w:sz w:val="22"/>
          <w:szCs w:val="22"/>
        </w:rPr>
        <w:tab/>
      </w:r>
      <w:r w:rsidRPr="00FF3A81">
        <w:rPr>
          <w:b/>
          <w:sz w:val="22"/>
          <w:szCs w:val="22"/>
        </w:rPr>
        <w:tab/>
      </w:r>
      <w:r w:rsidRPr="00FF3A81">
        <w:rPr>
          <w:b/>
          <w:sz w:val="22"/>
          <w:szCs w:val="22"/>
        </w:rPr>
        <w:tab/>
      </w:r>
      <w:r w:rsidRPr="00FF3A81">
        <w:rPr>
          <w:b/>
          <w:sz w:val="22"/>
          <w:szCs w:val="22"/>
        </w:rPr>
        <w:tab/>
        <w:t xml:space="preserve">    Cornell, WI  54732</w:t>
      </w:r>
    </w:p>
    <w:p w:rsidR="00FD703A" w:rsidRPr="00FF3A81" w:rsidRDefault="00FD703A" w:rsidP="00FD703A">
      <w:pPr>
        <w:tabs>
          <w:tab w:val="left" w:pos="0"/>
        </w:tabs>
        <w:rPr>
          <w:b/>
          <w:sz w:val="22"/>
          <w:szCs w:val="22"/>
        </w:rPr>
      </w:pPr>
    </w:p>
    <w:p w:rsidR="00FD703A" w:rsidRPr="00D74D10" w:rsidRDefault="00FD703A" w:rsidP="00FD703A">
      <w:pPr>
        <w:tabs>
          <w:tab w:val="left" w:pos="0"/>
        </w:tabs>
        <w:jc w:val="center"/>
      </w:pPr>
      <w:r w:rsidRPr="00D74D10">
        <w:rPr>
          <w:b/>
          <w:u w:val="single"/>
        </w:rPr>
        <w:t>Please register at least 1 week prior to the start of the class.</w:t>
      </w:r>
    </w:p>
    <w:p w:rsidR="00FD703A" w:rsidRDefault="00FD703A" w:rsidP="00FD703A">
      <w:pPr>
        <w:tabs>
          <w:tab w:val="left" w:pos="0"/>
        </w:tabs>
        <w:jc w:val="center"/>
      </w:pPr>
      <w:r w:rsidRPr="00D74D10">
        <w:t>*No confirmation of registration will be sent.  If class is cancelled because of</w:t>
      </w:r>
      <w:r w:rsidR="00D74D10">
        <w:t xml:space="preserve"> </w:t>
      </w:r>
      <w:r w:rsidRPr="00D74D10">
        <w:t>low enrollment, you will be notified by phone and your money refunded.  Once a class has begun, no refunds are permitted.  Sorry, no refunds on trips.</w:t>
      </w:r>
    </w:p>
    <w:p w:rsidR="00D16743" w:rsidRPr="00D74D10" w:rsidRDefault="00D16743" w:rsidP="00FD703A">
      <w:pPr>
        <w:tabs>
          <w:tab w:val="left" w:pos="0"/>
        </w:tabs>
        <w:jc w:val="center"/>
      </w:pPr>
    </w:p>
    <w:p w:rsidR="00D16743" w:rsidRPr="00D16743" w:rsidRDefault="00475A3A" w:rsidP="00475A3A">
      <w:pPr>
        <w:tabs>
          <w:tab w:val="left" w:pos="0"/>
        </w:tabs>
        <w:jc w:val="center"/>
        <w:rPr>
          <w:b/>
          <w:sz w:val="28"/>
          <w:szCs w:val="28"/>
        </w:rPr>
      </w:pPr>
      <w:r>
        <w:rPr>
          <w:b/>
          <w:sz w:val="28"/>
          <w:szCs w:val="28"/>
        </w:rPr>
        <w:t xml:space="preserve">Need more info?  Call </w:t>
      </w:r>
      <w:r w:rsidR="00D16743" w:rsidRPr="00D16743">
        <w:rPr>
          <w:b/>
          <w:sz w:val="28"/>
          <w:szCs w:val="28"/>
        </w:rPr>
        <w:t xml:space="preserve">Andrea Smith, </w:t>
      </w:r>
      <w:r w:rsidR="00FC676E">
        <w:rPr>
          <w:b/>
          <w:sz w:val="28"/>
          <w:szCs w:val="28"/>
        </w:rPr>
        <w:t>Director</w:t>
      </w:r>
    </w:p>
    <w:p w:rsidR="00D16743" w:rsidRPr="00D16743" w:rsidRDefault="00D16743" w:rsidP="00FD703A">
      <w:pPr>
        <w:tabs>
          <w:tab w:val="left" w:pos="0"/>
        </w:tabs>
        <w:jc w:val="center"/>
        <w:rPr>
          <w:b/>
          <w:sz w:val="28"/>
          <w:szCs w:val="28"/>
        </w:rPr>
      </w:pPr>
      <w:r w:rsidRPr="00D16743">
        <w:rPr>
          <w:b/>
          <w:sz w:val="28"/>
          <w:szCs w:val="28"/>
        </w:rPr>
        <w:t xml:space="preserve"> </w:t>
      </w:r>
      <w:proofErr w:type="gramStart"/>
      <w:r w:rsidRPr="00D16743">
        <w:rPr>
          <w:b/>
          <w:sz w:val="28"/>
          <w:szCs w:val="28"/>
        </w:rPr>
        <w:t>at</w:t>
      </w:r>
      <w:proofErr w:type="gramEnd"/>
      <w:r w:rsidRPr="00D16743">
        <w:rPr>
          <w:b/>
          <w:sz w:val="28"/>
          <w:szCs w:val="28"/>
        </w:rPr>
        <w:t xml:space="preserve"> (715)861-8011 or (715) 595-4241 ext. 249</w:t>
      </w:r>
    </w:p>
    <w:p w:rsidR="00FD703A" w:rsidRPr="00D16743" w:rsidRDefault="00026CC3" w:rsidP="00FD703A">
      <w:pPr>
        <w:tabs>
          <w:tab w:val="left" w:pos="0"/>
        </w:tabs>
        <w:jc w:val="center"/>
        <w:rPr>
          <w:b/>
          <w:sz w:val="28"/>
          <w:szCs w:val="28"/>
        </w:rPr>
      </w:pPr>
      <w:hyperlink r:id="rId10" w:history="1">
        <w:r w:rsidR="00FD703A" w:rsidRPr="00D16743">
          <w:rPr>
            <w:rStyle w:val="Hyperlink"/>
            <w:b/>
            <w:sz w:val="28"/>
            <w:szCs w:val="28"/>
          </w:rPr>
          <w:t>asmith@cornell.k12.wi.us</w:t>
        </w:r>
      </w:hyperlink>
    </w:p>
    <w:p w:rsidR="00D16743" w:rsidRPr="00D74D10" w:rsidRDefault="00D16743" w:rsidP="00FD703A">
      <w:pPr>
        <w:tabs>
          <w:tab w:val="left" w:pos="0"/>
        </w:tabs>
        <w:jc w:val="center"/>
        <w:rPr>
          <w:b/>
        </w:rPr>
      </w:pPr>
    </w:p>
    <w:p w:rsidR="00FD703A" w:rsidRDefault="00DA19E5" w:rsidP="00FD703A">
      <w:pPr>
        <w:jc w:val="center"/>
        <w:rPr>
          <w:rFonts w:ascii="Abadi MT Condensed" w:hAnsi="Abadi MT Condensed"/>
          <w:b/>
          <w:sz w:val="28"/>
          <w:szCs w:val="28"/>
        </w:rPr>
      </w:pPr>
      <w:r>
        <w:rPr>
          <w:rFonts w:ascii="Abadi MT Condensed" w:hAnsi="Abadi MT Condensed"/>
          <w:b/>
          <w:noProof/>
          <w:sz w:val="28"/>
          <w:szCs w:val="28"/>
        </w:rPr>
        <w:lastRenderedPageBreak/>
        <mc:AlternateContent>
          <mc:Choice Requires="wps">
            <w:drawing>
              <wp:anchor distT="0" distB="0" distL="114300" distR="114300" simplePos="0" relativeHeight="251646464" behindDoc="0" locked="0" layoutInCell="1" allowOverlap="1">
                <wp:simplePos x="0" y="0"/>
                <wp:positionH relativeFrom="column">
                  <wp:posOffset>95885</wp:posOffset>
                </wp:positionH>
                <wp:positionV relativeFrom="paragraph">
                  <wp:posOffset>-635</wp:posOffset>
                </wp:positionV>
                <wp:extent cx="4343400" cy="3048000"/>
                <wp:effectExtent l="10160" t="8890" r="8890" b="10160"/>
                <wp:wrapNone/>
                <wp:docPr id="5"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0"/>
                        </a:xfrm>
                        <a:prstGeom prst="rect">
                          <a:avLst/>
                        </a:prstGeom>
                        <a:solidFill>
                          <a:srgbClr val="FFFFFF"/>
                        </a:solidFill>
                        <a:ln w="9525">
                          <a:solidFill>
                            <a:srgbClr val="000000"/>
                          </a:solidFill>
                          <a:miter lim="800000"/>
                          <a:headEnd/>
                          <a:tailEnd/>
                        </a:ln>
                      </wps:spPr>
                      <wps:txbx>
                        <w:txbxContent>
                          <w:p w:rsidR="001C38F2" w:rsidRPr="00517045" w:rsidRDefault="001C38F2" w:rsidP="00B15A6E">
                            <w:pPr>
                              <w:jc w:val="center"/>
                              <w:rPr>
                                <w:b/>
                                <w:sz w:val="20"/>
                                <w:szCs w:val="20"/>
                              </w:rPr>
                            </w:pPr>
                            <w:r w:rsidRPr="00517045">
                              <w:rPr>
                                <w:b/>
                                <w:sz w:val="20"/>
                                <w:szCs w:val="20"/>
                              </w:rPr>
                              <w:t>Community Ed Registration Form</w:t>
                            </w:r>
                          </w:p>
                          <w:p w:rsidR="001C38F2" w:rsidRDefault="001C38F2" w:rsidP="00B15A6E">
                            <w:pPr>
                              <w:rPr>
                                <w:b/>
                                <w:sz w:val="16"/>
                                <w:szCs w:val="16"/>
                              </w:rPr>
                            </w:pPr>
                          </w:p>
                          <w:p w:rsidR="001C38F2" w:rsidRDefault="001C38F2" w:rsidP="00B15A6E">
                            <w:pPr>
                              <w:rPr>
                                <w:b/>
                                <w:sz w:val="20"/>
                                <w:szCs w:val="20"/>
                              </w:rPr>
                            </w:pPr>
                            <w:r w:rsidRPr="00517045">
                              <w:rPr>
                                <w:b/>
                                <w:sz w:val="20"/>
                                <w:szCs w:val="20"/>
                              </w:rPr>
                              <w:t>Name: _________________________________________</w:t>
                            </w:r>
                            <w:r>
                              <w:rPr>
                                <w:b/>
                                <w:sz w:val="20"/>
                                <w:szCs w:val="20"/>
                              </w:rPr>
                              <w:t>__________________</w:t>
                            </w:r>
                          </w:p>
                          <w:p w:rsidR="001C38F2" w:rsidRPr="005A6856" w:rsidRDefault="001C38F2" w:rsidP="00B15A6E">
                            <w:pPr>
                              <w:rPr>
                                <w:b/>
                                <w:sz w:val="16"/>
                                <w:szCs w:val="16"/>
                              </w:rPr>
                            </w:pPr>
                          </w:p>
                          <w:p w:rsidR="001C38F2" w:rsidRPr="00517045" w:rsidRDefault="001C38F2" w:rsidP="00B15A6E">
                            <w:pPr>
                              <w:rPr>
                                <w:b/>
                                <w:sz w:val="20"/>
                                <w:szCs w:val="20"/>
                              </w:rPr>
                            </w:pPr>
                            <w:r w:rsidRPr="00517045">
                              <w:rPr>
                                <w:b/>
                                <w:sz w:val="20"/>
                                <w:szCs w:val="20"/>
                              </w:rPr>
                              <w:t>Address:  ______________________________________</w:t>
                            </w:r>
                            <w:r>
                              <w:rPr>
                                <w:b/>
                                <w:sz w:val="20"/>
                                <w:szCs w:val="20"/>
                              </w:rPr>
                              <w:t>__________________</w:t>
                            </w:r>
                          </w:p>
                          <w:p w:rsidR="001C38F2" w:rsidRPr="005A6856" w:rsidRDefault="001C38F2" w:rsidP="00B15A6E">
                            <w:pPr>
                              <w:rPr>
                                <w:b/>
                                <w:sz w:val="16"/>
                                <w:szCs w:val="16"/>
                              </w:rPr>
                            </w:pPr>
                          </w:p>
                          <w:p w:rsidR="001C38F2" w:rsidRDefault="001C38F2" w:rsidP="00B15A6E">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C38F2" w:rsidRDefault="001C38F2" w:rsidP="00B15A6E">
                            <w:pPr>
                              <w:rPr>
                                <w:b/>
                                <w:sz w:val="20"/>
                                <w:szCs w:val="20"/>
                              </w:rPr>
                            </w:pPr>
                          </w:p>
                          <w:p w:rsidR="001C38F2" w:rsidRDefault="001C38F2" w:rsidP="00B15A6E">
                            <w:pPr>
                              <w:rPr>
                                <w:b/>
                                <w:sz w:val="20"/>
                                <w:szCs w:val="20"/>
                              </w:rPr>
                            </w:pPr>
                            <w:r>
                              <w:rPr>
                                <w:b/>
                                <w:sz w:val="20"/>
                                <w:szCs w:val="20"/>
                              </w:rPr>
                              <w:t>Email address: _______________________________________</w:t>
                            </w:r>
                            <w:r w:rsidRPr="00517045">
                              <w:rPr>
                                <w:b/>
                                <w:sz w:val="20"/>
                                <w:szCs w:val="20"/>
                              </w:rPr>
                              <w:t xml:space="preserve"> </w:t>
                            </w:r>
                          </w:p>
                          <w:p w:rsidR="001C38F2" w:rsidRPr="005A6856" w:rsidRDefault="001C38F2" w:rsidP="00B15A6E">
                            <w:pPr>
                              <w:rPr>
                                <w:b/>
                                <w:sz w:val="16"/>
                                <w:szCs w:val="16"/>
                              </w:rPr>
                            </w:pPr>
                            <w:r w:rsidRPr="00517045">
                              <w:rPr>
                                <w:b/>
                                <w:sz w:val="20"/>
                                <w:szCs w:val="20"/>
                              </w:rPr>
                              <w:t xml:space="preserve"> </w:t>
                            </w:r>
                          </w:p>
                          <w:p w:rsidR="001C38F2" w:rsidRDefault="001C38F2" w:rsidP="00B15A6E">
                            <w:pPr>
                              <w:rPr>
                                <w:b/>
                                <w:sz w:val="20"/>
                                <w:szCs w:val="20"/>
                              </w:rPr>
                            </w:pPr>
                            <w:r w:rsidRPr="00517045">
                              <w:rPr>
                                <w:b/>
                                <w:sz w:val="20"/>
                                <w:szCs w:val="20"/>
                              </w:rPr>
                              <w:t>C.E. Course Title(s):</w:t>
                            </w:r>
                          </w:p>
                          <w:p w:rsidR="001C38F2" w:rsidRPr="005A6856" w:rsidRDefault="001C38F2" w:rsidP="00B15A6E">
                            <w:pPr>
                              <w:rPr>
                                <w:b/>
                                <w:sz w:val="16"/>
                                <w:szCs w:val="16"/>
                              </w:rPr>
                            </w:pPr>
                          </w:p>
                          <w:p w:rsidR="001C38F2" w:rsidRPr="00517045" w:rsidRDefault="001C38F2" w:rsidP="00B15A6E">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C38F2" w:rsidRPr="00517045" w:rsidRDefault="001C38F2" w:rsidP="00B15A6E">
                            <w:pPr>
                              <w:rPr>
                                <w:b/>
                                <w:sz w:val="20"/>
                                <w:szCs w:val="20"/>
                              </w:rPr>
                            </w:pPr>
                          </w:p>
                          <w:p w:rsidR="001C38F2" w:rsidRDefault="001C38F2" w:rsidP="00B15A6E">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Default="001C38F2" w:rsidP="00B15A6E">
                            <w:pPr>
                              <w:rPr>
                                <w:b/>
                                <w:sz w:val="20"/>
                                <w:szCs w:val="20"/>
                              </w:rPr>
                            </w:pPr>
                          </w:p>
                          <w:p w:rsidR="001C38F2" w:rsidRDefault="001C38F2" w:rsidP="00B15A6E">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Pr="00517045" w:rsidRDefault="001C38F2" w:rsidP="00B15A6E">
                            <w:pPr>
                              <w:rPr>
                                <w:b/>
                                <w:sz w:val="20"/>
                                <w:szCs w:val="20"/>
                              </w:rPr>
                            </w:pPr>
                          </w:p>
                          <w:p w:rsidR="001C38F2" w:rsidRPr="00517045" w:rsidRDefault="001C38F2" w:rsidP="00B15A6E">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C38F2" w:rsidRPr="00517045" w:rsidRDefault="001C38F2" w:rsidP="00B15A6E">
                            <w:pPr>
                              <w:rPr>
                                <w:b/>
                              </w:rPr>
                            </w:pPr>
                            <w:r>
                              <w:rPr>
                                <w:b/>
                              </w:rPr>
                              <w:t xml:space="preserve">  </w:t>
                            </w:r>
                            <w:r>
                              <w:rPr>
                                <w:b/>
                                <w:sz w:val="18"/>
                                <w:szCs w:val="18"/>
                              </w:rPr>
                              <w:t>(Make checks payable to Cornell/LH Community Ed)          Total:    ____________</w:t>
                            </w:r>
                          </w:p>
                          <w:p w:rsidR="001C38F2" w:rsidRPr="00517045" w:rsidRDefault="001C38F2" w:rsidP="00FD703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30" type="#_x0000_t202" style="position:absolute;left:0;text-align:left;margin-left:7.55pt;margin-top:-.05pt;width:342pt;height:24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">
                <v:textbox>
                  <w:txbxContent>
                    <w:p w:rsidR="001C38F2" w:rsidRPr="00517045" w:rsidRDefault="001C38F2" w:rsidP="00B15A6E">
                      <w:pPr>
                        <w:jc w:val="center"/>
                        <w:rPr>
                          <w:b/>
                          <w:sz w:val="20"/>
                          <w:szCs w:val="20"/>
                        </w:rPr>
                      </w:pPr>
                      <w:r w:rsidRPr="00517045">
                        <w:rPr>
                          <w:b/>
                          <w:sz w:val="20"/>
                          <w:szCs w:val="20"/>
                        </w:rPr>
                        <w:t>Community Ed Registration Form</w:t>
                      </w:r>
                    </w:p>
                    <w:p w:rsidR="001C38F2" w:rsidRDefault="001C38F2" w:rsidP="00B15A6E">
                      <w:pPr>
                        <w:rPr>
                          <w:b/>
                          <w:sz w:val="16"/>
                          <w:szCs w:val="16"/>
                        </w:rPr>
                      </w:pPr>
                    </w:p>
                    <w:p w:rsidR="001C38F2" w:rsidRDefault="001C38F2" w:rsidP="00B15A6E">
                      <w:pPr>
                        <w:rPr>
                          <w:b/>
                          <w:sz w:val="20"/>
                          <w:szCs w:val="20"/>
                        </w:rPr>
                      </w:pPr>
                      <w:r w:rsidRPr="00517045">
                        <w:rPr>
                          <w:b/>
                          <w:sz w:val="20"/>
                          <w:szCs w:val="20"/>
                        </w:rPr>
                        <w:t>Name: _________________________________________</w:t>
                      </w:r>
                      <w:r>
                        <w:rPr>
                          <w:b/>
                          <w:sz w:val="20"/>
                          <w:szCs w:val="20"/>
                        </w:rPr>
                        <w:t>__________________</w:t>
                      </w:r>
                    </w:p>
                    <w:p w:rsidR="001C38F2" w:rsidRPr="005A6856" w:rsidRDefault="001C38F2" w:rsidP="00B15A6E">
                      <w:pPr>
                        <w:rPr>
                          <w:b/>
                          <w:sz w:val="16"/>
                          <w:szCs w:val="16"/>
                        </w:rPr>
                      </w:pPr>
                    </w:p>
                    <w:p w:rsidR="001C38F2" w:rsidRPr="00517045" w:rsidRDefault="001C38F2" w:rsidP="00B15A6E">
                      <w:pPr>
                        <w:rPr>
                          <w:b/>
                          <w:sz w:val="20"/>
                          <w:szCs w:val="20"/>
                        </w:rPr>
                      </w:pPr>
                      <w:r w:rsidRPr="00517045">
                        <w:rPr>
                          <w:b/>
                          <w:sz w:val="20"/>
                          <w:szCs w:val="20"/>
                        </w:rPr>
                        <w:t>Address:  ______________________________________</w:t>
                      </w:r>
                      <w:r>
                        <w:rPr>
                          <w:b/>
                          <w:sz w:val="20"/>
                          <w:szCs w:val="20"/>
                        </w:rPr>
                        <w:t>__________________</w:t>
                      </w:r>
                    </w:p>
                    <w:p w:rsidR="001C38F2" w:rsidRPr="005A6856" w:rsidRDefault="001C38F2" w:rsidP="00B15A6E">
                      <w:pPr>
                        <w:rPr>
                          <w:b/>
                          <w:sz w:val="16"/>
                          <w:szCs w:val="16"/>
                        </w:rPr>
                      </w:pPr>
                    </w:p>
                    <w:p w:rsidR="001C38F2" w:rsidRDefault="001C38F2" w:rsidP="00B15A6E">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C38F2" w:rsidRDefault="001C38F2" w:rsidP="00B15A6E">
                      <w:pPr>
                        <w:rPr>
                          <w:b/>
                          <w:sz w:val="20"/>
                          <w:szCs w:val="20"/>
                        </w:rPr>
                      </w:pPr>
                    </w:p>
                    <w:p w:rsidR="001C38F2" w:rsidRDefault="001C38F2" w:rsidP="00B15A6E">
                      <w:pPr>
                        <w:rPr>
                          <w:b/>
                          <w:sz w:val="20"/>
                          <w:szCs w:val="20"/>
                        </w:rPr>
                      </w:pPr>
                      <w:r>
                        <w:rPr>
                          <w:b/>
                          <w:sz w:val="20"/>
                          <w:szCs w:val="20"/>
                        </w:rPr>
                        <w:t>Email address: _______________________________________</w:t>
                      </w:r>
                      <w:r w:rsidRPr="00517045">
                        <w:rPr>
                          <w:b/>
                          <w:sz w:val="20"/>
                          <w:szCs w:val="20"/>
                        </w:rPr>
                        <w:t xml:space="preserve"> </w:t>
                      </w:r>
                    </w:p>
                    <w:p w:rsidR="001C38F2" w:rsidRPr="005A6856" w:rsidRDefault="001C38F2" w:rsidP="00B15A6E">
                      <w:pPr>
                        <w:rPr>
                          <w:b/>
                          <w:sz w:val="16"/>
                          <w:szCs w:val="16"/>
                        </w:rPr>
                      </w:pPr>
                      <w:r w:rsidRPr="00517045">
                        <w:rPr>
                          <w:b/>
                          <w:sz w:val="20"/>
                          <w:szCs w:val="20"/>
                        </w:rPr>
                        <w:t xml:space="preserve"> </w:t>
                      </w:r>
                    </w:p>
                    <w:p w:rsidR="001C38F2" w:rsidRDefault="001C38F2" w:rsidP="00B15A6E">
                      <w:pPr>
                        <w:rPr>
                          <w:b/>
                          <w:sz w:val="20"/>
                          <w:szCs w:val="20"/>
                        </w:rPr>
                      </w:pPr>
                      <w:r w:rsidRPr="00517045">
                        <w:rPr>
                          <w:b/>
                          <w:sz w:val="20"/>
                          <w:szCs w:val="20"/>
                        </w:rPr>
                        <w:t>C.E. Course Title(s):</w:t>
                      </w:r>
                    </w:p>
                    <w:p w:rsidR="001C38F2" w:rsidRPr="005A6856" w:rsidRDefault="001C38F2" w:rsidP="00B15A6E">
                      <w:pPr>
                        <w:rPr>
                          <w:b/>
                          <w:sz w:val="16"/>
                          <w:szCs w:val="16"/>
                        </w:rPr>
                      </w:pPr>
                    </w:p>
                    <w:p w:rsidR="001C38F2" w:rsidRPr="00517045" w:rsidRDefault="001C38F2" w:rsidP="00B15A6E">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C38F2" w:rsidRPr="00517045" w:rsidRDefault="001C38F2" w:rsidP="00B15A6E">
                      <w:pPr>
                        <w:rPr>
                          <w:b/>
                          <w:sz w:val="20"/>
                          <w:szCs w:val="20"/>
                        </w:rPr>
                      </w:pPr>
                    </w:p>
                    <w:p w:rsidR="001C38F2" w:rsidRDefault="001C38F2" w:rsidP="00B15A6E">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Default="001C38F2" w:rsidP="00B15A6E">
                      <w:pPr>
                        <w:rPr>
                          <w:b/>
                          <w:sz w:val="20"/>
                          <w:szCs w:val="20"/>
                        </w:rPr>
                      </w:pPr>
                    </w:p>
                    <w:p w:rsidR="001C38F2" w:rsidRDefault="001C38F2" w:rsidP="00B15A6E">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Pr="00517045" w:rsidRDefault="001C38F2" w:rsidP="00B15A6E">
                      <w:pPr>
                        <w:rPr>
                          <w:b/>
                          <w:sz w:val="20"/>
                          <w:szCs w:val="20"/>
                        </w:rPr>
                      </w:pPr>
                    </w:p>
                    <w:p w:rsidR="001C38F2" w:rsidRPr="00517045" w:rsidRDefault="001C38F2" w:rsidP="00B15A6E">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C38F2" w:rsidRPr="00517045" w:rsidRDefault="001C38F2" w:rsidP="00B15A6E">
                      <w:pPr>
                        <w:rPr>
                          <w:b/>
                        </w:rPr>
                      </w:pPr>
                      <w:r>
                        <w:rPr>
                          <w:b/>
                        </w:rPr>
                        <w:t xml:space="preserve">  </w:t>
                      </w:r>
                      <w:r>
                        <w:rPr>
                          <w:b/>
                          <w:sz w:val="18"/>
                          <w:szCs w:val="18"/>
                        </w:rPr>
                        <w:t>(Make checks payable to Cornell/LH Community Ed)          Total:    ____________</w:t>
                      </w:r>
                    </w:p>
                    <w:p w:rsidR="001C38F2" w:rsidRPr="00517045" w:rsidRDefault="001C38F2" w:rsidP="00FD703A">
                      <w:pPr>
                        <w:rPr>
                          <w:b/>
                        </w:rPr>
                      </w:pPr>
                    </w:p>
                  </w:txbxContent>
                </v:textbox>
              </v:shape>
            </w:pict>
          </mc:Fallback>
        </mc:AlternateContent>
      </w: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D41F20" w:rsidRDefault="00D41F20" w:rsidP="00FD703A">
      <w:pPr>
        <w:tabs>
          <w:tab w:val="left" w:pos="0"/>
        </w:tabs>
        <w:jc w:val="center"/>
        <w:rPr>
          <w:rFonts w:ascii="Monotype Corsiva" w:hAnsi="Monotype Corsiva"/>
          <w:b/>
          <w:color w:val="333333"/>
          <w:sz w:val="32"/>
          <w:szCs w:val="32"/>
        </w:rPr>
      </w:pPr>
    </w:p>
    <w:p w:rsidR="00D41F20" w:rsidRDefault="00DA19E5" w:rsidP="00FD703A">
      <w:pPr>
        <w:tabs>
          <w:tab w:val="left" w:pos="0"/>
        </w:tabs>
        <w:jc w:val="center"/>
        <w:rPr>
          <w:rFonts w:ascii="Monotype Corsiva" w:hAnsi="Monotype Corsiva"/>
          <w:b/>
          <w:color w:val="333333"/>
          <w:sz w:val="32"/>
          <w:szCs w:val="32"/>
        </w:rPr>
      </w:pPr>
      <w:r>
        <w:rPr>
          <w:rFonts w:ascii="Abadi MT Condensed" w:hAnsi="Abadi MT Condensed"/>
          <w:b/>
          <w:noProof/>
          <w:sz w:val="28"/>
          <w:szCs w:val="28"/>
        </w:rPr>
        <mc:AlternateContent>
          <mc:Choice Requires="wps">
            <w:drawing>
              <wp:anchor distT="0" distB="0" distL="114300" distR="114300" simplePos="0" relativeHeight="251647488" behindDoc="0" locked="0" layoutInCell="1" allowOverlap="1">
                <wp:simplePos x="0" y="0"/>
                <wp:positionH relativeFrom="column">
                  <wp:posOffset>95885</wp:posOffset>
                </wp:positionH>
                <wp:positionV relativeFrom="paragraph">
                  <wp:posOffset>22225</wp:posOffset>
                </wp:positionV>
                <wp:extent cx="4343400" cy="3082925"/>
                <wp:effectExtent l="10160" t="12700" r="8890" b="9525"/>
                <wp:wrapNone/>
                <wp:docPr id="4"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82925"/>
                        </a:xfrm>
                        <a:prstGeom prst="rect">
                          <a:avLst/>
                        </a:prstGeom>
                        <a:solidFill>
                          <a:srgbClr val="FFFFFF"/>
                        </a:solidFill>
                        <a:ln w="9525">
                          <a:solidFill>
                            <a:srgbClr val="000000"/>
                          </a:solidFill>
                          <a:miter lim="800000"/>
                          <a:headEnd/>
                          <a:tailEnd/>
                        </a:ln>
                      </wps:spPr>
                      <wps:txbx>
                        <w:txbxContent>
                          <w:p w:rsidR="001C38F2" w:rsidRPr="00517045" w:rsidRDefault="001C38F2" w:rsidP="00FD703A">
                            <w:pPr>
                              <w:jc w:val="center"/>
                              <w:rPr>
                                <w:b/>
                                <w:sz w:val="20"/>
                                <w:szCs w:val="20"/>
                              </w:rPr>
                            </w:pPr>
                            <w:r w:rsidRPr="00517045">
                              <w:rPr>
                                <w:b/>
                                <w:sz w:val="20"/>
                                <w:szCs w:val="20"/>
                              </w:rPr>
                              <w:t>Community Ed Registration Form</w:t>
                            </w:r>
                          </w:p>
                          <w:p w:rsidR="001C38F2" w:rsidRDefault="001C38F2" w:rsidP="00FD703A">
                            <w:pPr>
                              <w:rPr>
                                <w:b/>
                                <w:sz w:val="16"/>
                                <w:szCs w:val="16"/>
                              </w:rPr>
                            </w:pPr>
                          </w:p>
                          <w:p w:rsidR="001C38F2" w:rsidRDefault="001C38F2" w:rsidP="00FD703A">
                            <w:pPr>
                              <w:rPr>
                                <w:b/>
                                <w:sz w:val="20"/>
                                <w:szCs w:val="20"/>
                              </w:rPr>
                            </w:pPr>
                            <w:r w:rsidRPr="00517045">
                              <w:rPr>
                                <w:b/>
                                <w:sz w:val="20"/>
                                <w:szCs w:val="20"/>
                              </w:rPr>
                              <w:t>Name: _________________________________________</w:t>
                            </w:r>
                            <w:r>
                              <w:rPr>
                                <w:b/>
                                <w:sz w:val="20"/>
                                <w:szCs w:val="20"/>
                              </w:rPr>
                              <w:t>__________________</w:t>
                            </w:r>
                          </w:p>
                          <w:p w:rsidR="001C38F2" w:rsidRPr="005A6856" w:rsidRDefault="001C38F2" w:rsidP="00FD703A">
                            <w:pPr>
                              <w:rPr>
                                <w:b/>
                                <w:sz w:val="16"/>
                                <w:szCs w:val="16"/>
                              </w:rPr>
                            </w:pPr>
                          </w:p>
                          <w:p w:rsidR="001C38F2" w:rsidRPr="00517045" w:rsidRDefault="001C38F2" w:rsidP="00FD703A">
                            <w:pPr>
                              <w:rPr>
                                <w:b/>
                                <w:sz w:val="20"/>
                                <w:szCs w:val="20"/>
                              </w:rPr>
                            </w:pPr>
                            <w:r w:rsidRPr="00517045">
                              <w:rPr>
                                <w:b/>
                                <w:sz w:val="20"/>
                                <w:szCs w:val="20"/>
                              </w:rPr>
                              <w:t>Address:  ______________________________________</w:t>
                            </w:r>
                            <w:r>
                              <w:rPr>
                                <w:b/>
                                <w:sz w:val="20"/>
                                <w:szCs w:val="20"/>
                              </w:rPr>
                              <w:t>__________________</w:t>
                            </w:r>
                          </w:p>
                          <w:p w:rsidR="001C38F2" w:rsidRPr="005A6856" w:rsidRDefault="001C38F2" w:rsidP="00FD703A">
                            <w:pPr>
                              <w:rPr>
                                <w:b/>
                                <w:sz w:val="16"/>
                                <w:szCs w:val="16"/>
                              </w:rPr>
                            </w:pPr>
                          </w:p>
                          <w:p w:rsidR="001C38F2" w:rsidRDefault="001C38F2" w:rsidP="00FD703A">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C38F2" w:rsidRDefault="001C38F2" w:rsidP="00FD703A">
                            <w:pPr>
                              <w:rPr>
                                <w:b/>
                                <w:sz w:val="20"/>
                                <w:szCs w:val="20"/>
                              </w:rPr>
                            </w:pPr>
                          </w:p>
                          <w:p w:rsidR="001C38F2" w:rsidRDefault="001C38F2" w:rsidP="00FD703A">
                            <w:pPr>
                              <w:rPr>
                                <w:b/>
                                <w:sz w:val="20"/>
                                <w:szCs w:val="20"/>
                              </w:rPr>
                            </w:pPr>
                            <w:r>
                              <w:rPr>
                                <w:b/>
                                <w:sz w:val="20"/>
                                <w:szCs w:val="20"/>
                              </w:rPr>
                              <w:t>Email address: _______________________________________</w:t>
                            </w:r>
                            <w:r w:rsidRPr="00517045">
                              <w:rPr>
                                <w:b/>
                                <w:sz w:val="20"/>
                                <w:szCs w:val="20"/>
                              </w:rPr>
                              <w:t xml:space="preserve"> </w:t>
                            </w:r>
                          </w:p>
                          <w:p w:rsidR="001C38F2" w:rsidRPr="005A6856" w:rsidRDefault="001C38F2" w:rsidP="00FD703A">
                            <w:pPr>
                              <w:rPr>
                                <w:b/>
                                <w:sz w:val="16"/>
                                <w:szCs w:val="16"/>
                              </w:rPr>
                            </w:pPr>
                            <w:r w:rsidRPr="00517045">
                              <w:rPr>
                                <w:b/>
                                <w:sz w:val="20"/>
                                <w:szCs w:val="20"/>
                              </w:rPr>
                              <w:t xml:space="preserve"> </w:t>
                            </w:r>
                          </w:p>
                          <w:p w:rsidR="001C38F2" w:rsidRDefault="001C38F2" w:rsidP="00FD703A">
                            <w:pPr>
                              <w:rPr>
                                <w:b/>
                                <w:sz w:val="20"/>
                                <w:szCs w:val="20"/>
                              </w:rPr>
                            </w:pPr>
                            <w:r w:rsidRPr="00517045">
                              <w:rPr>
                                <w:b/>
                                <w:sz w:val="20"/>
                                <w:szCs w:val="20"/>
                              </w:rPr>
                              <w:t>C.E. Course Title(s):</w:t>
                            </w:r>
                          </w:p>
                          <w:p w:rsidR="001C38F2" w:rsidRPr="005A6856" w:rsidRDefault="001C38F2" w:rsidP="00FD703A">
                            <w:pPr>
                              <w:rPr>
                                <w:b/>
                                <w:sz w:val="16"/>
                                <w:szCs w:val="16"/>
                              </w:rPr>
                            </w:pPr>
                          </w:p>
                          <w:p w:rsidR="001C38F2" w:rsidRPr="00517045" w:rsidRDefault="001C38F2" w:rsidP="00FD703A">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C38F2" w:rsidRPr="00517045" w:rsidRDefault="001C38F2" w:rsidP="00FD703A">
                            <w:pPr>
                              <w:rPr>
                                <w:b/>
                                <w:sz w:val="20"/>
                                <w:szCs w:val="20"/>
                              </w:rPr>
                            </w:pPr>
                          </w:p>
                          <w:p w:rsidR="001C38F2" w:rsidRDefault="001C38F2" w:rsidP="00FD703A">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Default="001C38F2" w:rsidP="00FD703A">
                            <w:pPr>
                              <w:rPr>
                                <w:b/>
                                <w:sz w:val="20"/>
                                <w:szCs w:val="20"/>
                              </w:rPr>
                            </w:pPr>
                          </w:p>
                          <w:p w:rsidR="001C38F2" w:rsidRDefault="001C38F2" w:rsidP="00FF3A81">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Pr="00517045" w:rsidRDefault="001C38F2" w:rsidP="00FF3A81">
                            <w:pPr>
                              <w:rPr>
                                <w:b/>
                                <w:sz w:val="20"/>
                                <w:szCs w:val="20"/>
                              </w:rPr>
                            </w:pPr>
                          </w:p>
                          <w:p w:rsidR="001C38F2" w:rsidRPr="00517045" w:rsidRDefault="001C38F2" w:rsidP="00FD703A">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C38F2" w:rsidRPr="00517045" w:rsidRDefault="001C38F2" w:rsidP="00FD703A">
                            <w:pPr>
                              <w:rPr>
                                <w:b/>
                              </w:rPr>
                            </w:pPr>
                            <w:r>
                              <w:rPr>
                                <w:b/>
                              </w:rPr>
                              <w:t xml:space="preserve">  </w:t>
                            </w:r>
                            <w:r>
                              <w:rPr>
                                <w:b/>
                                <w:sz w:val="18"/>
                                <w:szCs w:val="18"/>
                              </w:rPr>
                              <w:t>(Make checks payable to Cornell/LH Community Ed)          Total:    ____________</w:t>
                            </w:r>
                          </w:p>
                          <w:p w:rsidR="001C38F2" w:rsidRPr="005A6856" w:rsidRDefault="001C38F2" w:rsidP="00FD7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031" type="#_x0000_t202" style="position:absolute;left:0;text-align:left;margin-left:7.55pt;margin-top:1.75pt;width:342pt;height:24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">
                <v:textbox>
                  <w:txbxContent>
                    <w:p w:rsidR="001C38F2" w:rsidRPr="00517045" w:rsidRDefault="001C38F2" w:rsidP="00FD703A">
                      <w:pPr>
                        <w:jc w:val="center"/>
                        <w:rPr>
                          <w:b/>
                          <w:sz w:val="20"/>
                          <w:szCs w:val="20"/>
                        </w:rPr>
                      </w:pPr>
                      <w:r w:rsidRPr="00517045">
                        <w:rPr>
                          <w:b/>
                          <w:sz w:val="20"/>
                          <w:szCs w:val="20"/>
                        </w:rPr>
                        <w:t>Community Ed Registration Form</w:t>
                      </w:r>
                    </w:p>
                    <w:p w:rsidR="001C38F2" w:rsidRDefault="001C38F2" w:rsidP="00FD703A">
                      <w:pPr>
                        <w:rPr>
                          <w:b/>
                          <w:sz w:val="16"/>
                          <w:szCs w:val="16"/>
                        </w:rPr>
                      </w:pPr>
                    </w:p>
                    <w:p w:rsidR="001C38F2" w:rsidRDefault="001C38F2" w:rsidP="00FD703A">
                      <w:pPr>
                        <w:rPr>
                          <w:b/>
                          <w:sz w:val="20"/>
                          <w:szCs w:val="20"/>
                        </w:rPr>
                      </w:pPr>
                      <w:r w:rsidRPr="00517045">
                        <w:rPr>
                          <w:b/>
                          <w:sz w:val="20"/>
                          <w:szCs w:val="20"/>
                        </w:rPr>
                        <w:t>Name: _________________________________________</w:t>
                      </w:r>
                      <w:r>
                        <w:rPr>
                          <w:b/>
                          <w:sz w:val="20"/>
                          <w:szCs w:val="20"/>
                        </w:rPr>
                        <w:t>__________________</w:t>
                      </w:r>
                    </w:p>
                    <w:p w:rsidR="001C38F2" w:rsidRPr="005A6856" w:rsidRDefault="001C38F2" w:rsidP="00FD703A">
                      <w:pPr>
                        <w:rPr>
                          <w:b/>
                          <w:sz w:val="16"/>
                          <w:szCs w:val="16"/>
                        </w:rPr>
                      </w:pPr>
                    </w:p>
                    <w:p w:rsidR="001C38F2" w:rsidRPr="00517045" w:rsidRDefault="001C38F2" w:rsidP="00FD703A">
                      <w:pPr>
                        <w:rPr>
                          <w:b/>
                          <w:sz w:val="20"/>
                          <w:szCs w:val="20"/>
                        </w:rPr>
                      </w:pPr>
                      <w:r w:rsidRPr="00517045">
                        <w:rPr>
                          <w:b/>
                          <w:sz w:val="20"/>
                          <w:szCs w:val="20"/>
                        </w:rPr>
                        <w:t>Address:  ______________________________________</w:t>
                      </w:r>
                      <w:r>
                        <w:rPr>
                          <w:b/>
                          <w:sz w:val="20"/>
                          <w:szCs w:val="20"/>
                        </w:rPr>
                        <w:t>__________________</w:t>
                      </w:r>
                    </w:p>
                    <w:p w:rsidR="001C38F2" w:rsidRPr="005A6856" w:rsidRDefault="001C38F2" w:rsidP="00FD703A">
                      <w:pPr>
                        <w:rPr>
                          <w:b/>
                          <w:sz w:val="16"/>
                          <w:szCs w:val="16"/>
                        </w:rPr>
                      </w:pPr>
                    </w:p>
                    <w:p w:rsidR="001C38F2" w:rsidRDefault="001C38F2" w:rsidP="00FD703A">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C38F2" w:rsidRDefault="001C38F2" w:rsidP="00FD703A">
                      <w:pPr>
                        <w:rPr>
                          <w:b/>
                          <w:sz w:val="20"/>
                          <w:szCs w:val="20"/>
                        </w:rPr>
                      </w:pPr>
                    </w:p>
                    <w:p w:rsidR="001C38F2" w:rsidRDefault="001C38F2" w:rsidP="00FD703A">
                      <w:pPr>
                        <w:rPr>
                          <w:b/>
                          <w:sz w:val="20"/>
                          <w:szCs w:val="20"/>
                        </w:rPr>
                      </w:pPr>
                      <w:r>
                        <w:rPr>
                          <w:b/>
                          <w:sz w:val="20"/>
                          <w:szCs w:val="20"/>
                        </w:rPr>
                        <w:t>Email address: _______________________________________</w:t>
                      </w:r>
                      <w:r w:rsidRPr="00517045">
                        <w:rPr>
                          <w:b/>
                          <w:sz w:val="20"/>
                          <w:szCs w:val="20"/>
                        </w:rPr>
                        <w:t xml:space="preserve"> </w:t>
                      </w:r>
                    </w:p>
                    <w:p w:rsidR="001C38F2" w:rsidRPr="005A6856" w:rsidRDefault="001C38F2" w:rsidP="00FD703A">
                      <w:pPr>
                        <w:rPr>
                          <w:b/>
                          <w:sz w:val="16"/>
                          <w:szCs w:val="16"/>
                        </w:rPr>
                      </w:pPr>
                      <w:r w:rsidRPr="00517045">
                        <w:rPr>
                          <w:b/>
                          <w:sz w:val="20"/>
                          <w:szCs w:val="20"/>
                        </w:rPr>
                        <w:t xml:space="preserve"> </w:t>
                      </w:r>
                    </w:p>
                    <w:p w:rsidR="001C38F2" w:rsidRDefault="001C38F2" w:rsidP="00FD703A">
                      <w:pPr>
                        <w:rPr>
                          <w:b/>
                          <w:sz w:val="20"/>
                          <w:szCs w:val="20"/>
                        </w:rPr>
                      </w:pPr>
                      <w:r w:rsidRPr="00517045">
                        <w:rPr>
                          <w:b/>
                          <w:sz w:val="20"/>
                          <w:szCs w:val="20"/>
                        </w:rPr>
                        <w:t>C.E. Course Title(s):</w:t>
                      </w:r>
                    </w:p>
                    <w:p w:rsidR="001C38F2" w:rsidRPr="005A6856" w:rsidRDefault="001C38F2" w:rsidP="00FD703A">
                      <w:pPr>
                        <w:rPr>
                          <w:b/>
                          <w:sz w:val="16"/>
                          <w:szCs w:val="16"/>
                        </w:rPr>
                      </w:pPr>
                    </w:p>
                    <w:p w:rsidR="001C38F2" w:rsidRPr="00517045" w:rsidRDefault="001C38F2" w:rsidP="00FD703A">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C38F2" w:rsidRPr="00517045" w:rsidRDefault="001C38F2" w:rsidP="00FD703A">
                      <w:pPr>
                        <w:rPr>
                          <w:b/>
                          <w:sz w:val="20"/>
                          <w:szCs w:val="20"/>
                        </w:rPr>
                      </w:pPr>
                    </w:p>
                    <w:p w:rsidR="001C38F2" w:rsidRDefault="001C38F2" w:rsidP="00FD703A">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Default="001C38F2" w:rsidP="00FD703A">
                      <w:pPr>
                        <w:rPr>
                          <w:b/>
                          <w:sz w:val="20"/>
                          <w:szCs w:val="20"/>
                        </w:rPr>
                      </w:pPr>
                    </w:p>
                    <w:p w:rsidR="001C38F2" w:rsidRDefault="001C38F2" w:rsidP="00FF3A81">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C38F2" w:rsidRPr="00517045" w:rsidRDefault="001C38F2" w:rsidP="00FF3A81">
                      <w:pPr>
                        <w:rPr>
                          <w:b/>
                          <w:sz w:val="20"/>
                          <w:szCs w:val="20"/>
                        </w:rPr>
                      </w:pPr>
                    </w:p>
                    <w:p w:rsidR="001C38F2" w:rsidRPr="00517045" w:rsidRDefault="001C38F2" w:rsidP="00FD703A">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C38F2" w:rsidRPr="00517045" w:rsidRDefault="001C38F2" w:rsidP="00FD703A">
                      <w:pPr>
                        <w:rPr>
                          <w:b/>
                        </w:rPr>
                      </w:pPr>
                      <w:r>
                        <w:rPr>
                          <w:b/>
                        </w:rPr>
                        <w:t xml:space="preserve">  </w:t>
                      </w:r>
                      <w:r>
                        <w:rPr>
                          <w:b/>
                          <w:sz w:val="18"/>
                          <w:szCs w:val="18"/>
                        </w:rPr>
                        <w:t>(Make checks payable to Cornell/LH Community Ed)          Total:    ____________</w:t>
                      </w:r>
                    </w:p>
                    <w:p w:rsidR="001C38F2" w:rsidRPr="005A6856" w:rsidRDefault="001C38F2" w:rsidP="00FD703A"/>
                  </w:txbxContent>
                </v:textbox>
              </v:shape>
            </w:pict>
          </mc:Fallback>
        </mc:AlternateContent>
      </w:r>
    </w:p>
    <w:p w:rsidR="00575F60" w:rsidRDefault="00575F60" w:rsidP="00FD703A">
      <w:pPr>
        <w:tabs>
          <w:tab w:val="left" w:pos="0"/>
        </w:tabs>
        <w:jc w:val="center"/>
        <w:rPr>
          <w:rFonts w:ascii="Monotype Corsiva" w:hAnsi="Monotype Corsiva"/>
          <w:b/>
          <w:color w:val="333333"/>
          <w:sz w:val="32"/>
          <w:szCs w:val="32"/>
        </w:rPr>
      </w:pPr>
    </w:p>
    <w:p w:rsidR="00BF0042" w:rsidRDefault="00BF0042" w:rsidP="00BE501E">
      <w:pPr>
        <w:jc w:val="center"/>
        <w:rPr>
          <w:b/>
          <w:bCs/>
          <w:sz w:val="28"/>
          <w:szCs w:val="28"/>
        </w:rPr>
      </w:pPr>
    </w:p>
    <w:p w:rsidR="00BF0042" w:rsidRDefault="00BF0042" w:rsidP="00BE501E">
      <w:pPr>
        <w:jc w:val="center"/>
        <w:rPr>
          <w:b/>
          <w:bCs/>
          <w:sz w:val="28"/>
          <w:szCs w:val="28"/>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EF6388" w:rsidRDefault="00EF6388" w:rsidP="00EF6388">
      <w:pPr>
        <w:jc w:val="center"/>
        <w:rPr>
          <w:rFonts w:ascii="Arial Black" w:hAnsi="Arial Black"/>
          <w:sz w:val="28"/>
          <w:szCs w:val="28"/>
          <w:u w:val="single"/>
        </w:rPr>
      </w:pPr>
      <w:r w:rsidRPr="001B2E4E">
        <w:rPr>
          <w:rFonts w:ascii="Arial Black" w:hAnsi="Arial Black"/>
          <w:sz w:val="28"/>
          <w:szCs w:val="28"/>
          <w:u w:val="single"/>
        </w:rPr>
        <w:t>Special Event</w:t>
      </w:r>
      <w:r w:rsidR="0035636A">
        <w:rPr>
          <w:rFonts w:ascii="Arial Black" w:hAnsi="Arial Black"/>
          <w:sz w:val="28"/>
          <w:szCs w:val="28"/>
          <w:u w:val="single"/>
        </w:rPr>
        <w:t>-Save the Date</w:t>
      </w:r>
      <w:r w:rsidRPr="001B2E4E">
        <w:rPr>
          <w:rFonts w:ascii="Arial Black" w:hAnsi="Arial Black"/>
          <w:sz w:val="28"/>
          <w:szCs w:val="28"/>
          <w:u w:val="single"/>
        </w:rPr>
        <w:t>!</w:t>
      </w:r>
    </w:p>
    <w:p w:rsidR="006502C0" w:rsidRDefault="006502C0" w:rsidP="00EF6388">
      <w:pPr>
        <w:jc w:val="center"/>
        <w:rPr>
          <w:rFonts w:ascii="Arial Black" w:hAnsi="Arial Black"/>
          <w:sz w:val="28"/>
          <w:szCs w:val="28"/>
          <w:u w:val="single"/>
        </w:rPr>
      </w:pPr>
    </w:p>
    <w:p w:rsidR="006502C0" w:rsidRDefault="006502C0" w:rsidP="00EF6388">
      <w:pPr>
        <w:jc w:val="center"/>
        <w:rPr>
          <w:rFonts w:ascii="Arial Black" w:hAnsi="Arial Black"/>
          <w:sz w:val="28"/>
          <w:szCs w:val="28"/>
          <w:u w:val="single"/>
        </w:rPr>
      </w:pPr>
    </w:p>
    <w:p w:rsidR="00026CC3" w:rsidRDefault="00B55E37" w:rsidP="00C10826">
      <w:pPr>
        <w:tabs>
          <w:tab w:val="left" w:pos="0"/>
        </w:tabs>
        <w:jc w:val="center"/>
        <w:rPr>
          <w:rFonts w:ascii="Arial" w:hAnsi="Arial" w:cs="Arial"/>
          <w:b/>
          <w:sz w:val="32"/>
          <w:szCs w:val="32"/>
        </w:rPr>
      </w:pPr>
      <w:r w:rsidRPr="000F21DA">
        <w:rPr>
          <w:rFonts w:ascii="Arial" w:hAnsi="Arial" w:cs="Arial"/>
          <w:b/>
          <w:noProof/>
          <w:sz w:val="32"/>
          <w:szCs w:val="32"/>
        </w:rPr>
        <w:lastRenderedPageBreak/>
        <mc:AlternateContent>
          <mc:Choice Requires="wps">
            <w:drawing>
              <wp:anchor distT="45720" distB="45720" distL="114300" distR="114300" simplePos="0" relativeHeight="251724288" behindDoc="1" locked="0" layoutInCell="1" allowOverlap="1" wp14:anchorId="0D6AC01A" wp14:editId="53584FEE">
                <wp:simplePos x="0" y="0"/>
                <wp:positionH relativeFrom="column">
                  <wp:posOffset>438150</wp:posOffset>
                </wp:positionH>
                <wp:positionV relativeFrom="paragraph">
                  <wp:posOffset>-180975</wp:posOffset>
                </wp:positionV>
                <wp:extent cx="3667125" cy="4953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95300"/>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Crafts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5pt;margin-top:-14.25pt;width:288.75pt;height:39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">
                <v:fill r:id="rId11" o:title="" color2="white [3212]" type="pattern"/>
                <v:textbo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Crafts</w:t>
                      </w:r>
                    </w:p>
                  </w:txbxContent>
                </v:textbox>
              </v:shape>
            </w:pict>
          </mc:Fallback>
        </mc:AlternateContent>
      </w:r>
      <w:r w:rsidR="009B6E91">
        <w:rPr>
          <w:noProof/>
        </w:rPr>
        <w:drawing>
          <wp:anchor distT="0" distB="0" distL="114300" distR="114300" simplePos="0" relativeHeight="251729408" behindDoc="1" locked="0" layoutInCell="1" allowOverlap="1" wp14:anchorId="159D191C" wp14:editId="46D8FCE5">
            <wp:simplePos x="0" y="0"/>
            <wp:positionH relativeFrom="column">
              <wp:posOffset>438150</wp:posOffset>
            </wp:positionH>
            <wp:positionV relativeFrom="paragraph">
              <wp:posOffset>-361950</wp:posOffset>
            </wp:positionV>
            <wp:extent cx="748120" cy="689059"/>
            <wp:effectExtent l="0" t="0" r="0" b="0"/>
            <wp:wrapNone/>
            <wp:docPr id="31" name="Picture 31" descr="Image result for sew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ewing clipart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120" cy="689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E37" w:rsidRPr="00B55E37" w:rsidRDefault="00B55E37" w:rsidP="00C10826">
      <w:pPr>
        <w:tabs>
          <w:tab w:val="left" w:pos="0"/>
        </w:tabs>
        <w:jc w:val="center"/>
        <w:rPr>
          <w:rFonts w:ascii="Arial" w:hAnsi="Arial" w:cs="Arial"/>
          <w:b/>
          <w:sz w:val="16"/>
          <w:szCs w:val="16"/>
        </w:rPr>
      </w:pPr>
    </w:p>
    <w:p w:rsidR="00C10826" w:rsidRPr="00402BC0" w:rsidRDefault="00C10826" w:rsidP="00C10826">
      <w:pPr>
        <w:tabs>
          <w:tab w:val="left" w:pos="0"/>
        </w:tabs>
        <w:jc w:val="center"/>
        <w:rPr>
          <w:rFonts w:ascii="Arial" w:hAnsi="Arial" w:cs="Arial"/>
          <w:b/>
          <w:sz w:val="32"/>
          <w:szCs w:val="32"/>
        </w:rPr>
      </w:pPr>
      <w:r w:rsidRPr="00402BC0">
        <w:rPr>
          <w:rFonts w:ascii="Arial" w:hAnsi="Arial" w:cs="Arial"/>
          <w:b/>
          <w:sz w:val="32"/>
          <w:szCs w:val="32"/>
        </w:rPr>
        <w:t>Mosaic Stepping Stones</w:t>
      </w:r>
    </w:p>
    <w:p w:rsidR="00C10826" w:rsidRPr="001B6E3B" w:rsidRDefault="00661BE2" w:rsidP="00C10826">
      <w:pPr>
        <w:tabs>
          <w:tab w:val="left" w:pos="0"/>
        </w:tabs>
        <w:rPr>
          <w:rFonts w:ascii="Arial" w:hAnsi="Arial" w:cs="Arial"/>
          <w:sz w:val="20"/>
          <w:szCs w:val="20"/>
        </w:rPr>
      </w:pPr>
      <w:r>
        <w:rPr>
          <w:rFonts w:ascii="Arial" w:hAnsi="Arial" w:cs="Arial"/>
          <w:sz w:val="20"/>
          <w:szCs w:val="20"/>
        </w:rPr>
        <w:t>C</w:t>
      </w:r>
      <w:r w:rsidR="00C10826" w:rsidRPr="001B6E3B">
        <w:rPr>
          <w:rFonts w:ascii="Arial" w:hAnsi="Arial" w:cs="Arial"/>
          <w:sz w:val="20"/>
          <w:szCs w:val="20"/>
        </w:rPr>
        <w:t xml:space="preserve">onstruct a gorgeous mosaic stepping stone using stained glass.  We’ll learn to cut and grind glass, nip glass pieces, </w:t>
      </w:r>
      <w:r w:rsidR="00C10826">
        <w:rPr>
          <w:rFonts w:ascii="Arial" w:hAnsi="Arial" w:cs="Arial"/>
          <w:sz w:val="20"/>
          <w:szCs w:val="20"/>
        </w:rPr>
        <w:t xml:space="preserve">and </w:t>
      </w:r>
      <w:r w:rsidR="00C10826" w:rsidRPr="001B6E3B">
        <w:rPr>
          <w:rFonts w:ascii="Arial" w:hAnsi="Arial" w:cs="Arial"/>
          <w:sz w:val="20"/>
          <w:szCs w:val="20"/>
        </w:rPr>
        <w:t>adhere to a 12”x12” concrete base.  All materials will be supplied by instructor, Linda Bergen</w:t>
      </w:r>
      <w:r w:rsidR="00C10826">
        <w:rPr>
          <w:rFonts w:ascii="Arial" w:hAnsi="Arial" w:cs="Arial"/>
          <w:sz w:val="20"/>
          <w:szCs w:val="20"/>
        </w:rPr>
        <w:t>, who will also grout and seal the finished project.</w:t>
      </w:r>
      <w:r w:rsidR="00C10826" w:rsidRPr="001B6E3B">
        <w:rPr>
          <w:rFonts w:ascii="Arial" w:hAnsi="Arial" w:cs="Arial"/>
          <w:sz w:val="20"/>
          <w:szCs w:val="20"/>
        </w:rPr>
        <w:t xml:space="preserve">  </w:t>
      </w:r>
      <w:r>
        <w:rPr>
          <w:rFonts w:ascii="Arial" w:hAnsi="Arial" w:cs="Arial"/>
          <w:sz w:val="20"/>
          <w:szCs w:val="20"/>
        </w:rPr>
        <w:t>All materials are provided.</w:t>
      </w:r>
    </w:p>
    <w:p w:rsidR="00C10826" w:rsidRPr="00B55E37" w:rsidRDefault="00C10826" w:rsidP="00C10826">
      <w:pPr>
        <w:tabs>
          <w:tab w:val="left" w:pos="0"/>
        </w:tabs>
        <w:rPr>
          <w:rFonts w:ascii="Arial" w:hAnsi="Arial" w:cs="Arial"/>
          <w:sz w:val="12"/>
          <w:szCs w:val="12"/>
        </w:rPr>
      </w:pPr>
    </w:p>
    <w:p w:rsidR="00C10826" w:rsidRPr="001B6E3B" w:rsidRDefault="00C10826" w:rsidP="00C10826">
      <w:pPr>
        <w:tabs>
          <w:tab w:val="left" w:pos="0"/>
        </w:tabs>
        <w:rPr>
          <w:rFonts w:ascii="Arial" w:hAnsi="Arial" w:cs="Arial"/>
          <w:b/>
          <w:sz w:val="20"/>
          <w:szCs w:val="20"/>
        </w:rPr>
      </w:pPr>
      <w:r>
        <w:rPr>
          <w:rFonts w:ascii="Arial" w:hAnsi="Arial" w:cs="Arial"/>
          <w:b/>
          <w:sz w:val="20"/>
          <w:szCs w:val="20"/>
        </w:rPr>
        <w:t>Wednesday, October 12</w:t>
      </w:r>
      <w:r w:rsidRPr="001B6E3B">
        <w:rPr>
          <w:rFonts w:ascii="Arial" w:hAnsi="Arial" w:cs="Arial"/>
          <w:b/>
          <w:sz w:val="20"/>
          <w:szCs w:val="20"/>
        </w:rPr>
        <w:tab/>
      </w:r>
      <w:r>
        <w:rPr>
          <w:rFonts w:ascii="Arial" w:hAnsi="Arial" w:cs="Arial"/>
          <w:b/>
          <w:sz w:val="20"/>
          <w:szCs w:val="20"/>
        </w:rPr>
        <w:tab/>
      </w:r>
      <w:r w:rsidRPr="001B6E3B">
        <w:rPr>
          <w:rFonts w:ascii="Arial" w:hAnsi="Arial" w:cs="Arial"/>
          <w:b/>
          <w:sz w:val="20"/>
          <w:szCs w:val="20"/>
        </w:rPr>
        <w:t>9:00am-1:</w:t>
      </w:r>
      <w:r>
        <w:rPr>
          <w:rFonts w:ascii="Arial" w:hAnsi="Arial" w:cs="Arial"/>
          <w:b/>
          <w:sz w:val="20"/>
          <w:szCs w:val="20"/>
        </w:rPr>
        <w:t>00pm</w:t>
      </w:r>
    </w:p>
    <w:p w:rsidR="00C10826" w:rsidRDefault="00C10826" w:rsidP="00C10826">
      <w:pPr>
        <w:rPr>
          <w:rFonts w:ascii="Arial" w:hAnsi="Arial" w:cs="Arial"/>
          <w:b/>
          <w:sz w:val="20"/>
          <w:szCs w:val="20"/>
        </w:rPr>
      </w:pPr>
      <w:r w:rsidRPr="001B6E3B">
        <w:rPr>
          <w:rFonts w:ascii="Arial" w:hAnsi="Arial" w:cs="Arial"/>
          <w:b/>
          <w:sz w:val="20"/>
          <w:szCs w:val="20"/>
        </w:rPr>
        <w:t>Fee: $4</w:t>
      </w:r>
      <w:r>
        <w:rPr>
          <w:rFonts w:ascii="Arial" w:hAnsi="Arial" w:cs="Arial"/>
          <w:b/>
          <w:sz w:val="20"/>
          <w:szCs w:val="20"/>
        </w:rPr>
        <w:t>5</w:t>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Pr>
          <w:rFonts w:ascii="Arial" w:hAnsi="Arial" w:cs="Arial"/>
          <w:b/>
          <w:sz w:val="20"/>
          <w:szCs w:val="20"/>
        </w:rPr>
        <w:t>Linda Bergen’s Home</w:t>
      </w:r>
    </w:p>
    <w:p w:rsidR="00C10826" w:rsidRPr="00026CC3" w:rsidRDefault="00C10826" w:rsidP="00C10826">
      <w:pPr>
        <w:rPr>
          <w:rFonts w:ascii="Arial" w:hAnsi="Arial" w:cs="Arial"/>
          <w:b/>
          <w:sz w:val="16"/>
          <w:szCs w:val="16"/>
        </w:rPr>
      </w:pPr>
    </w:p>
    <w:p w:rsidR="00C10826" w:rsidRPr="00402BC0" w:rsidRDefault="00C10826" w:rsidP="00C10826">
      <w:pPr>
        <w:jc w:val="center"/>
        <w:rPr>
          <w:rFonts w:ascii="Arial" w:hAnsi="Arial" w:cs="Arial"/>
          <w:b/>
          <w:sz w:val="32"/>
          <w:szCs w:val="32"/>
        </w:rPr>
      </w:pPr>
      <w:r w:rsidRPr="00402BC0">
        <w:rPr>
          <w:rFonts w:ascii="Arial" w:hAnsi="Arial" w:cs="Arial"/>
          <w:b/>
          <w:sz w:val="32"/>
          <w:szCs w:val="32"/>
        </w:rPr>
        <w:t>Maine Potato Basket</w:t>
      </w:r>
    </w:p>
    <w:p w:rsidR="00C10826" w:rsidRDefault="00C10826" w:rsidP="00C10826">
      <w:pPr>
        <w:rPr>
          <w:rFonts w:ascii="Arial" w:hAnsi="Arial" w:cs="Arial"/>
          <w:b/>
          <w:sz w:val="20"/>
          <w:szCs w:val="20"/>
        </w:rPr>
      </w:pPr>
      <w:r>
        <w:rPr>
          <w:rFonts w:ascii="Arial" w:hAnsi="Arial" w:cs="Arial"/>
          <w:sz w:val="20"/>
          <w:szCs w:val="20"/>
        </w:rPr>
        <w:t>The base on this basket is woven in the Penobscot Tribe tradition, who inhabited the Penobscot Bay in Maine in the early 17</w:t>
      </w:r>
      <w:r w:rsidRPr="00B73A2D">
        <w:rPr>
          <w:rFonts w:ascii="Arial" w:hAnsi="Arial" w:cs="Arial"/>
          <w:sz w:val="20"/>
          <w:szCs w:val="20"/>
          <w:vertAlign w:val="superscript"/>
        </w:rPr>
        <w:t>th</w:t>
      </w:r>
      <w:r>
        <w:rPr>
          <w:rFonts w:ascii="Arial" w:hAnsi="Arial" w:cs="Arial"/>
          <w:sz w:val="20"/>
          <w:szCs w:val="20"/>
        </w:rPr>
        <w:t xml:space="preserve"> Century.  It measures 16” in diameter and stands about the same height.  </w:t>
      </w:r>
      <w:r w:rsidR="00661BE2">
        <w:rPr>
          <w:rFonts w:ascii="Arial" w:hAnsi="Arial" w:cs="Arial"/>
          <w:sz w:val="20"/>
          <w:szCs w:val="20"/>
        </w:rPr>
        <w:t>It’s</w:t>
      </w:r>
      <w:r>
        <w:rPr>
          <w:rFonts w:ascii="Arial" w:hAnsi="Arial" w:cs="Arial"/>
          <w:sz w:val="20"/>
          <w:szCs w:val="20"/>
        </w:rPr>
        <w:t xml:space="preserve"> a very sturdy basket with an oak hoop for the rim and a strong oak handle.  </w:t>
      </w:r>
      <w:r w:rsidR="00661BE2">
        <w:rPr>
          <w:rFonts w:ascii="Arial" w:hAnsi="Arial" w:cs="Arial"/>
          <w:sz w:val="20"/>
          <w:szCs w:val="20"/>
        </w:rPr>
        <w:t>It’s</w:t>
      </w:r>
      <w:r>
        <w:rPr>
          <w:rFonts w:ascii="Arial" w:hAnsi="Arial" w:cs="Arial"/>
          <w:sz w:val="20"/>
          <w:szCs w:val="20"/>
        </w:rPr>
        <w:t xml:space="preserve"> not hard to weave but some previous experience is helpful. Shirley Mount, owner of the Basket Patch in Gilman, instructs.</w:t>
      </w:r>
      <w:r w:rsidR="00661BE2">
        <w:rPr>
          <w:rFonts w:ascii="Arial" w:hAnsi="Arial" w:cs="Arial"/>
          <w:sz w:val="20"/>
          <w:szCs w:val="20"/>
        </w:rPr>
        <w:t xml:space="preserve"> </w:t>
      </w:r>
      <w:r>
        <w:rPr>
          <w:rFonts w:ascii="Arial" w:hAnsi="Arial" w:cs="Arial"/>
          <w:b/>
          <w:sz w:val="20"/>
          <w:szCs w:val="20"/>
        </w:rPr>
        <w:t>Supplies to bring to class: Bucket, towel, clip clothes pins, pencil, tape measure, scissors, flat screwdriver.</w:t>
      </w:r>
    </w:p>
    <w:p w:rsidR="00C10826" w:rsidRPr="00B55E37" w:rsidRDefault="00C10826" w:rsidP="00C10826">
      <w:pPr>
        <w:rPr>
          <w:rFonts w:ascii="Arial" w:hAnsi="Arial" w:cs="Arial"/>
          <w:b/>
          <w:sz w:val="12"/>
          <w:szCs w:val="12"/>
        </w:rPr>
      </w:pPr>
    </w:p>
    <w:p w:rsidR="00C10826" w:rsidRDefault="00C10826" w:rsidP="00C10826">
      <w:pPr>
        <w:rPr>
          <w:rFonts w:ascii="Arial" w:hAnsi="Arial" w:cs="Arial"/>
          <w:b/>
          <w:sz w:val="20"/>
          <w:szCs w:val="20"/>
        </w:rPr>
      </w:pPr>
      <w:r>
        <w:rPr>
          <w:rFonts w:ascii="Arial" w:hAnsi="Arial" w:cs="Arial"/>
          <w:b/>
          <w:sz w:val="20"/>
          <w:szCs w:val="20"/>
        </w:rPr>
        <w:t>Thursday, October 27</w:t>
      </w:r>
      <w:r>
        <w:rPr>
          <w:rFonts w:ascii="Arial" w:hAnsi="Arial" w:cs="Arial"/>
          <w:b/>
          <w:sz w:val="20"/>
          <w:szCs w:val="20"/>
        </w:rPr>
        <w:tab/>
      </w:r>
      <w:r>
        <w:rPr>
          <w:rFonts w:ascii="Arial" w:hAnsi="Arial" w:cs="Arial"/>
          <w:b/>
          <w:sz w:val="20"/>
          <w:szCs w:val="20"/>
        </w:rPr>
        <w:tab/>
      </w:r>
      <w:r>
        <w:rPr>
          <w:rFonts w:ascii="Arial" w:hAnsi="Arial" w:cs="Arial"/>
          <w:b/>
          <w:sz w:val="20"/>
          <w:szCs w:val="20"/>
        </w:rPr>
        <w:tab/>
        <w:t>5:00-9:00pm</w:t>
      </w:r>
    </w:p>
    <w:p w:rsidR="00C10826" w:rsidRDefault="00C10826" w:rsidP="00C10826">
      <w:pPr>
        <w:rPr>
          <w:rFonts w:ascii="Arial" w:hAnsi="Arial" w:cs="Arial"/>
          <w:b/>
          <w:sz w:val="20"/>
          <w:szCs w:val="20"/>
        </w:rPr>
      </w:pPr>
      <w:r>
        <w:rPr>
          <w:rFonts w:ascii="Arial" w:hAnsi="Arial" w:cs="Arial"/>
          <w:b/>
          <w:sz w:val="20"/>
          <w:szCs w:val="20"/>
        </w:rPr>
        <w:t>Fee: $45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p>
    <w:p w:rsidR="00C10826" w:rsidRDefault="00C10826" w:rsidP="00C10826">
      <w:pPr>
        <w:rPr>
          <w:b/>
          <w:sz w:val="18"/>
          <w:szCs w:val="18"/>
        </w:rPr>
      </w:pPr>
    </w:p>
    <w:p w:rsidR="00C10826" w:rsidRPr="00026CC3" w:rsidRDefault="00C10826" w:rsidP="00C10826">
      <w:pPr>
        <w:jc w:val="center"/>
        <w:rPr>
          <w:rFonts w:ascii="Arial" w:hAnsi="Arial" w:cs="Arial"/>
          <w:b/>
          <w:sz w:val="28"/>
          <w:szCs w:val="28"/>
        </w:rPr>
      </w:pPr>
      <w:r w:rsidRPr="00026CC3">
        <w:rPr>
          <w:rFonts w:ascii="Arial" w:hAnsi="Arial" w:cs="Arial"/>
          <w:b/>
          <w:sz w:val="28"/>
          <w:szCs w:val="28"/>
        </w:rPr>
        <w:t>Slumped Wine Bottle &amp;</w:t>
      </w:r>
    </w:p>
    <w:p w:rsidR="00C10826" w:rsidRPr="00026CC3" w:rsidRDefault="00C10826" w:rsidP="00C10826">
      <w:pPr>
        <w:jc w:val="center"/>
        <w:rPr>
          <w:rFonts w:ascii="Arial" w:hAnsi="Arial" w:cs="Arial"/>
          <w:b/>
          <w:sz w:val="28"/>
          <w:szCs w:val="28"/>
        </w:rPr>
      </w:pPr>
      <w:r w:rsidRPr="00026CC3">
        <w:rPr>
          <w:rFonts w:ascii="Arial" w:hAnsi="Arial" w:cs="Arial"/>
          <w:b/>
          <w:sz w:val="28"/>
          <w:szCs w:val="28"/>
        </w:rPr>
        <w:t>Wire Wrapped Serving Utensil</w:t>
      </w:r>
    </w:p>
    <w:p w:rsidR="00C10826" w:rsidRDefault="00C10826" w:rsidP="00C10826">
      <w:pPr>
        <w:rPr>
          <w:rFonts w:ascii="Arial" w:hAnsi="Arial" w:cs="Arial"/>
          <w:sz w:val="20"/>
          <w:szCs w:val="20"/>
        </w:rPr>
      </w:pPr>
      <w:r>
        <w:rPr>
          <w:rFonts w:ascii="Arial" w:hAnsi="Arial" w:cs="Arial"/>
          <w:sz w:val="20"/>
          <w:szCs w:val="20"/>
        </w:rPr>
        <w:t>Using silver para-wire and an assortment of glass beads, participants will learn wire wrapping techniques as they wrap the neck of a slumped (flattened or kiln) wine bottle and matching knife or spoon.  These projects make a perfect holiday gift or keep it yoursel</w:t>
      </w:r>
      <w:r w:rsidR="00661BE2">
        <w:rPr>
          <w:rFonts w:ascii="Arial" w:hAnsi="Arial" w:cs="Arial"/>
          <w:sz w:val="20"/>
          <w:szCs w:val="20"/>
        </w:rPr>
        <w:t>f!  Two sessions are offered.</w:t>
      </w:r>
    </w:p>
    <w:p w:rsidR="00661BE2" w:rsidRPr="00B55E37" w:rsidRDefault="00661BE2" w:rsidP="00C10826">
      <w:pPr>
        <w:rPr>
          <w:rFonts w:ascii="Arial" w:hAnsi="Arial" w:cs="Arial"/>
          <w:sz w:val="12"/>
          <w:szCs w:val="12"/>
        </w:rPr>
      </w:pPr>
    </w:p>
    <w:p w:rsidR="00C10826" w:rsidRDefault="00C10826" w:rsidP="00C10826">
      <w:pPr>
        <w:rPr>
          <w:rFonts w:ascii="Arial" w:hAnsi="Arial" w:cs="Arial"/>
          <w:b/>
          <w:sz w:val="20"/>
          <w:szCs w:val="20"/>
        </w:rPr>
      </w:pPr>
      <w:r>
        <w:rPr>
          <w:rFonts w:ascii="Arial" w:hAnsi="Arial" w:cs="Arial"/>
          <w:b/>
          <w:sz w:val="20"/>
          <w:szCs w:val="20"/>
        </w:rPr>
        <w:t>Wednesday, November 16</w:t>
      </w:r>
      <w:r>
        <w:rPr>
          <w:rFonts w:ascii="Arial" w:hAnsi="Arial" w:cs="Arial"/>
          <w:b/>
          <w:sz w:val="20"/>
          <w:szCs w:val="20"/>
        </w:rPr>
        <w:tab/>
      </w:r>
      <w:r>
        <w:rPr>
          <w:rFonts w:ascii="Arial" w:hAnsi="Arial" w:cs="Arial"/>
          <w:b/>
          <w:sz w:val="20"/>
          <w:szCs w:val="20"/>
        </w:rPr>
        <w:tab/>
        <w:t xml:space="preserve">9am-noon </w:t>
      </w:r>
      <w:r>
        <w:rPr>
          <w:rFonts w:ascii="Arial" w:hAnsi="Arial" w:cs="Arial"/>
          <w:b/>
          <w:sz w:val="20"/>
          <w:szCs w:val="20"/>
          <w:u w:val="single"/>
        </w:rPr>
        <w:t>or</w:t>
      </w:r>
      <w:r>
        <w:rPr>
          <w:rFonts w:ascii="Arial" w:hAnsi="Arial" w:cs="Arial"/>
          <w:b/>
          <w:sz w:val="20"/>
          <w:szCs w:val="20"/>
        </w:rPr>
        <w:t xml:space="preserve"> 5:00-8:00pm</w:t>
      </w:r>
    </w:p>
    <w:p w:rsidR="00C10826" w:rsidRDefault="00C10826" w:rsidP="00C10826">
      <w:pPr>
        <w:rPr>
          <w:rFonts w:ascii="Arial" w:hAnsi="Arial" w:cs="Arial"/>
          <w:b/>
          <w:sz w:val="20"/>
          <w:szCs w:val="20"/>
        </w:rPr>
      </w:pPr>
      <w:r>
        <w:rPr>
          <w:rFonts w:ascii="Arial" w:hAnsi="Arial" w:cs="Arial"/>
          <w:b/>
          <w:sz w:val="20"/>
          <w:szCs w:val="20"/>
        </w:rPr>
        <w:t>Fee: $25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Linda Bergen’s Home</w:t>
      </w:r>
    </w:p>
    <w:p w:rsidR="00661BE2" w:rsidRPr="00026CC3" w:rsidRDefault="00661BE2" w:rsidP="00C10826">
      <w:pPr>
        <w:rPr>
          <w:rFonts w:ascii="Arial" w:hAnsi="Arial" w:cs="Arial"/>
          <w:b/>
          <w:sz w:val="16"/>
          <w:szCs w:val="16"/>
        </w:rPr>
      </w:pPr>
    </w:p>
    <w:p w:rsidR="00661BE2" w:rsidRPr="00402BC0" w:rsidRDefault="00661BE2" w:rsidP="00661BE2">
      <w:pPr>
        <w:jc w:val="center"/>
        <w:rPr>
          <w:rFonts w:ascii="Arial" w:hAnsi="Arial" w:cs="Arial"/>
          <w:b/>
          <w:sz w:val="20"/>
          <w:szCs w:val="20"/>
        </w:rPr>
      </w:pPr>
      <w:r w:rsidRPr="00402BC0">
        <w:rPr>
          <w:rFonts w:ascii="Arial" w:hAnsi="Arial" w:cs="Arial"/>
          <w:b/>
          <w:sz w:val="32"/>
          <w:szCs w:val="32"/>
        </w:rPr>
        <w:t xml:space="preserve">Weaving-Oval Waste Basket </w:t>
      </w:r>
    </w:p>
    <w:p w:rsidR="00661BE2" w:rsidRPr="00B73A2D" w:rsidRDefault="00661BE2" w:rsidP="00661BE2">
      <w:pPr>
        <w:rPr>
          <w:rFonts w:ascii="Arial" w:hAnsi="Arial" w:cs="Arial"/>
          <w:sz w:val="20"/>
          <w:szCs w:val="20"/>
        </w:rPr>
      </w:pPr>
      <w:r>
        <w:rPr>
          <w:rFonts w:ascii="Arial" w:hAnsi="Arial" w:cs="Arial"/>
          <w:sz w:val="20"/>
          <w:szCs w:val="20"/>
        </w:rPr>
        <w:t>This basket is the perfect size next to a desk or sewing machine, or in the bathroom.  A plastic grocery bag fits inside nicely.  It could also hold your craft projects and look beautiful at the same time!  In this class you will learn to wrap your own handles, use overlays with dyed reed to accent (selection of color in class), and add the ball feet.  It measures 13”x9”x15” tall, including the handles.  This class is good for beginners as well as the experienced weaver. Shirley Mount, owner of the Basket Patch in Gilman, instructs.</w:t>
      </w:r>
    </w:p>
    <w:p w:rsidR="00661BE2" w:rsidRDefault="00661BE2" w:rsidP="00661BE2">
      <w:pPr>
        <w:rPr>
          <w:rFonts w:ascii="Arial" w:hAnsi="Arial" w:cs="Arial"/>
          <w:b/>
          <w:sz w:val="20"/>
          <w:szCs w:val="20"/>
        </w:rPr>
      </w:pPr>
      <w:r>
        <w:rPr>
          <w:rFonts w:ascii="Arial" w:hAnsi="Arial" w:cs="Arial"/>
          <w:b/>
          <w:sz w:val="20"/>
          <w:szCs w:val="20"/>
        </w:rPr>
        <w:t>Supplies to bring to class: Bucket, towel, clip clothes pins, pencil, tape measure, scissors, flat screwdriver.</w:t>
      </w:r>
    </w:p>
    <w:p w:rsidR="00661BE2" w:rsidRPr="00B55E37" w:rsidRDefault="00661BE2" w:rsidP="00661BE2">
      <w:pPr>
        <w:rPr>
          <w:rFonts w:ascii="Arial" w:hAnsi="Arial" w:cs="Arial"/>
          <w:b/>
          <w:sz w:val="12"/>
          <w:szCs w:val="12"/>
        </w:rPr>
      </w:pPr>
    </w:p>
    <w:p w:rsidR="00661BE2" w:rsidRDefault="00661BE2" w:rsidP="00661BE2">
      <w:pPr>
        <w:rPr>
          <w:rFonts w:ascii="Arial" w:hAnsi="Arial" w:cs="Arial"/>
          <w:b/>
          <w:sz w:val="20"/>
          <w:szCs w:val="20"/>
        </w:rPr>
      </w:pPr>
      <w:r>
        <w:rPr>
          <w:rFonts w:ascii="Arial" w:hAnsi="Arial" w:cs="Arial"/>
          <w:b/>
          <w:sz w:val="20"/>
          <w:szCs w:val="20"/>
        </w:rPr>
        <w:t>Thursday, December 1</w:t>
      </w:r>
      <w:r>
        <w:rPr>
          <w:rFonts w:ascii="Arial" w:hAnsi="Arial" w:cs="Arial"/>
          <w:b/>
          <w:sz w:val="20"/>
          <w:szCs w:val="20"/>
        </w:rPr>
        <w:tab/>
      </w:r>
      <w:r>
        <w:rPr>
          <w:rFonts w:ascii="Arial" w:hAnsi="Arial" w:cs="Arial"/>
          <w:b/>
          <w:sz w:val="20"/>
          <w:szCs w:val="20"/>
        </w:rPr>
        <w:tab/>
      </w:r>
      <w:r>
        <w:rPr>
          <w:rFonts w:ascii="Arial" w:hAnsi="Arial" w:cs="Arial"/>
          <w:b/>
          <w:sz w:val="20"/>
          <w:szCs w:val="20"/>
        </w:rPr>
        <w:tab/>
        <w:t>5:00-9:00pm</w:t>
      </w:r>
    </w:p>
    <w:p w:rsidR="00661BE2" w:rsidRDefault="00661BE2" w:rsidP="00661BE2">
      <w:pPr>
        <w:rPr>
          <w:rFonts w:ascii="Arial" w:hAnsi="Arial" w:cs="Arial"/>
          <w:b/>
          <w:sz w:val="20"/>
          <w:szCs w:val="20"/>
        </w:rPr>
      </w:pPr>
      <w:r>
        <w:rPr>
          <w:rFonts w:ascii="Arial" w:hAnsi="Arial" w:cs="Arial"/>
          <w:b/>
          <w:sz w:val="20"/>
          <w:szCs w:val="20"/>
        </w:rPr>
        <w:t>Fee: $35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p>
    <w:p w:rsidR="00661BE2" w:rsidRPr="00402BC0" w:rsidRDefault="00661BE2" w:rsidP="00661BE2">
      <w:pPr>
        <w:jc w:val="center"/>
        <w:rPr>
          <w:rFonts w:ascii="Arial" w:hAnsi="Arial" w:cs="Arial"/>
          <w:b/>
          <w:sz w:val="32"/>
          <w:szCs w:val="32"/>
        </w:rPr>
      </w:pPr>
      <w:r w:rsidRPr="00402BC0">
        <w:rPr>
          <w:rFonts w:ascii="Arial" w:hAnsi="Arial" w:cs="Arial"/>
          <w:b/>
          <w:sz w:val="32"/>
          <w:szCs w:val="32"/>
        </w:rPr>
        <w:lastRenderedPageBreak/>
        <w:t xml:space="preserve">Stained Glass Mosaic </w:t>
      </w:r>
      <w:proofErr w:type="spellStart"/>
      <w:r w:rsidRPr="00402BC0">
        <w:rPr>
          <w:rFonts w:ascii="Arial" w:hAnsi="Arial" w:cs="Arial"/>
          <w:b/>
          <w:sz w:val="32"/>
          <w:szCs w:val="32"/>
        </w:rPr>
        <w:t>Krafty</w:t>
      </w:r>
      <w:proofErr w:type="spellEnd"/>
      <w:r w:rsidRPr="00402BC0">
        <w:rPr>
          <w:rFonts w:ascii="Arial" w:hAnsi="Arial" w:cs="Arial"/>
          <w:b/>
          <w:sz w:val="32"/>
          <w:szCs w:val="32"/>
        </w:rPr>
        <w:t xml:space="preserve"> Block</w:t>
      </w:r>
    </w:p>
    <w:p w:rsidR="00661BE2" w:rsidRDefault="00661BE2" w:rsidP="00661BE2">
      <w:pPr>
        <w:tabs>
          <w:tab w:val="left" w:pos="0"/>
        </w:tabs>
        <w:rPr>
          <w:rFonts w:ascii="Arial" w:hAnsi="Arial" w:cs="Arial"/>
          <w:sz w:val="20"/>
          <w:szCs w:val="20"/>
        </w:rPr>
      </w:pPr>
      <w:r>
        <w:rPr>
          <w:rFonts w:ascii="Arial" w:hAnsi="Arial" w:cs="Arial"/>
          <w:sz w:val="20"/>
          <w:szCs w:val="20"/>
        </w:rPr>
        <w:t xml:space="preserve">Using a glass </w:t>
      </w:r>
      <w:proofErr w:type="spellStart"/>
      <w:r>
        <w:rPr>
          <w:rFonts w:ascii="Arial" w:hAnsi="Arial" w:cs="Arial"/>
          <w:sz w:val="20"/>
          <w:szCs w:val="20"/>
        </w:rPr>
        <w:t>Krafty</w:t>
      </w:r>
      <w:proofErr w:type="spellEnd"/>
      <w:r>
        <w:rPr>
          <w:rFonts w:ascii="Arial" w:hAnsi="Arial" w:cs="Arial"/>
          <w:sz w:val="20"/>
          <w:szCs w:val="20"/>
        </w:rPr>
        <w:t xml:space="preserve"> Block, we’ll create a mosaic</w:t>
      </w:r>
      <w:r w:rsidR="00891D2B">
        <w:rPr>
          <w:rFonts w:ascii="Arial" w:hAnsi="Arial" w:cs="Arial"/>
          <w:sz w:val="20"/>
          <w:szCs w:val="20"/>
        </w:rPr>
        <w:t xml:space="preserve"> </w:t>
      </w:r>
      <w:r>
        <w:rPr>
          <w:rFonts w:ascii="Arial" w:hAnsi="Arial" w:cs="Arial"/>
          <w:sz w:val="20"/>
          <w:szCs w:val="20"/>
        </w:rPr>
        <w:t>on the block using stained glass pieces.  A string</w:t>
      </w:r>
      <w:r w:rsidR="00B55E37">
        <w:rPr>
          <w:rFonts w:ascii="Arial" w:hAnsi="Arial" w:cs="Arial"/>
          <w:sz w:val="20"/>
          <w:szCs w:val="20"/>
        </w:rPr>
        <w:t xml:space="preserve"> </w:t>
      </w:r>
      <w:r>
        <w:rPr>
          <w:rFonts w:ascii="Arial" w:hAnsi="Arial" w:cs="Arial"/>
          <w:sz w:val="20"/>
          <w:szCs w:val="20"/>
        </w:rPr>
        <w:t>of lights is inserted into the opening and when</w:t>
      </w:r>
      <w:r w:rsidR="00891D2B">
        <w:rPr>
          <w:rFonts w:ascii="Arial" w:hAnsi="Arial" w:cs="Arial"/>
          <w:sz w:val="20"/>
          <w:szCs w:val="20"/>
        </w:rPr>
        <w:t xml:space="preserve"> i</w:t>
      </w:r>
      <w:r>
        <w:rPr>
          <w:rFonts w:ascii="Arial" w:hAnsi="Arial" w:cs="Arial"/>
          <w:sz w:val="20"/>
          <w:szCs w:val="20"/>
        </w:rPr>
        <w:t xml:space="preserve">lluminated, it becomes a beautiful piece of artwork! </w:t>
      </w:r>
      <w:r w:rsidRPr="001B6E3B">
        <w:rPr>
          <w:rFonts w:ascii="Arial" w:hAnsi="Arial" w:cs="Arial"/>
          <w:sz w:val="20"/>
          <w:szCs w:val="20"/>
        </w:rPr>
        <w:t>All materials will be suppl</w:t>
      </w:r>
      <w:r>
        <w:rPr>
          <w:rFonts w:ascii="Arial" w:hAnsi="Arial" w:cs="Arial"/>
          <w:sz w:val="20"/>
          <w:szCs w:val="20"/>
        </w:rPr>
        <w:t>ied by instructor, Linda Bergen.</w:t>
      </w:r>
    </w:p>
    <w:p w:rsidR="00661BE2" w:rsidRPr="00D02081" w:rsidRDefault="00661BE2" w:rsidP="00661BE2">
      <w:pPr>
        <w:tabs>
          <w:tab w:val="left" w:pos="0"/>
        </w:tabs>
        <w:rPr>
          <w:rFonts w:ascii="Arial" w:hAnsi="Arial" w:cs="Arial"/>
          <w:sz w:val="16"/>
          <w:szCs w:val="16"/>
        </w:rPr>
      </w:pPr>
    </w:p>
    <w:p w:rsidR="00661BE2" w:rsidRPr="00100888" w:rsidRDefault="00661BE2" w:rsidP="00661BE2">
      <w:pPr>
        <w:tabs>
          <w:tab w:val="left" w:pos="0"/>
        </w:tabs>
        <w:rPr>
          <w:rFonts w:ascii="Arial" w:hAnsi="Arial" w:cs="Arial"/>
          <w:b/>
          <w:sz w:val="20"/>
          <w:szCs w:val="20"/>
        </w:rPr>
      </w:pPr>
      <w:r>
        <w:rPr>
          <w:rFonts w:ascii="Arial" w:hAnsi="Arial" w:cs="Arial"/>
          <w:b/>
          <w:sz w:val="20"/>
          <w:szCs w:val="20"/>
        </w:rPr>
        <w:t>Wednesday, December 7</w:t>
      </w:r>
      <w:r w:rsidRPr="001B6E3B">
        <w:rPr>
          <w:rFonts w:ascii="Arial" w:hAnsi="Arial" w:cs="Arial"/>
          <w:b/>
          <w:sz w:val="20"/>
          <w:szCs w:val="20"/>
        </w:rPr>
        <w:tab/>
      </w:r>
      <w:r w:rsidRPr="001B6E3B">
        <w:rPr>
          <w:rFonts w:ascii="Arial" w:hAnsi="Arial" w:cs="Arial"/>
          <w:b/>
          <w:sz w:val="20"/>
          <w:szCs w:val="20"/>
        </w:rPr>
        <w:tab/>
      </w:r>
      <w:r w:rsidR="00891D2B">
        <w:rPr>
          <w:rFonts w:ascii="Arial" w:hAnsi="Arial" w:cs="Arial"/>
          <w:b/>
          <w:sz w:val="20"/>
          <w:szCs w:val="20"/>
        </w:rPr>
        <w:tab/>
      </w:r>
      <w:r>
        <w:rPr>
          <w:rFonts w:ascii="Arial" w:hAnsi="Arial" w:cs="Arial"/>
          <w:b/>
          <w:sz w:val="20"/>
          <w:szCs w:val="20"/>
        </w:rPr>
        <w:t xml:space="preserve">9am-noon </w:t>
      </w:r>
      <w:r>
        <w:rPr>
          <w:rFonts w:ascii="Arial" w:hAnsi="Arial" w:cs="Arial"/>
          <w:b/>
          <w:sz w:val="20"/>
          <w:szCs w:val="20"/>
          <w:u w:val="single"/>
        </w:rPr>
        <w:t>or</w:t>
      </w:r>
      <w:r>
        <w:rPr>
          <w:rFonts w:ascii="Arial" w:hAnsi="Arial" w:cs="Arial"/>
          <w:b/>
          <w:sz w:val="20"/>
          <w:szCs w:val="20"/>
        </w:rPr>
        <w:t xml:space="preserve"> 5:00-8:00pm</w:t>
      </w:r>
    </w:p>
    <w:p w:rsidR="00661BE2" w:rsidRDefault="00661BE2" w:rsidP="00661BE2">
      <w:pPr>
        <w:rPr>
          <w:rFonts w:ascii="Arial" w:hAnsi="Arial" w:cs="Arial"/>
          <w:b/>
          <w:sz w:val="20"/>
          <w:szCs w:val="20"/>
        </w:rPr>
      </w:pPr>
      <w:r w:rsidRPr="001B6E3B">
        <w:rPr>
          <w:rFonts w:ascii="Arial" w:hAnsi="Arial" w:cs="Arial"/>
          <w:b/>
          <w:sz w:val="20"/>
          <w:szCs w:val="20"/>
        </w:rPr>
        <w:t>Fee: $</w:t>
      </w:r>
      <w:r>
        <w:rPr>
          <w:rFonts w:ascii="Arial" w:hAnsi="Arial" w:cs="Arial"/>
          <w:b/>
          <w:sz w:val="20"/>
          <w:szCs w:val="20"/>
        </w:rPr>
        <w:t>25</w:t>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sidR="00891D2B">
        <w:rPr>
          <w:rFonts w:ascii="Arial" w:hAnsi="Arial" w:cs="Arial"/>
          <w:b/>
          <w:sz w:val="20"/>
          <w:szCs w:val="20"/>
        </w:rPr>
        <w:tab/>
      </w:r>
      <w:r w:rsidRPr="001B6E3B">
        <w:rPr>
          <w:rFonts w:ascii="Arial" w:hAnsi="Arial" w:cs="Arial"/>
          <w:b/>
          <w:sz w:val="20"/>
          <w:szCs w:val="20"/>
        </w:rPr>
        <w:t>Linda Bergen’s Home</w:t>
      </w:r>
    </w:p>
    <w:p w:rsidR="00891D2B" w:rsidRDefault="00891D2B" w:rsidP="00661BE2">
      <w:pPr>
        <w:rPr>
          <w:rFonts w:ascii="Arial" w:hAnsi="Arial" w:cs="Arial"/>
          <w:b/>
          <w:sz w:val="20"/>
          <w:szCs w:val="20"/>
        </w:rPr>
      </w:pPr>
    </w:p>
    <w:p w:rsidR="00026CC3" w:rsidRDefault="008E7F1A" w:rsidP="00661BE2">
      <w:pPr>
        <w:rPr>
          <w:rFonts w:ascii="Arial" w:hAnsi="Arial" w:cs="Arial"/>
          <w:b/>
          <w:sz w:val="20"/>
          <w:szCs w:val="20"/>
        </w:rPr>
      </w:pPr>
      <w:r>
        <w:rPr>
          <w:noProof/>
        </w:rPr>
        <w:drawing>
          <wp:anchor distT="0" distB="0" distL="114300" distR="114300" simplePos="0" relativeHeight="251730432" behindDoc="1" locked="0" layoutInCell="1" allowOverlap="1" wp14:anchorId="432B1CAC" wp14:editId="67F7B8D7">
            <wp:simplePos x="0" y="0"/>
            <wp:positionH relativeFrom="column">
              <wp:posOffset>67310</wp:posOffset>
            </wp:positionH>
            <wp:positionV relativeFrom="paragraph">
              <wp:posOffset>116840</wp:posOffset>
            </wp:positionV>
            <wp:extent cx="1371600" cy="469726"/>
            <wp:effectExtent l="0" t="0" r="0" b="6985"/>
            <wp:wrapNone/>
            <wp:docPr id="1479" name="Picture 1479" descr="Image result for communit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community clipart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69726"/>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D8" w:rsidRPr="000F21DA">
        <w:rPr>
          <w:rFonts w:ascii="Arial" w:hAnsi="Arial" w:cs="Arial"/>
          <w:b/>
          <w:noProof/>
          <w:sz w:val="32"/>
          <w:szCs w:val="32"/>
        </w:rPr>
        <mc:AlternateContent>
          <mc:Choice Requires="wps">
            <w:drawing>
              <wp:anchor distT="45720" distB="45720" distL="114300" distR="114300" simplePos="0" relativeHeight="251726336" behindDoc="1" locked="0" layoutInCell="1" allowOverlap="1" wp14:anchorId="6CCF8387" wp14:editId="6FF5C8F4">
                <wp:simplePos x="0" y="0"/>
                <wp:positionH relativeFrom="column">
                  <wp:posOffset>276860</wp:posOffset>
                </wp:positionH>
                <wp:positionV relativeFrom="paragraph">
                  <wp:posOffset>84455</wp:posOffset>
                </wp:positionV>
                <wp:extent cx="3667125" cy="5334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33400"/>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8pt;margin-top:6.65pt;width:288.75pt;height:42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">
                <v:fill r:id="rId11" o:title="" color2="white [3212]" type="pattern"/>
                <v:textbo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Community</w:t>
                      </w:r>
                    </w:p>
                  </w:txbxContent>
                </v:textbox>
              </v:shape>
            </w:pict>
          </mc:Fallback>
        </mc:AlternateContent>
      </w:r>
    </w:p>
    <w:p w:rsidR="00026CC3" w:rsidRDefault="00026CC3" w:rsidP="00661BE2">
      <w:pPr>
        <w:rPr>
          <w:rFonts w:ascii="Arial" w:hAnsi="Arial" w:cs="Arial"/>
          <w:b/>
          <w:sz w:val="20"/>
          <w:szCs w:val="20"/>
        </w:rPr>
      </w:pPr>
    </w:p>
    <w:p w:rsidR="00661BE2" w:rsidRDefault="00661BE2" w:rsidP="00661BE2">
      <w:pPr>
        <w:rPr>
          <w:rFonts w:ascii="Arial" w:hAnsi="Arial" w:cs="Arial"/>
          <w:b/>
          <w:sz w:val="20"/>
          <w:szCs w:val="20"/>
        </w:rPr>
      </w:pPr>
    </w:p>
    <w:p w:rsidR="00661BE2" w:rsidRPr="00026CC3" w:rsidRDefault="00661BE2" w:rsidP="00661BE2">
      <w:pPr>
        <w:rPr>
          <w:rFonts w:ascii="Arial" w:hAnsi="Arial" w:cs="Arial"/>
          <w:b/>
          <w:sz w:val="16"/>
          <w:szCs w:val="16"/>
        </w:rPr>
      </w:pPr>
    </w:p>
    <w:p w:rsidR="00026CC3" w:rsidRDefault="00026CC3" w:rsidP="00661BE2">
      <w:pPr>
        <w:jc w:val="center"/>
        <w:rPr>
          <w:rFonts w:ascii="Arial" w:hAnsi="Arial" w:cs="Arial"/>
          <w:b/>
          <w:sz w:val="16"/>
          <w:szCs w:val="16"/>
        </w:rPr>
      </w:pPr>
    </w:p>
    <w:p w:rsidR="00661BE2" w:rsidRPr="00402BC0" w:rsidRDefault="00661BE2" w:rsidP="00661BE2">
      <w:pPr>
        <w:jc w:val="center"/>
        <w:rPr>
          <w:rFonts w:ascii="Arial" w:hAnsi="Arial" w:cs="Arial"/>
          <w:b/>
          <w:sz w:val="20"/>
          <w:szCs w:val="20"/>
        </w:rPr>
      </w:pPr>
      <w:r w:rsidRPr="00402BC0">
        <w:rPr>
          <w:rFonts w:ascii="Arial" w:hAnsi="Arial" w:cs="Arial"/>
          <w:b/>
          <w:sz w:val="32"/>
          <w:szCs w:val="32"/>
        </w:rPr>
        <w:t>METH-Town Hall Meeting</w:t>
      </w:r>
    </w:p>
    <w:p w:rsidR="00661BE2" w:rsidRDefault="00661BE2" w:rsidP="00661BE2">
      <w:pPr>
        <w:rPr>
          <w:rFonts w:ascii="Arial" w:hAnsi="Arial" w:cs="Arial"/>
          <w:sz w:val="20"/>
          <w:szCs w:val="20"/>
        </w:rPr>
      </w:pPr>
      <w:r w:rsidRPr="00301C28">
        <w:rPr>
          <w:rFonts w:ascii="Arial" w:hAnsi="Arial" w:cs="Arial"/>
          <w:sz w:val="20"/>
          <w:szCs w:val="20"/>
        </w:rPr>
        <w:t>The Chippewa County Drug Endangered Children (DEC) Team is holding a forum on methamphetamine use and its</w:t>
      </w:r>
      <w:r>
        <w:rPr>
          <w:rFonts w:ascii="Arial" w:hAnsi="Arial" w:cs="Arial"/>
          <w:sz w:val="20"/>
          <w:szCs w:val="20"/>
        </w:rPr>
        <w:t xml:space="preserve"> </w:t>
      </w:r>
      <w:r w:rsidRPr="00301C28">
        <w:rPr>
          <w:rFonts w:ascii="Arial" w:hAnsi="Arial" w:cs="Arial"/>
          <w:sz w:val="20"/>
          <w:szCs w:val="20"/>
        </w:rPr>
        <w:t>implications on our community.</w:t>
      </w:r>
    </w:p>
    <w:p w:rsidR="00661BE2" w:rsidRPr="00301C28" w:rsidRDefault="00661BE2" w:rsidP="00661BE2">
      <w:pPr>
        <w:rPr>
          <w:rFonts w:ascii="Arial" w:hAnsi="Arial" w:cs="Arial"/>
          <w:sz w:val="20"/>
          <w:szCs w:val="20"/>
        </w:rPr>
      </w:pPr>
      <w:r w:rsidRPr="00301C28">
        <w:rPr>
          <w:rFonts w:ascii="Arial" w:hAnsi="Arial" w:cs="Arial"/>
          <w:sz w:val="20"/>
          <w:szCs w:val="20"/>
        </w:rPr>
        <w:t>Meth use in the community has risen significantly and the number of children placed</w:t>
      </w:r>
      <w:r>
        <w:rPr>
          <w:rFonts w:ascii="Arial" w:hAnsi="Arial" w:cs="Arial"/>
          <w:sz w:val="20"/>
          <w:szCs w:val="20"/>
        </w:rPr>
        <w:t xml:space="preserve"> </w:t>
      </w:r>
      <w:r w:rsidRPr="00301C28">
        <w:rPr>
          <w:rFonts w:ascii="Arial" w:hAnsi="Arial" w:cs="Arial"/>
          <w:sz w:val="20"/>
          <w:szCs w:val="20"/>
        </w:rPr>
        <w:t>outside of their home in relation to meth use has increased from 10 in 2013 to 64 at present.</w:t>
      </w:r>
      <w:r>
        <w:rPr>
          <w:rFonts w:ascii="Arial" w:hAnsi="Arial" w:cs="Arial"/>
          <w:sz w:val="20"/>
          <w:szCs w:val="20"/>
        </w:rPr>
        <w:t xml:space="preserve">  This event is sponsored by multiple Chippewa County Law Enforcement agencies and Chippewa County Human Services.</w:t>
      </w:r>
    </w:p>
    <w:p w:rsidR="00661BE2" w:rsidRPr="00301C28" w:rsidRDefault="00661BE2" w:rsidP="00661BE2">
      <w:pPr>
        <w:jc w:val="center"/>
        <w:rPr>
          <w:rFonts w:ascii="Arial" w:hAnsi="Arial" w:cs="Arial"/>
          <w:b/>
          <w:sz w:val="20"/>
          <w:szCs w:val="20"/>
        </w:rPr>
      </w:pPr>
      <w:r w:rsidRPr="00301C28">
        <w:rPr>
          <w:rFonts w:ascii="Arial" w:hAnsi="Arial" w:cs="Arial"/>
          <w:b/>
          <w:sz w:val="20"/>
          <w:szCs w:val="20"/>
        </w:rPr>
        <w:t xml:space="preserve">Join us and get to </w:t>
      </w:r>
      <w:proofErr w:type="spellStart"/>
      <w:r w:rsidRPr="00301C28">
        <w:rPr>
          <w:rFonts w:ascii="Arial" w:hAnsi="Arial" w:cs="Arial"/>
          <w:b/>
          <w:sz w:val="20"/>
          <w:szCs w:val="20"/>
        </w:rPr>
        <w:t>kNOw</w:t>
      </w:r>
      <w:proofErr w:type="spellEnd"/>
      <w:r w:rsidRPr="00301C28">
        <w:rPr>
          <w:rFonts w:ascii="Arial" w:hAnsi="Arial" w:cs="Arial"/>
          <w:b/>
          <w:sz w:val="20"/>
          <w:szCs w:val="20"/>
        </w:rPr>
        <w:t xml:space="preserve"> meth and what you can do to stop it.</w:t>
      </w:r>
    </w:p>
    <w:p w:rsidR="00661BE2" w:rsidRPr="00FE1311" w:rsidRDefault="00661BE2" w:rsidP="00661BE2">
      <w:pPr>
        <w:rPr>
          <w:rFonts w:ascii="Arial" w:hAnsi="Arial" w:cs="Arial"/>
          <w:b/>
          <w:sz w:val="16"/>
          <w:szCs w:val="16"/>
        </w:rPr>
      </w:pPr>
    </w:p>
    <w:p w:rsidR="00661BE2" w:rsidRDefault="00661BE2" w:rsidP="00661BE2">
      <w:pPr>
        <w:rPr>
          <w:rFonts w:ascii="Arial" w:hAnsi="Arial" w:cs="Arial"/>
          <w:b/>
          <w:sz w:val="20"/>
          <w:szCs w:val="20"/>
        </w:rPr>
      </w:pPr>
      <w:r>
        <w:rPr>
          <w:rFonts w:ascii="Arial" w:hAnsi="Arial" w:cs="Arial"/>
          <w:b/>
          <w:sz w:val="20"/>
          <w:szCs w:val="20"/>
        </w:rPr>
        <w:t>Tuesday, October 11</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6:00-7:30pm </w:t>
      </w:r>
    </w:p>
    <w:p w:rsidR="00661BE2" w:rsidRPr="00301C28" w:rsidRDefault="00661BE2" w:rsidP="00661BE2">
      <w:pPr>
        <w:rPr>
          <w:rFonts w:ascii="Arial" w:hAnsi="Arial" w:cs="Arial"/>
          <w:b/>
          <w:sz w:val="20"/>
          <w:szCs w:val="20"/>
        </w:rPr>
      </w:pPr>
      <w:r>
        <w:rPr>
          <w:rFonts w:ascii="Arial" w:hAnsi="Arial" w:cs="Arial"/>
          <w:b/>
          <w:sz w:val="20"/>
          <w:szCs w:val="20"/>
        </w:rPr>
        <w:t>Fee: FREE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High School</w:t>
      </w:r>
    </w:p>
    <w:p w:rsidR="00661BE2" w:rsidRDefault="00661BE2" w:rsidP="00661BE2">
      <w:pPr>
        <w:rPr>
          <w:rFonts w:ascii="Arial" w:hAnsi="Arial" w:cs="Arial"/>
          <w:b/>
          <w:sz w:val="20"/>
          <w:szCs w:val="20"/>
        </w:rPr>
      </w:pPr>
    </w:p>
    <w:p w:rsidR="00661BE2" w:rsidRPr="00402BC0" w:rsidRDefault="00661BE2" w:rsidP="00661BE2">
      <w:pPr>
        <w:jc w:val="center"/>
        <w:rPr>
          <w:rFonts w:ascii="Arial" w:hAnsi="Arial" w:cs="Arial"/>
          <w:b/>
          <w:sz w:val="32"/>
          <w:szCs w:val="32"/>
        </w:rPr>
      </w:pPr>
      <w:r w:rsidRPr="00402BC0">
        <w:rPr>
          <w:rFonts w:ascii="Arial" w:hAnsi="Arial" w:cs="Arial"/>
          <w:b/>
          <w:sz w:val="32"/>
          <w:szCs w:val="32"/>
        </w:rPr>
        <w:t>Camaraderie Club</w:t>
      </w:r>
    </w:p>
    <w:p w:rsidR="00661BE2" w:rsidRDefault="00661BE2" w:rsidP="00891D2B">
      <w:pPr>
        <w:tabs>
          <w:tab w:val="left" w:pos="0"/>
        </w:tabs>
        <w:rPr>
          <w:rFonts w:ascii="Arial" w:hAnsi="Arial" w:cs="Arial"/>
          <w:sz w:val="20"/>
          <w:szCs w:val="20"/>
        </w:rPr>
      </w:pPr>
      <w:r>
        <w:rPr>
          <w:rFonts w:ascii="Arial" w:hAnsi="Arial" w:cs="Arial"/>
          <w:sz w:val="20"/>
          <w:szCs w:val="20"/>
        </w:rPr>
        <w:t xml:space="preserve">The name says it all!  This very friendly and active group of adults meets every Monday morning for coffee, conversation and camaraderie!  Something new is offered each week including information on hot topics, craft activities, guest speakers, games, and cards.  </w:t>
      </w:r>
      <w:r w:rsidR="00891D2B">
        <w:rPr>
          <w:rFonts w:ascii="Arial" w:hAnsi="Arial" w:cs="Arial"/>
          <w:sz w:val="20"/>
          <w:szCs w:val="20"/>
        </w:rPr>
        <w:t xml:space="preserve">Small fees may be required for special events.  </w:t>
      </w:r>
      <w:r>
        <w:rPr>
          <w:rFonts w:ascii="Arial" w:hAnsi="Arial" w:cs="Arial"/>
          <w:sz w:val="20"/>
          <w:szCs w:val="20"/>
        </w:rPr>
        <w:t>Join us anytime…no membership required!</w:t>
      </w:r>
    </w:p>
    <w:p w:rsidR="00661BE2" w:rsidRPr="00580045" w:rsidRDefault="00661BE2" w:rsidP="00661BE2">
      <w:pPr>
        <w:tabs>
          <w:tab w:val="left" w:pos="0"/>
        </w:tabs>
        <w:rPr>
          <w:rFonts w:ascii="Arial" w:hAnsi="Arial" w:cs="Arial"/>
          <w:sz w:val="16"/>
          <w:szCs w:val="16"/>
        </w:rPr>
      </w:pPr>
    </w:p>
    <w:p w:rsidR="00661BE2" w:rsidRDefault="00661BE2" w:rsidP="00661BE2">
      <w:pPr>
        <w:tabs>
          <w:tab w:val="left" w:pos="0"/>
        </w:tabs>
        <w:rPr>
          <w:rFonts w:ascii="Arial" w:hAnsi="Arial" w:cs="Arial"/>
          <w:b/>
          <w:sz w:val="20"/>
          <w:szCs w:val="20"/>
        </w:rPr>
      </w:pPr>
      <w:r w:rsidRPr="00D037CB">
        <w:rPr>
          <w:rFonts w:ascii="Arial" w:hAnsi="Arial" w:cs="Arial"/>
          <w:b/>
          <w:sz w:val="20"/>
          <w:szCs w:val="20"/>
        </w:rPr>
        <w:t>Mondays</w:t>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r>
      <w:r w:rsidR="00891D2B">
        <w:rPr>
          <w:rFonts w:ascii="Arial" w:hAnsi="Arial" w:cs="Arial"/>
          <w:b/>
          <w:sz w:val="20"/>
          <w:szCs w:val="20"/>
        </w:rPr>
        <w:tab/>
      </w:r>
      <w:r w:rsidRPr="00D037CB">
        <w:rPr>
          <w:rFonts w:ascii="Arial" w:hAnsi="Arial" w:cs="Arial"/>
          <w:b/>
          <w:sz w:val="20"/>
          <w:szCs w:val="20"/>
        </w:rPr>
        <w:t>9:00-11:00am</w:t>
      </w:r>
    </w:p>
    <w:p w:rsidR="00661BE2" w:rsidRDefault="00661BE2" w:rsidP="00661BE2">
      <w:pPr>
        <w:tabs>
          <w:tab w:val="left" w:pos="0"/>
        </w:tabs>
        <w:rPr>
          <w:rFonts w:ascii="Arial" w:hAnsi="Arial" w:cs="Arial"/>
          <w:b/>
          <w:sz w:val="20"/>
          <w:szCs w:val="20"/>
        </w:rPr>
      </w:pPr>
      <w:r w:rsidRPr="00D037CB">
        <w:rPr>
          <w:rFonts w:ascii="Arial" w:hAnsi="Arial" w:cs="Arial"/>
          <w:b/>
          <w:sz w:val="20"/>
          <w:szCs w:val="20"/>
        </w:rPr>
        <w:t xml:space="preserve">Fee: FREE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891D2B">
        <w:rPr>
          <w:rFonts w:ascii="Arial" w:hAnsi="Arial" w:cs="Arial"/>
          <w:b/>
          <w:sz w:val="20"/>
          <w:szCs w:val="20"/>
        </w:rPr>
        <w:tab/>
      </w:r>
      <w:r w:rsidRPr="00D037CB">
        <w:rPr>
          <w:rFonts w:ascii="Arial" w:hAnsi="Arial" w:cs="Arial"/>
          <w:b/>
          <w:sz w:val="20"/>
          <w:szCs w:val="20"/>
        </w:rPr>
        <w:t>Cornell Elementary School</w:t>
      </w:r>
    </w:p>
    <w:p w:rsidR="00661BE2" w:rsidRPr="00D037CB" w:rsidRDefault="00661BE2" w:rsidP="00661BE2">
      <w:pPr>
        <w:tabs>
          <w:tab w:val="left" w:pos="0"/>
        </w:tabs>
        <w:rPr>
          <w:rFonts w:ascii="Arial" w:hAnsi="Arial" w:cs="Arial"/>
          <w:b/>
          <w:sz w:val="20"/>
          <w:szCs w:val="20"/>
        </w:rPr>
      </w:pP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r>
    </w:p>
    <w:p w:rsidR="00661BE2" w:rsidRPr="00394BB2" w:rsidRDefault="00661BE2" w:rsidP="00661BE2">
      <w:pPr>
        <w:ind w:right="-540"/>
        <w:rPr>
          <w:rFonts w:ascii="Arial" w:hAnsi="Arial" w:cs="Arial"/>
          <w:b/>
          <w:sz w:val="12"/>
          <w:szCs w:val="12"/>
        </w:rPr>
      </w:pP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r>
    </w:p>
    <w:p w:rsidR="00661BE2" w:rsidRPr="00402BC0" w:rsidRDefault="00661BE2" w:rsidP="00026CC3">
      <w:pPr>
        <w:ind w:right="-540"/>
        <w:jc w:val="center"/>
        <w:rPr>
          <w:rFonts w:ascii="Arial" w:hAnsi="Arial" w:cs="Arial"/>
          <w:b/>
          <w:color w:val="333333"/>
          <w:sz w:val="32"/>
          <w:szCs w:val="32"/>
        </w:rPr>
      </w:pPr>
      <w:r w:rsidRPr="00402BC0">
        <w:rPr>
          <w:rFonts w:ascii="Arial" w:hAnsi="Arial" w:cs="Arial"/>
          <w:b/>
          <w:color w:val="333333"/>
          <w:sz w:val="32"/>
          <w:szCs w:val="32"/>
        </w:rPr>
        <w:t>Sewing Group</w:t>
      </w:r>
    </w:p>
    <w:p w:rsidR="00026CC3" w:rsidRDefault="00661BE2" w:rsidP="00661BE2">
      <w:pPr>
        <w:ind w:right="-540"/>
        <w:rPr>
          <w:rFonts w:ascii="Arial" w:hAnsi="Arial" w:cs="Arial"/>
          <w:sz w:val="20"/>
          <w:szCs w:val="20"/>
          <w:lang w:val="en"/>
        </w:rPr>
      </w:pPr>
      <w:r w:rsidRPr="002D206D">
        <w:rPr>
          <w:rFonts w:ascii="Arial" w:hAnsi="Arial" w:cs="Arial"/>
          <w:sz w:val="20"/>
          <w:szCs w:val="20"/>
          <w:lang w:val="en"/>
        </w:rPr>
        <w:t xml:space="preserve">Are you new to sewing? </w:t>
      </w:r>
      <w:r>
        <w:rPr>
          <w:rFonts w:ascii="Arial" w:hAnsi="Arial" w:cs="Arial"/>
          <w:sz w:val="20"/>
          <w:szCs w:val="20"/>
          <w:lang w:val="en"/>
        </w:rPr>
        <w:t xml:space="preserve"> D</w:t>
      </w:r>
      <w:r w:rsidRPr="002D206D">
        <w:rPr>
          <w:rFonts w:ascii="Arial" w:hAnsi="Arial" w:cs="Arial"/>
          <w:sz w:val="20"/>
          <w:szCs w:val="20"/>
          <w:lang w:val="en"/>
        </w:rPr>
        <w:t xml:space="preserve">o you just want to spend time with others doing </w:t>
      </w:r>
      <w:proofErr w:type="gramStart"/>
      <w:r w:rsidRPr="002D206D">
        <w:rPr>
          <w:rFonts w:ascii="Arial" w:hAnsi="Arial" w:cs="Arial"/>
          <w:sz w:val="20"/>
          <w:szCs w:val="20"/>
          <w:lang w:val="en"/>
        </w:rPr>
        <w:t>what</w:t>
      </w:r>
      <w:proofErr w:type="gramEnd"/>
      <w:r w:rsidRPr="002D206D">
        <w:rPr>
          <w:rFonts w:ascii="Arial" w:hAnsi="Arial" w:cs="Arial"/>
          <w:sz w:val="20"/>
          <w:szCs w:val="20"/>
          <w:lang w:val="en"/>
        </w:rPr>
        <w:t xml:space="preserve"> </w:t>
      </w:r>
    </w:p>
    <w:p w:rsidR="00026CC3" w:rsidRDefault="00661BE2" w:rsidP="00661BE2">
      <w:pPr>
        <w:ind w:right="-540"/>
        <w:rPr>
          <w:rFonts w:ascii="Arial" w:hAnsi="Arial" w:cs="Arial"/>
          <w:sz w:val="20"/>
          <w:szCs w:val="20"/>
        </w:rPr>
      </w:pPr>
      <w:proofErr w:type="gramStart"/>
      <w:r w:rsidRPr="002D206D">
        <w:rPr>
          <w:rFonts w:ascii="Arial" w:hAnsi="Arial" w:cs="Arial"/>
          <w:sz w:val="20"/>
          <w:szCs w:val="20"/>
          <w:lang w:val="en"/>
        </w:rPr>
        <w:t>you</w:t>
      </w:r>
      <w:proofErr w:type="gramEnd"/>
      <w:r w:rsidRPr="002D206D">
        <w:rPr>
          <w:rFonts w:ascii="Arial" w:hAnsi="Arial" w:cs="Arial"/>
          <w:sz w:val="20"/>
          <w:szCs w:val="20"/>
          <w:lang w:val="en"/>
        </w:rPr>
        <w:t xml:space="preserve"> love?</w:t>
      </w:r>
      <w:r>
        <w:rPr>
          <w:rFonts w:ascii="Arial" w:hAnsi="Arial" w:cs="Arial"/>
          <w:sz w:val="20"/>
          <w:szCs w:val="20"/>
          <w:lang w:val="en"/>
        </w:rPr>
        <w:t xml:space="preserve"> A</w:t>
      </w:r>
      <w:r w:rsidRPr="002D206D">
        <w:rPr>
          <w:rFonts w:ascii="Arial" w:hAnsi="Arial" w:cs="Arial"/>
          <w:sz w:val="20"/>
          <w:szCs w:val="20"/>
          <w:lang w:val="en"/>
        </w:rPr>
        <w:t xml:space="preserve"> sewing</w:t>
      </w:r>
      <w:r>
        <w:rPr>
          <w:rFonts w:ascii="Arial" w:hAnsi="Arial" w:cs="Arial"/>
          <w:sz w:val="20"/>
          <w:szCs w:val="20"/>
          <w:lang w:val="en"/>
        </w:rPr>
        <w:t xml:space="preserve"> </w:t>
      </w:r>
      <w:r w:rsidRPr="002D206D">
        <w:rPr>
          <w:rFonts w:ascii="Arial" w:hAnsi="Arial" w:cs="Arial"/>
          <w:sz w:val="20"/>
          <w:szCs w:val="20"/>
          <w:lang w:val="en"/>
        </w:rPr>
        <w:t xml:space="preserve">group </w:t>
      </w:r>
      <w:r>
        <w:rPr>
          <w:rFonts w:ascii="Arial" w:hAnsi="Arial" w:cs="Arial"/>
          <w:sz w:val="20"/>
          <w:szCs w:val="20"/>
          <w:lang w:val="en"/>
        </w:rPr>
        <w:t>could be the</w:t>
      </w:r>
      <w:r w:rsidRPr="002D206D">
        <w:rPr>
          <w:rFonts w:ascii="Arial" w:hAnsi="Arial" w:cs="Arial"/>
          <w:sz w:val="20"/>
          <w:szCs w:val="20"/>
          <w:lang w:val="en"/>
        </w:rPr>
        <w:t xml:space="preserve"> perfect</w:t>
      </w:r>
      <w:r>
        <w:rPr>
          <w:rFonts w:ascii="Arial" w:hAnsi="Arial" w:cs="Arial"/>
          <w:sz w:val="20"/>
          <w:szCs w:val="20"/>
          <w:lang w:val="en"/>
        </w:rPr>
        <w:t xml:space="preserve"> </w:t>
      </w:r>
      <w:r w:rsidRPr="002D206D">
        <w:rPr>
          <w:rFonts w:ascii="Arial" w:hAnsi="Arial" w:cs="Arial"/>
          <w:sz w:val="20"/>
          <w:szCs w:val="20"/>
          <w:lang w:val="en"/>
        </w:rPr>
        <w:t>place for you.</w:t>
      </w:r>
      <w:r>
        <w:rPr>
          <w:rFonts w:ascii="Arial" w:hAnsi="Arial" w:cs="Arial"/>
          <w:sz w:val="20"/>
          <w:szCs w:val="20"/>
          <w:lang w:val="en"/>
        </w:rPr>
        <w:t xml:space="preserve"> </w:t>
      </w:r>
      <w:r w:rsidRPr="00E91A0A">
        <w:rPr>
          <w:rFonts w:ascii="Arial" w:hAnsi="Arial" w:cs="Arial"/>
          <w:sz w:val="20"/>
          <w:szCs w:val="20"/>
        </w:rPr>
        <w:t>Enjoy a cup of</w:t>
      </w:r>
    </w:p>
    <w:p w:rsidR="00026CC3" w:rsidRDefault="00661BE2" w:rsidP="00661BE2">
      <w:pPr>
        <w:ind w:right="-540"/>
        <w:rPr>
          <w:rFonts w:ascii="Arial" w:hAnsi="Arial" w:cs="Arial"/>
          <w:sz w:val="20"/>
          <w:szCs w:val="20"/>
        </w:rPr>
      </w:pPr>
      <w:proofErr w:type="gramStart"/>
      <w:r w:rsidRPr="00E91A0A">
        <w:rPr>
          <w:rFonts w:ascii="Arial" w:hAnsi="Arial" w:cs="Arial"/>
          <w:sz w:val="20"/>
          <w:szCs w:val="20"/>
        </w:rPr>
        <w:t>coffee</w:t>
      </w:r>
      <w:proofErr w:type="gramEnd"/>
      <w:r w:rsidRPr="00E91A0A">
        <w:rPr>
          <w:rFonts w:ascii="Arial" w:hAnsi="Arial" w:cs="Arial"/>
          <w:sz w:val="20"/>
          <w:szCs w:val="20"/>
        </w:rPr>
        <w:t xml:space="preserve"> and</w:t>
      </w:r>
      <w:r>
        <w:rPr>
          <w:rFonts w:ascii="Arial" w:hAnsi="Arial" w:cs="Arial"/>
          <w:sz w:val="20"/>
          <w:szCs w:val="20"/>
        </w:rPr>
        <w:t xml:space="preserve"> </w:t>
      </w:r>
      <w:r w:rsidRPr="00E91A0A">
        <w:rPr>
          <w:rFonts w:ascii="Arial" w:hAnsi="Arial" w:cs="Arial"/>
          <w:sz w:val="20"/>
          <w:szCs w:val="20"/>
        </w:rPr>
        <w:t xml:space="preserve">some conversation while working on your sewing projects in the company of other crafters.  Share ideas and watch the progress of each </w:t>
      </w:r>
    </w:p>
    <w:p w:rsidR="00661BE2" w:rsidRDefault="00661BE2" w:rsidP="00661BE2">
      <w:pPr>
        <w:ind w:right="-540"/>
        <w:rPr>
          <w:rFonts w:ascii="Arial" w:hAnsi="Arial" w:cs="Arial"/>
          <w:sz w:val="20"/>
          <w:szCs w:val="20"/>
        </w:rPr>
      </w:pPr>
      <w:proofErr w:type="gramStart"/>
      <w:r w:rsidRPr="00E91A0A">
        <w:rPr>
          <w:rFonts w:ascii="Arial" w:hAnsi="Arial" w:cs="Arial"/>
          <w:sz w:val="20"/>
          <w:szCs w:val="20"/>
        </w:rPr>
        <w:t>project</w:t>
      </w:r>
      <w:proofErr w:type="gramEnd"/>
      <w:r w:rsidRPr="00E91A0A">
        <w:rPr>
          <w:rFonts w:ascii="Arial" w:hAnsi="Arial" w:cs="Arial"/>
          <w:sz w:val="20"/>
          <w:szCs w:val="20"/>
        </w:rPr>
        <w:t xml:space="preserve"> from week to week</w:t>
      </w:r>
      <w:r>
        <w:rPr>
          <w:rFonts w:ascii="Arial" w:hAnsi="Arial" w:cs="Arial"/>
          <w:sz w:val="20"/>
          <w:szCs w:val="20"/>
        </w:rPr>
        <w:t xml:space="preserve">.  </w:t>
      </w:r>
    </w:p>
    <w:p w:rsidR="00661BE2" w:rsidRPr="00D74D10" w:rsidRDefault="00891D2B" w:rsidP="00661BE2">
      <w:pPr>
        <w:ind w:right="-540"/>
        <w:rPr>
          <w:sz w:val="16"/>
          <w:szCs w:val="16"/>
        </w:rPr>
      </w:pPr>
      <w:r>
        <w:rPr>
          <w:sz w:val="16"/>
          <w:szCs w:val="16"/>
        </w:rPr>
        <w:tab/>
      </w:r>
    </w:p>
    <w:p w:rsidR="00661BE2" w:rsidRPr="00A35DF4" w:rsidRDefault="00661BE2" w:rsidP="00661BE2">
      <w:pPr>
        <w:ind w:right="-540"/>
        <w:rPr>
          <w:rFonts w:ascii="Arial" w:hAnsi="Arial" w:cs="Arial"/>
          <w:b/>
          <w:sz w:val="18"/>
          <w:szCs w:val="18"/>
        </w:rPr>
      </w:pPr>
      <w:r w:rsidRPr="00A35DF4">
        <w:rPr>
          <w:rFonts w:ascii="Arial" w:hAnsi="Arial" w:cs="Arial"/>
          <w:b/>
          <w:sz w:val="18"/>
          <w:szCs w:val="18"/>
        </w:rPr>
        <w:t>Wednesdays</w:t>
      </w:r>
      <w:r w:rsidRPr="00A35DF4">
        <w:rPr>
          <w:rFonts w:ascii="Arial" w:hAnsi="Arial" w:cs="Arial"/>
          <w:b/>
          <w:sz w:val="18"/>
          <w:szCs w:val="18"/>
        </w:rPr>
        <w:tab/>
      </w:r>
      <w:r w:rsidRPr="00A35DF4">
        <w:rPr>
          <w:rFonts w:ascii="Arial" w:hAnsi="Arial" w:cs="Arial"/>
          <w:b/>
          <w:sz w:val="18"/>
          <w:szCs w:val="18"/>
        </w:rPr>
        <w:tab/>
      </w:r>
      <w:r>
        <w:rPr>
          <w:rFonts w:ascii="Arial" w:hAnsi="Arial" w:cs="Arial"/>
          <w:b/>
          <w:sz w:val="18"/>
          <w:szCs w:val="18"/>
        </w:rPr>
        <w:tab/>
      </w:r>
      <w:r>
        <w:rPr>
          <w:rFonts w:ascii="Arial" w:hAnsi="Arial" w:cs="Arial"/>
          <w:b/>
          <w:sz w:val="18"/>
          <w:szCs w:val="18"/>
        </w:rPr>
        <w:tab/>
      </w:r>
      <w:r w:rsidR="00891D2B">
        <w:rPr>
          <w:rFonts w:ascii="Arial" w:hAnsi="Arial" w:cs="Arial"/>
          <w:b/>
          <w:sz w:val="18"/>
          <w:szCs w:val="18"/>
        </w:rPr>
        <w:tab/>
      </w:r>
      <w:r w:rsidRPr="00A35DF4">
        <w:rPr>
          <w:rFonts w:ascii="Arial" w:hAnsi="Arial" w:cs="Arial"/>
          <w:b/>
          <w:sz w:val="18"/>
          <w:szCs w:val="18"/>
        </w:rPr>
        <w:t>9:00-11:00am</w:t>
      </w:r>
    </w:p>
    <w:p w:rsidR="00661BE2" w:rsidRDefault="00661BE2" w:rsidP="00661BE2">
      <w:pPr>
        <w:ind w:right="-540"/>
        <w:rPr>
          <w:rFonts w:ascii="Arial" w:hAnsi="Arial" w:cs="Arial"/>
          <w:b/>
          <w:sz w:val="18"/>
          <w:szCs w:val="18"/>
        </w:rPr>
      </w:pPr>
      <w:r w:rsidRPr="00A35DF4">
        <w:rPr>
          <w:rFonts w:ascii="Arial" w:hAnsi="Arial" w:cs="Arial"/>
          <w:b/>
          <w:sz w:val="18"/>
          <w:szCs w:val="18"/>
        </w:rPr>
        <w:t>Fee: FREE</w:t>
      </w: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r>
      <w:r w:rsidR="00891D2B">
        <w:rPr>
          <w:rFonts w:ascii="Arial" w:hAnsi="Arial" w:cs="Arial"/>
          <w:b/>
          <w:sz w:val="18"/>
          <w:szCs w:val="18"/>
        </w:rPr>
        <w:tab/>
      </w:r>
      <w:r w:rsidRPr="00A35DF4">
        <w:rPr>
          <w:rFonts w:ascii="Arial" w:hAnsi="Arial" w:cs="Arial"/>
          <w:b/>
          <w:sz w:val="18"/>
          <w:szCs w:val="18"/>
        </w:rPr>
        <w:t>Cornell Elementary School</w:t>
      </w:r>
    </w:p>
    <w:p w:rsidR="00661BE2" w:rsidRDefault="00661BE2" w:rsidP="00661BE2">
      <w:pPr>
        <w:jc w:val="center"/>
        <w:rPr>
          <w:rFonts w:ascii="Accord Heavy SF" w:hAnsi="Accord Heavy SF"/>
          <w:sz w:val="32"/>
          <w:szCs w:val="32"/>
        </w:rPr>
      </w:pPr>
      <w:r w:rsidRPr="00402BC0">
        <w:rPr>
          <w:rFonts w:ascii="Arial" w:hAnsi="Arial" w:cs="Arial"/>
          <w:b/>
          <w:sz w:val="32"/>
          <w:szCs w:val="32"/>
        </w:rPr>
        <w:lastRenderedPageBreak/>
        <w:t>Passport Fair</w:t>
      </w:r>
      <w:r>
        <w:rPr>
          <w:rFonts w:ascii="Accord Heavy SF" w:hAnsi="Accord Heavy SF"/>
          <w:sz w:val="32"/>
          <w:szCs w:val="32"/>
        </w:rPr>
        <w:t>-</w:t>
      </w:r>
      <w:r w:rsidRPr="00362886">
        <w:t>Cornell Elementary</w:t>
      </w:r>
      <w:r>
        <w:t xml:space="preserve"> School</w:t>
      </w:r>
    </w:p>
    <w:p w:rsidR="00661BE2" w:rsidRPr="00B56035" w:rsidRDefault="00661BE2" w:rsidP="00661BE2">
      <w:pPr>
        <w:jc w:val="center"/>
        <w:rPr>
          <w:b/>
          <w:sz w:val="28"/>
          <w:szCs w:val="28"/>
        </w:rPr>
      </w:pPr>
      <w:r w:rsidRPr="00B56035">
        <w:rPr>
          <w:b/>
          <w:sz w:val="28"/>
          <w:szCs w:val="28"/>
        </w:rPr>
        <w:t xml:space="preserve">Thursday, November </w:t>
      </w:r>
      <w:proofErr w:type="gramStart"/>
      <w:r w:rsidRPr="00B56035">
        <w:rPr>
          <w:b/>
          <w:sz w:val="28"/>
          <w:szCs w:val="28"/>
        </w:rPr>
        <w:t>10  10am</w:t>
      </w:r>
      <w:proofErr w:type="gramEnd"/>
      <w:r w:rsidRPr="00B56035">
        <w:rPr>
          <w:b/>
          <w:sz w:val="28"/>
          <w:szCs w:val="28"/>
        </w:rPr>
        <w:t>-5:30pm</w:t>
      </w:r>
    </w:p>
    <w:p w:rsidR="00661BE2" w:rsidRPr="00B56035" w:rsidRDefault="00661BE2" w:rsidP="00661BE2">
      <w:pPr>
        <w:rPr>
          <w:b/>
          <w:sz w:val="18"/>
          <w:szCs w:val="18"/>
        </w:rPr>
      </w:pPr>
      <w:r w:rsidRPr="00B56035">
        <w:rPr>
          <w:b/>
          <w:sz w:val="18"/>
          <w:szCs w:val="18"/>
          <w:u w:val="single"/>
        </w:rPr>
        <w:t>New Passport Book:  Adults</w:t>
      </w:r>
      <w:r w:rsidRPr="00B56035">
        <w:rPr>
          <w:b/>
          <w:sz w:val="18"/>
          <w:szCs w:val="18"/>
        </w:rPr>
        <w:t xml:space="preserve">     Good for 10 years</w:t>
      </w:r>
    </w:p>
    <w:p w:rsidR="00661BE2" w:rsidRPr="00B56035" w:rsidRDefault="00661BE2" w:rsidP="00661BE2">
      <w:pPr>
        <w:rPr>
          <w:sz w:val="18"/>
          <w:szCs w:val="18"/>
        </w:rPr>
      </w:pPr>
      <w:r w:rsidRPr="00B56035">
        <w:rPr>
          <w:sz w:val="18"/>
          <w:szCs w:val="18"/>
        </w:rPr>
        <w:t>Application Fee</w:t>
      </w:r>
      <w:r w:rsidRPr="00B56035">
        <w:rPr>
          <w:sz w:val="18"/>
          <w:szCs w:val="18"/>
        </w:rPr>
        <w:tab/>
      </w:r>
      <w:r w:rsidRPr="00B56035">
        <w:rPr>
          <w:sz w:val="18"/>
          <w:szCs w:val="18"/>
        </w:rPr>
        <w:tab/>
        <w:t>$110 (payment to: Department of State)</w:t>
      </w:r>
    </w:p>
    <w:p w:rsidR="00661BE2" w:rsidRPr="00B56035" w:rsidRDefault="00661BE2" w:rsidP="00661BE2">
      <w:pPr>
        <w:rPr>
          <w:sz w:val="18"/>
          <w:szCs w:val="18"/>
        </w:rPr>
      </w:pPr>
      <w:r w:rsidRPr="00B56035">
        <w:rPr>
          <w:sz w:val="18"/>
          <w:szCs w:val="18"/>
        </w:rPr>
        <w:t>Execution Fee</w:t>
      </w:r>
      <w:r w:rsidRPr="00B56035">
        <w:rPr>
          <w:sz w:val="18"/>
          <w:szCs w:val="18"/>
        </w:rPr>
        <w:tab/>
      </w:r>
      <w:r w:rsidRPr="00B56035">
        <w:rPr>
          <w:sz w:val="18"/>
          <w:szCs w:val="18"/>
        </w:rPr>
        <w:tab/>
      </w:r>
      <w:r w:rsidRPr="00B56035">
        <w:rPr>
          <w:sz w:val="18"/>
          <w:szCs w:val="18"/>
        </w:rPr>
        <w:tab/>
        <w:t>$</w:t>
      </w:r>
      <w:proofErr w:type="gramStart"/>
      <w:r w:rsidRPr="00B56035">
        <w:rPr>
          <w:sz w:val="18"/>
          <w:szCs w:val="18"/>
        </w:rPr>
        <w:t>25  (</w:t>
      </w:r>
      <w:proofErr w:type="gramEnd"/>
      <w:r w:rsidRPr="00B56035">
        <w:rPr>
          <w:sz w:val="18"/>
          <w:szCs w:val="18"/>
        </w:rPr>
        <w:t>payment to US Postal Service)</w:t>
      </w:r>
    </w:p>
    <w:p w:rsidR="00661BE2" w:rsidRPr="00B56035" w:rsidRDefault="00661BE2" w:rsidP="00661BE2">
      <w:pPr>
        <w:rPr>
          <w:sz w:val="18"/>
          <w:szCs w:val="18"/>
        </w:rPr>
      </w:pPr>
      <w:r w:rsidRPr="00B56035">
        <w:rPr>
          <w:sz w:val="18"/>
          <w:szCs w:val="18"/>
        </w:rPr>
        <w:t>Photo</w:t>
      </w:r>
      <w:r w:rsidRPr="00B56035">
        <w:rPr>
          <w:sz w:val="18"/>
          <w:szCs w:val="18"/>
        </w:rPr>
        <w:tab/>
      </w:r>
      <w:r w:rsidRPr="00B56035">
        <w:rPr>
          <w:sz w:val="18"/>
          <w:szCs w:val="18"/>
        </w:rPr>
        <w:tab/>
      </w:r>
      <w:r w:rsidRPr="00B56035">
        <w:rPr>
          <w:sz w:val="18"/>
          <w:szCs w:val="18"/>
        </w:rPr>
        <w:tab/>
      </w:r>
      <w:r w:rsidRPr="00B56035">
        <w:rPr>
          <w:sz w:val="18"/>
          <w:szCs w:val="18"/>
        </w:rPr>
        <w:tab/>
        <w:t>$15 (payment to US Postal Service)</w:t>
      </w:r>
    </w:p>
    <w:p w:rsidR="00661BE2" w:rsidRPr="00B56035" w:rsidRDefault="00661BE2" w:rsidP="00661BE2">
      <w:pPr>
        <w:rPr>
          <w:sz w:val="18"/>
          <w:szCs w:val="18"/>
        </w:rPr>
      </w:pPr>
      <w:r w:rsidRPr="00B56035">
        <w:rPr>
          <w:sz w:val="18"/>
          <w:szCs w:val="18"/>
        </w:rPr>
        <w:t>Check, Money Order or Cash accepted.  No credit cards!  Cash payment will require an additional fee of $1.20.</w:t>
      </w:r>
    </w:p>
    <w:p w:rsidR="00661BE2" w:rsidRPr="00B56035" w:rsidRDefault="00661BE2" w:rsidP="00661BE2">
      <w:pPr>
        <w:rPr>
          <w:b/>
          <w:sz w:val="18"/>
          <w:szCs w:val="18"/>
          <w:u w:val="single"/>
        </w:rPr>
      </w:pPr>
      <w:r w:rsidRPr="00B56035">
        <w:rPr>
          <w:b/>
          <w:sz w:val="18"/>
          <w:szCs w:val="18"/>
        </w:rPr>
        <w:t xml:space="preserve"> </w:t>
      </w:r>
      <w:r w:rsidRPr="00B56035">
        <w:rPr>
          <w:b/>
          <w:sz w:val="18"/>
          <w:szCs w:val="18"/>
          <w:u w:val="single"/>
        </w:rPr>
        <w:t xml:space="preserve">TWO SEPARATE CHECK/M.O’s are required; One to </w:t>
      </w:r>
      <w:proofErr w:type="spellStart"/>
      <w:r w:rsidRPr="00B56035">
        <w:rPr>
          <w:b/>
          <w:sz w:val="18"/>
          <w:szCs w:val="18"/>
          <w:u w:val="single"/>
        </w:rPr>
        <w:t>Dept</w:t>
      </w:r>
      <w:proofErr w:type="spellEnd"/>
      <w:r w:rsidRPr="00B56035">
        <w:rPr>
          <w:b/>
          <w:sz w:val="18"/>
          <w:szCs w:val="18"/>
          <w:u w:val="single"/>
        </w:rPr>
        <w:t xml:space="preserve"> of State, one to Post Office</w:t>
      </w:r>
    </w:p>
    <w:p w:rsidR="00661BE2" w:rsidRPr="00B56035" w:rsidRDefault="0085762E" w:rsidP="00661BE2">
      <w:pPr>
        <w:rPr>
          <w:b/>
          <w:sz w:val="18"/>
          <w:szCs w:val="18"/>
          <w:u w:val="single"/>
        </w:rPr>
      </w:pPr>
      <w:r w:rsidRPr="00B55E37">
        <w:rPr>
          <w:b/>
          <w:noProof/>
          <w:sz w:val="18"/>
          <w:szCs w:val="18"/>
          <w:u w:val="single"/>
        </w:rPr>
        <mc:AlternateContent>
          <mc:Choice Requires="wps">
            <w:drawing>
              <wp:anchor distT="0" distB="0" distL="114300" distR="114300" simplePos="0" relativeHeight="251736576" behindDoc="0" locked="0" layoutInCell="1" allowOverlap="1" wp14:anchorId="2439F8CC" wp14:editId="5F0A6500">
                <wp:simplePos x="0" y="0"/>
                <wp:positionH relativeFrom="column">
                  <wp:posOffset>1304925</wp:posOffset>
                </wp:positionH>
                <wp:positionV relativeFrom="paragraph">
                  <wp:posOffset>-635</wp:posOffset>
                </wp:positionV>
                <wp:extent cx="2533650" cy="285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rgbClr val="FFFFFF"/>
                        </a:solidFill>
                        <a:ln w="9525">
                          <a:solidFill>
                            <a:srgbClr val="000000"/>
                          </a:solidFill>
                          <a:miter lim="800000"/>
                          <a:headEnd/>
                          <a:tailEnd/>
                        </a:ln>
                      </wps:spPr>
                      <wps:txbx>
                        <w:txbxContent>
                          <w:p w:rsidR="001C38F2" w:rsidRPr="0085762E" w:rsidRDefault="001C38F2">
                            <w:pPr>
                              <w:rPr>
                                <w:b/>
                                <w:sz w:val="20"/>
                                <w:szCs w:val="20"/>
                              </w:rPr>
                            </w:pPr>
                            <w:r w:rsidRPr="0085762E">
                              <w:rPr>
                                <w:b/>
                                <w:sz w:val="20"/>
                                <w:szCs w:val="20"/>
                              </w:rPr>
                              <w:t>Bring all forms of payment along with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2.75pt;margin-top:-.05pt;width:199.5pt;height: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mJwIAAE0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">
                <v:textbox>
                  <w:txbxContent>
                    <w:p w:rsidR="001C38F2" w:rsidRPr="0085762E" w:rsidRDefault="001C38F2">
                      <w:pPr>
                        <w:rPr>
                          <w:b/>
                          <w:sz w:val="20"/>
                          <w:szCs w:val="20"/>
                        </w:rPr>
                      </w:pPr>
                      <w:r w:rsidRPr="0085762E">
                        <w:rPr>
                          <w:b/>
                          <w:sz w:val="20"/>
                          <w:szCs w:val="20"/>
                        </w:rPr>
                        <w:t>Bring all forms of payment along with you</w:t>
                      </w:r>
                    </w:p>
                  </w:txbxContent>
                </v:textbox>
              </v:shape>
            </w:pict>
          </mc:Fallback>
        </mc:AlternateContent>
      </w:r>
      <w:r w:rsidR="00661BE2" w:rsidRPr="00B56035">
        <w:rPr>
          <w:b/>
          <w:sz w:val="18"/>
          <w:szCs w:val="18"/>
          <w:u w:val="single"/>
        </w:rPr>
        <w:t>Documentation required:</w:t>
      </w:r>
    </w:p>
    <w:p w:rsidR="00661BE2" w:rsidRPr="00B56035" w:rsidRDefault="00661BE2" w:rsidP="00661BE2">
      <w:pPr>
        <w:rPr>
          <w:sz w:val="18"/>
          <w:szCs w:val="18"/>
        </w:rPr>
      </w:pPr>
      <w:r w:rsidRPr="00B56035">
        <w:rPr>
          <w:sz w:val="18"/>
          <w:szCs w:val="18"/>
        </w:rPr>
        <w:t>*Photo ID (Driver License)</w:t>
      </w:r>
    </w:p>
    <w:p w:rsidR="00661BE2" w:rsidRPr="00B56035" w:rsidRDefault="00661BE2" w:rsidP="00661BE2">
      <w:pPr>
        <w:rPr>
          <w:sz w:val="18"/>
          <w:szCs w:val="18"/>
        </w:rPr>
      </w:pPr>
      <w:r w:rsidRPr="00B56035">
        <w:rPr>
          <w:sz w:val="18"/>
          <w:szCs w:val="18"/>
        </w:rPr>
        <w:t>*Original Birth Certificate with raised seal (not a hospital copy; must be State issued)</w:t>
      </w:r>
    </w:p>
    <w:p w:rsidR="00661BE2" w:rsidRPr="00B56035" w:rsidRDefault="00661BE2" w:rsidP="00661BE2">
      <w:pPr>
        <w:rPr>
          <w:sz w:val="18"/>
          <w:szCs w:val="18"/>
        </w:rPr>
      </w:pPr>
      <w:r w:rsidRPr="00B56035">
        <w:rPr>
          <w:sz w:val="18"/>
          <w:szCs w:val="18"/>
        </w:rPr>
        <w:t>*2”x2” COLOR Passport Photo-</w:t>
      </w:r>
      <w:r>
        <w:rPr>
          <w:sz w:val="18"/>
          <w:szCs w:val="18"/>
        </w:rPr>
        <w:t xml:space="preserve"> </w:t>
      </w:r>
      <w:r w:rsidRPr="00B56035">
        <w:rPr>
          <w:sz w:val="18"/>
          <w:szCs w:val="18"/>
        </w:rPr>
        <w:t xml:space="preserve">These can be taken at the passport fair for a $15 fee.  </w:t>
      </w:r>
    </w:p>
    <w:p w:rsidR="00661BE2" w:rsidRPr="00B56035" w:rsidRDefault="00661BE2" w:rsidP="00661BE2">
      <w:pPr>
        <w:rPr>
          <w:sz w:val="18"/>
          <w:szCs w:val="18"/>
        </w:rPr>
      </w:pPr>
      <w:r w:rsidRPr="00B56035">
        <w:rPr>
          <w:sz w:val="18"/>
          <w:szCs w:val="18"/>
        </w:rPr>
        <w:t xml:space="preserve">You may provide your own photo but it is at the discretion of the Post Office.  Walgreens and </w:t>
      </w:r>
      <w:proofErr w:type="spellStart"/>
      <w:r w:rsidRPr="00B56035">
        <w:rPr>
          <w:sz w:val="18"/>
          <w:szCs w:val="18"/>
        </w:rPr>
        <w:t>WalMart</w:t>
      </w:r>
      <w:proofErr w:type="spellEnd"/>
      <w:r w:rsidRPr="00B56035">
        <w:rPr>
          <w:sz w:val="18"/>
          <w:szCs w:val="18"/>
        </w:rPr>
        <w:t xml:space="preserve"> take Passport Photos</w:t>
      </w:r>
    </w:p>
    <w:p w:rsidR="00661BE2" w:rsidRPr="00B56035" w:rsidRDefault="00661BE2" w:rsidP="00661BE2">
      <w:pPr>
        <w:rPr>
          <w:sz w:val="18"/>
          <w:szCs w:val="18"/>
        </w:rPr>
      </w:pPr>
      <w:r w:rsidRPr="00B56035">
        <w:rPr>
          <w:sz w:val="18"/>
          <w:szCs w:val="18"/>
        </w:rPr>
        <w:t>_______________________________________________________</w:t>
      </w:r>
      <w:r>
        <w:rPr>
          <w:sz w:val="18"/>
          <w:szCs w:val="18"/>
        </w:rPr>
        <w:t>__________________</w:t>
      </w:r>
    </w:p>
    <w:p w:rsidR="00661BE2" w:rsidRPr="00B56035" w:rsidRDefault="00661BE2" w:rsidP="00661BE2">
      <w:pPr>
        <w:rPr>
          <w:b/>
          <w:sz w:val="18"/>
          <w:szCs w:val="18"/>
        </w:rPr>
      </w:pPr>
      <w:r w:rsidRPr="00B56035">
        <w:rPr>
          <w:b/>
          <w:sz w:val="18"/>
          <w:szCs w:val="18"/>
          <w:u w:val="single"/>
        </w:rPr>
        <w:t>New Passport Book:  Age 16-17</w:t>
      </w:r>
      <w:r w:rsidRPr="00B56035">
        <w:rPr>
          <w:b/>
          <w:sz w:val="18"/>
          <w:szCs w:val="18"/>
        </w:rPr>
        <w:t xml:space="preserve">    </w:t>
      </w:r>
      <w:r>
        <w:rPr>
          <w:b/>
          <w:sz w:val="18"/>
          <w:szCs w:val="18"/>
        </w:rPr>
        <w:tab/>
      </w:r>
      <w:r w:rsidRPr="00B56035">
        <w:rPr>
          <w:b/>
          <w:sz w:val="18"/>
          <w:szCs w:val="18"/>
        </w:rPr>
        <w:t xml:space="preserve"> Good for 10 years</w:t>
      </w:r>
    </w:p>
    <w:p w:rsidR="00661BE2" w:rsidRPr="00B56035" w:rsidRDefault="00661BE2" w:rsidP="00661BE2">
      <w:pPr>
        <w:rPr>
          <w:sz w:val="18"/>
          <w:szCs w:val="18"/>
        </w:rPr>
      </w:pPr>
      <w:r w:rsidRPr="00B56035">
        <w:rPr>
          <w:sz w:val="18"/>
          <w:szCs w:val="18"/>
        </w:rPr>
        <w:t>Application Fee</w:t>
      </w:r>
      <w:r w:rsidRPr="00B56035">
        <w:rPr>
          <w:sz w:val="18"/>
          <w:szCs w:val="18"/>
        </w:rPr>
        <w:tab/>
      </w:r>
      <w:r w:rsidRPr="00B56035">
        <w:rPr>
          <w:sz w:val="18"/>
          <w:szCs w:val="18"/>
        </w:rPr>
        <w:tab/>
      </w:r>
      <w:r>
        <w:rPr>
          <w:sz w:val="18"/>
          <w:szCs w:val="18"/>
        </w:rPr>
        <w:tab/>
      </w:r>
      <w:r w:rsidRPr="00B56035">
        <w:rPr>
          <w:sz w:val="18"/>
          <w:szCs w:val="18"/>
        </w:rPr>
        <w:t>$110 (payment to: Department of State)</w:t>
      </w:r>
    </w:p>
    <w:p w:rsidR="00661BE2" w:rsidRPr="00B56035" w:rsidRDefault="00661BE2" w:rsidP="00661BE2">
      <w:pPr>
        <w:rPr>
          <w:sz w:val="18"/>
          <w:szCs w:val="18"/>
        </w:rPr>
      </w:pPr>
      <w:r w:rsidRPr="00B56035">
        <w:rPr>
          <w:sz w:val="18"/>
          <w:szCs w:val="18"/>
        </w:rPr>
        <w:t>Execution Fee</w:t>
      </w:r>
      <w:r w:rsidRPr="00B56035">
        <w:rPr>
          <w:sz w:val="18"/>
          <w:szCs w:val="18"/>
        </w:rPr>
        <w:tab/>
      </w:r>
      <w:r w:rsidRPr="00B56035">
        <w:rPr>
          <w:sz w:val="18"/>
          <w:szCs w:val="18"/>
        </w:rPr>
        <w:tab/>
      </w:r>
      <w:r w:rsidRPr="00B56035">
        <w:rPr>
          <w:sz w:val="18"/>
          <w:szCs w:val="18"/>
        </w:rPr>
        <w:tab/>
        <w:t>$</w:t>
      </w:r>
      <w:proofErr w:type="gramStart"/>
      <w:r w:rsidRPr="00B56035">
        <w:rPr>
          <w:sz w:val="18"/>
          <w:szCs w:val="18"/>
        </w:rPr>
        <w:t>25  (</w:t>
      </w:r>
      <w:proofErr w:type="gramEnd"/>
      <w:r w:rsidRPr="00B56035">
        <w:rPr>
          <w:sz w:val="18"/>
          <w:szCs w:val="18"/>
        </w:rPr>
        <w:t>payment to US Postal Service)</w:t>
      </w:r>
    </w:p>
    <w:p w:rsidR="00661BE2" w:rsidRPr="00B56035" w:rsidRDefault="00661BE2" w:rsidP="00661BE2">
      <w:pPr>
        <w:rPr>
          <w:sz w:val="18"/>
          <w:szCs w:val="18"/>
        </w:rPr>
      </w:pPr>
      <w:r w:rsidRPr="00B56035">
        <w:rPr>
          <w:sz w:val="18"/>
          <w:szCs w:val="18"/>
        </w:rPr>
        <w:t>Photo</w:t>
      </w:r>
      <w:r w:rsidRPr="00B56035">
        <w:rPr>
          <w:sz w:val="18"/>
          <w:szCs w:val="18"/>
        </w:rPr>
        <w:tab/>
      </w:r>
      <w:r w:rsidRPr="00B56035">
        <w:rPr>
          <w:sz w:val="18"/>
          <w:szCs w:val="18"/>
        </w:rPr>
        <w:tab/>
      </w:r>
      <w:r w:rsidRPr="00B56035">
        <w:rPr>
          <w:sz w:val="18"/>
          <w:szCs w:val="18"/>
        </w:rPr>
        <w:tab/>
      </w:r>
      <w:r w:rsidRPr="00B56035">
        <w:rPr>
          <w:sz w:val="18"/>
          <w:szCs w:val="18"/>
        </w:rPr>
        <w:tab/>
        <w:t>$15 (payment to US Postal Service)</w:t>
      </w:r>
    </w:p>
    <w:p w:rsidR="00661BE2" w:rsidRPr="00B56035" w:rsidRDefault="00661BE2" w:rsidP="00661BE2">
      <w:pPr>
        <w:rPr>
          <w:b/>
          <w:sz w:val="18"/>
          <w:szCs w:val="18"/>
          <w:u w:val="single"/>
        </w:rPr>
      </w:pPr>
      <w:r w:rsidRPr="00B56035">
        <w:rPr>
          <w:b/>
          <w:sz w:val="18"/>
          <w:szCs w:val="18"/>
        </w:rPr>
        <w:t>**NOTE: At least ONE parent must accompany you and have evidence of parental relationship</w:t>
      </w:r>
      <w:r w:rsidRPr="00B56035">
        <w:rPr>
          <w:b/>
          <w:sz w:val="18"/>
          <w:szCs w:val="18"/>
        </w:rPr>
        <w:br/>
      </w:r>
      <w:r w:rsidRPr="00B56035">
        <w:rPr>
          <w:sz w:val="18"/>
          <w:szCs w:val="18"/>
        </w:rPr>
        <w:t>Check, Money Order or Cash accepted</w:t>
      </w:r>
      <w:r>
        <w:rPr>
          <w:sz w:val="18"/>
          <w:szCs w:val="18"/>
        </w:rPr>
        <w:t>. (</w:t>
      </w:r>
      <w:proofErr w:type="gramStart"/>
      <w:r>
        <w:rPr>
          <w:sz w:val="18"/>
          <w:szCs w:val="18"/>
        </w:rPr>
        <w:t>see</w:t>
      </w:r>
      <w:proofErr w:type="gramEnd"/>
      <w:r>
        <w:rPr>
          <w:sz w:val="18"/>
          <w:szCs w:val="18"/>
        </w:rPr>
        <w:t xml:space="preserve"> payment details above)</w:t>
      </w:r>
    </w:p>
    <w:p w:rsidR="00661BE2" w:rsidRPr="00A61167" w:rsidRDefault="00661BE2" w:rsidP="00661BE2">
      <w:pPr>
        <w:rPr>
          <w:sz w:val="8"/>
          <w:szCs w:val="8"/>
        </w:rPr>
      </w:pPr>
    </w:p>
    <w:p w:rsidR="00661BE2" w:rsidRPr="00B56035" w:rsidRDefault="00661BE2" w:rsidP="00661BE2">
      <w:pPr>
        <w:rPr>
          <w:b/>
          <w:sz w:val="18"/>
          <w:szCs w:val="18"/>
          <w:u w:val="single"/>
        </w:rPr>
      </w:pPr>
      <w:r w:rsidRPr="00B56035">
        <w:rPr>
          <w:b/>
          <w:sz w:val="18"/>
          <w:szCs w:val="18"/>
          <w:u w:val="single"/>
        </w:rPr>
        <w:t>Documentation required:</w:t>
      </w:r>
    </w:p>
    <w:p w:rsidR="00661BE2" w:rsidRPr="00B56035" w:rsidRDefault="00661BE2" w:rsidP="00661BE2">
      <w:pPr>
        <w:rPr>
          <w:sz w:val="18"/>
          <w:szCs w:val="18"/>
        </w:rPr>
      </w:pPr>
      <w:r w:rsidRPr="00B56035">
        <w:rPr>
          <w:sz w:val="18"/>
          <w:szCs w:val="18"/>
        </w:rPr>
        <w:t>*Photo ID (Driver License)</w:t>
      </w:r>
    </w:p>
    <w:p w:rsidR="00661BE2" w:rsidRPr="00B56035" w:rsidRDefault="00661BE2" w:rsidP="00661BE2">
      <w:pPr>
        <w:rPr>
          <w:sz w:val="18"/>
          <w:szCs w:val="18"/>
        </w:rPr>
      </w:pPr>
      <w:r w:rsidRPr="00B56035">
        <w:rPr>
          <w:sz w:val="18"/>
          <w:szCs w:val="18"/>
        </w:rPr>
        <w:t>*Original Birth Certificate with raised seal (not a hospital copy; must be State issued)</w:t>
      </w:r>
    </w:p>
    <w:p w:rsidR="00661BE2" w:rsidRPr="00B56035" w:rsidRDefault="00661BE2" w:rsidP="00661BE2">
      <w:pPr>
        <w:rPr>
          <w:sz w:val="16"/>
          <w:szCs w:val="16"/>
        </w:rPr>
      </w:pPr>
      <w:r w:rsidRPr="00B56035">
        <w:rPr>
          <w:sz w:val="18"/>
          <w:szCs w:val="18"/>
        </w:rPr>
        <w:t>*2”x2” COLOR</w:t>
      </w:r>
      <w:r>
        <w:rPr>
          <w:sz w:val="18"/>
          <w:szCs w:val="18"/>
        </w:rPr>
        <w:t xml:space="preserve"> Passport Photo-(see details above)</w:t>
      </w:r>
    </w:p>
    <w:p w:rsidR="00661BE2" w:rsidRPr="00B56035" w:rsidRDefault="00661BE2" w:rsidP="00661BE2">
      <w:pPr>
        <w:rPr>
          <w:b/>
          <w:sz w:val="18"/>
          <w:szCs w:val="18"/>
          <w:u w:val="single"/>
        </w:rPr>
      </w:pPr>
      <w:r>
        <w:rPr>
          <w:b/>
          <w:sz w:val="18"/>
          <w:szCs w:val="18"/>
          <w:u w:val="single"/>
        </w:rPr>
        <w:t>________________________________________________________________________</w:t>
      </w:r>
    </w:p>
    <w:p w:rsidR="00661BE2" w:rsidRPr="00B56035" w:rsidRDefault="00661BE2" w:rsidP="00661BE2">
      <w:pPr>
        <w:rPr>
          <w:b/>
          <w:sz w:val="18"/>
          <w:szCs w:val="18"/>
        </w:rPr>
      </w:pPr>
      <w:r w:rsidRPr="00B56035">
        <w:rPr>
          <w:b/>
          <w:sz w:val="18"/>
          <w:szCs w:val="18"/>
          <w:u w:val="single"/>
        </w:rPr>
        <w:t>New Passport Book:  Under Age 16</w:t>
      </w:r>
      <w:r w:rsidRPr="00B56035">
        <w:rPr>
          <w:b/>
          <w:sz w:val="18"/>
          <w:szCs w:val="18"/>
        </w:rPr>
        <w:t xml:space="preserve">     Good for 5 years</w:t>
      </w:r>
    </w:p>
    <w:p w:rsidR="00661BE2" w:rsidRPr="00B56035" w:rsidRDefault="00661BE2" w:rsidP="00661BE2">
      <w:pPr>
        <w:rPr>
          <w:sz w:val="18"/>
          <w:szCs w:val="18"/>
        </w:rPr>
      </w:pPr>
      <w:r w:rsidRPr="00B56035">
        <w:rPr>
          <w:sz w:val="18"/>
          <w:szCs w:val="18"/>
        </w:rPr>
        <w:t>Application Fee</w:t>
      </w:r>
      <w:r w:rsidRPr="00B56035">
        <w:rPr>
          <w:sz w:val="18"/>
          <w:szCs w:val="18"/>
        </w:rPr>
        <w:tab/>
      </w:r>
      <w:r w:rsidRPr="00B56035">
        <w:rPr>
          <w:sz w:val="18"/>
          <w:szCs w:val="18"/>
        </w:rPr>
        <w:tab/>
      </w:r>
      <w:r>
        <w:rPr>
          <w:sz w:val="18"/>
          <w:szCs w:val="18"/>
        </w:rPr>
        <w:tab/>
      </w:r>
      <w:r w:rsidRPr="00B56035">
        <w:rPr>
          <w:sz w:val="18"/>
          <w:szCs w:val="18"/>
        </w:rPr>
        <w:t>$80 (payment to: Department of State)</w:t>
      </w:r>
    </w:p>
    <w:p w:rsidR="00661BE2" w:rsidRPr="00B56035" w:rsidRDefault="00661BE2" w:rsidP="00661BE2">
      <w:pPr>
        <w:rPr>
          <w:sz w:val="18"/>
          <w:szCs w:val="18"/>
        </w:rPr>
      </w:pPr>
      <w:r w:rsidRPr="00B56035">
        <w:rPr>
          <w:sz w:val="18"/>
          <w:szCs w:val="18"/>
        </w:rPr>
        <w:t>Execution Fee</w:t>
      </w:r>
      <w:r w:rsidRPr="00B56035">
        <w:rPr>
          <w:sz w:val="18"/>
          <w:szCs w:val="18"/>
        </w:rPr>
        <w:tab/>
      </w:r>
      <w:r w:rsidRPr="00B56035">
        <w:rPr>
          <w:sz w:val="18"/>
          <w:szCs w:val="18"/>
        </w:rPr>
        <w:tab/>
      </w:r>
      <w:r w:rsidRPr="00B56035">
        <w:rPr>
          <w:sz w:val="18"/>
          <w:szCs w:val="18"/>
        </w:rPr>
        <w:tab/>
        <w:t>$</w:t>
      </w:r>
      <w:proofErr w:type="gramStart"/>
      <w:r w:rsidRPr="00B56035">
        <w:rPr>
          <w:sz w:val="18"/>
          <w:szCs w:val="18"/>
        </w:rPr>
        <w:t>25  (</w:t>
      </w:r>
      <w:proofErr w:type="gramEnd"/>
      <w:r w:rsidRPr="00B56035">
        <w:rPr>
          <w:sz w:val="18"/>
          <w:szCs w:val="18"/>
        </w:rPr>
        <w:t>payment to US Postal Service)</w:t>
      </w:r>
    </w:p>
    <w:p w:rsidR="00661BE2" w:rsidRPr="00B56035" w:rsidRDefault="00661BE2" w:rsidP="00661BE2">
      <w:pPr>
        <w:rPr>
          <w:sz w:val="18"/>
          <w:szCs w:val="18"/>
        </w:rPr>
      </w:pPr>
      <w:r w:rsidRPr="00B56035">
        <w:rPr>
          <w:sz w:val="18"/>
          <w:szCs w:val="18"/>
        </w:rPr>
        <w:t>Photo</w:t>
      </w:r>
      <w:r w:rsidRPr="00B56035">
        <w:rPr>
          <w:sz w:val="18"/>
          <w:szCs w:val="18"/>
        </w:rPr>
        <w:tab/>
      </w:r>
      <w:r w:rsidRPr="00B56035">
        <w:rPr>
          <w:sz w:val="18"/>
          <w:szCs w:val="18"/>
        </w:rPr>
        <w:tab/>
      </w:r>
      <w:r w:rsidRPr="00B56035">
        <w:rPr>
          <w:sz w:val="18"/>
          <w:szCs w:val="18"/>
        </w:rPr>
        <w:tab/>
      </w:r>
      <w:r w:rsidRPr="00B56035">
        <w:rPr>
          <w:sz w:val="18"/>
          <w:szCs w:val="18"/>
        </w:rPr>
        <w:tab/>
        <w:t>$15 (payment to US Postal Service)</w:t>
      </w:r>
    </w:p>
    <w:p w:rsidR="00661BE2" w:rsidRPr="00B56035" w:rsidRDefault="00661BE2" w:rsidP="00661BE2">
      <w:pPr>
        <w:rPr>
          <w:b/>
          <w:sz w:val="18"/>
          <w:szCs w:val="18"/>
          <w:u w:val="single"/>
        </w:rPr>
      </w:pPr>
      <w:r w:rsidRPr="00B56035">
        <w:rPr>
          <w:b/>
          <w:sz w:val="18"/>
          <w:szCs w:val="18"/>
        </w:rPr>
        <w:t xml:space="preserve">**NOTE: </w:t>
      </w:r>
      <w:r w:rsidRPr="00B56035">
        <w:rPr>
          <w:b/>
          <w:sz w:val="18"/>
          <w:szCs w:val="18"/>
          <w:u w:val="single"/>
        </w:rPr>
        <w:t>BOTH PARENTS</w:t>
      </w:r>
      <w:r w:rsidRPr="00B56035">
        <w:rPr>
          <w:b/>
          <w:sz w:val="18"/>
          <w:szCs w:val="18"/>
        </w:rPr>
        <w:t xml:space="preserve"> </w:t>
      </w:r>
      <w:r w:rsidRPr="00B56035">
        <w:rPr>
          <w:b/>
          <w:sz w:val="18"/>
          <w:szCs w:val="18"/>
          <w:u w:val="single"/>
        </w:rPr>
        <w:t>must accompany you and have evidence of parental relationship</w:t>
      </w:r>
      <w:r w:rsidRPr="00B56035">
        <w:rPr>
          <w:b/>
          <w:sz w:val="18"/>
          <w:szCs w:val="18"/>
        </w:rPr>
        <w:br/>
      </w:r>
      <w:r w:rsidRPr="00B56035">
        <w:rPr>
          <w:sz w:val="18"/>
          <w:szCs w:val="18"/>
        </w:rPr>
        <w:t>Check, Money Order or Cash accepted</w:t>
      </w:r>
      <w:r>
        <w:rPr>
          <w:sz w:val="18"/>
          <w:szCs w:val="18"/>
        </w:rPr>
        <w:t>! (See payment details above)</w:t>
      </w:r>
    </w:p>
    <w:p w:rsidR="00661BE2" w:rsidRPr="00A61167" w:rsidRDefault="00661BE2" w:rsidP="00661BE2">
      <w:pPr>
        <w:rPr>
          <w:sz w:val="8"/>
          <w:szCs w:val="8"/>
        </w:rPr>
      </w:pPr>
    </w:p>
    <w:p w:rsidR="00661BE2" w:rsidRPr="00B56035" w:rsidRDefault="00661BE2" w:rsidP="00661BE2">
      <w:pPr>
        <w:rPr>
          <w:b/>
          <w:sz w:val="18"/>
          <w:szCs w:val="18"/>
          <w:u w:val="single"/>
        </w:rPr>
      </w:pPr>
      <w:r w:rsidRPr="00B56035">
        <w:rPr>
          <w:b/>
          <w:sz w:val="18"/>
          <w:szCs w:val="18"/>
          <w:u w:val="single"/>
        </w:rPr>
        <w:t>Documentation required:</w:t>
      </w:r>
    </w:p>
    <w:p w:rsidR="00661BE2" w:rsidRPr="00B56035" w:rsidRDefault="00661BE2" w:rsidP="00661BE2">
      <w:pPr>
        <w:rPr>
          <w:sz w:val="18"/>
          <w:szCs w:val="18"/>
        </w:rPr>
      </w:pPr>
      <w:r w:rsidRPr="00B56035">
        <w:rPr>
          <w:sz w:val="18"/>
          <w:szCs w:val="18"/>
        </w:rPr>
        <w:t>*Photo ID (Driver License)</w:t>
      </w:r>
    </w:p>
    <w:p w:rsidR="00661BE2" w:rsidRPr="00B56035" w:rsidRDefault="00661BE2" w:rsidP="00661BE2">
      <w:pPr>
        <w:rPr>
          <w:sz w:val="18"/>
          <w:szCs w:val="18"/>
        </w:rPr>
      </w:pPr>
      <w:r w:rsidRPr="00B56035">
        <w:rPr>
          <w:sz w:val="18"/>
          <w:szCs w:val="18"/>
        </w:rPr>
        <w:t>*Original Birth Certificate with raised seal (not a hospital copy; must be State issued)</w:t>
      </w:r>
    </w:p>
    <w:p w:rsidR="00661BE2" w:rsidRPr="00B56035" w:rsidRDefault="00661BE2" w:rsidP="00661BE2">
      <w:pPr>
        <w:rPr>
          <w:sz w:val="18"/>
          <w:szCs w:val="18"/>
        </w:rPr>
      </w:pPr>
      <w:r w:rsidRPr="00B56035">
        <w:rPr>
          <w:sz w:val="18"/>
          <w:szCs w:val="18"/>
        </w:rPr>
        <w:t xml:space="preserve">*2”x2” COLOR Passport Photo- </w:t>
      </w:r>
      <w:r>
        <w:rPr>
          <w:sz w:val="18"/>
          <w:szCs w:val="18"/>
        </w:rPr>
        <w:t>(see details above)</w:t>
      </w:r>
    </w:p>
    <w:p w:rsidR="00661BE2" w:rsidRPr="00A61167" w:rsidRDefault="00661BE2" w:rsidP="00661BE2">
      <w:pPr>
        <w:rPr>
          <w:sz w:val="8"/>
          <w:szCs w:val="8"/>
        </w:rPr>
      </w:pPr>
    </w:p>
    <w:p w:rsidR="00661BE2" w:rsidRPr="00B56035" w:rsidRDefault="00661BE2" w:rsidP="00661BE2">
      <w:pPr>
        <w:rPr>
          <w:sz w:val="18"/>
          <w:szCs w:val="18"/>
        </w:rPr>
      </w:pPr>
      <w:r w:rsidRPr="00B56035">
        <w:rPr>
          <w:sz w:val="18"/>
          <w:szCs w:val="18"/>
        </w:rPr>
        <w:t>To expedite processing at the Passport Fair, go to travel.state.gov and download form DS-11.  Complete the form and bring it with you.</w:t>
      </w:r>
    </w:p>
    <w:p w:rsidR="00661BE2" w:rsidRPr="00A61167" w:rsidRDefault="00661BE2" w:rsidP="00661BE2">
      <w:pPr>
        <w:rPr>
          <w:sz w:val="8"/>
          <w:szCs w:val="8"/>
        </w:rPr>
      </w:pPr>
    </w:p>
    <w:p w:rsidR="00661BE2" w:rsidRPr="00B56035" w:rsidRDefault="00661BE2" w:rsidP="00661BE2">
      <w:pPr>
        <w:rPr>
          <w:b/>
          <w:sz w:val="18"/>
          <w:szCs w:val="18"/>
        </w:rPr>
      </w:pPr>
      <w:r w:rsidRPr="00B56035">
        <w:rPr>
          <w:sz w:val="18"/>
          <w:szCs w:val="18"/>
        </w:rPr>
        <w:t xml:space="preserve">Note:  Passport Cards are also available (see website).  </w:t>
      </w:r>
      <w:r w:rsidRPr="00B56035">
        <w:rPr>
          <w:b/>
          <w:sz w:val="18"/>
          <w:szCs w:val="18"/>
        </w:rPr>
        <w:t xml:space="preserve">Passport cards are only valid for </w:t>
      </w:r>
      <w:r w:rsidRPr="00B56035">
        <w:rPr>
          <w:b/>
          <w:sz w:val="18"/>
          <w:szCs w:val="18"/>
          <w:u w:val="single"/>
        </w:rPr>
        <w:t>driving</w:t>
      </w:r>
      <w:r w:rsidRPr="00B56035">
        <w:rPr>
          <w:b/>
          <w:sz w:val="18"/>
          <w:szCs w:val="18"/>
        </w:rPr>
        <w:t xml:space="preserve"> across the border to Canada or Mexico and a few ports, to very limited Caribbean locations.  They are NOT valid for air travel.</w:t>
      </w:r>
    </w:p>
    <w:p w:rsidR="00661BE2" w:rsidRPr="00026CC3" w:rsidRDefault="00661BE2" w:rsidP="00661BE2">
      <w:pPr>
        <w:rPr>
          <w:sz w:val="16"/>
          <w:szCs w:val="16"/>
        </w:rPr>
      </w:pPr>
    </w:p>
    <w:p w:rsidR="00661BE2" w:rsidRPr="00146C93" w:rsidRDefault="00661BE2" w:rsidP="00661BE2">
      <w:pPr>
        <w:rPr>
          <w:b/>
          <w:sz w:val="18"/>
          <w:szCs w:val="18"/>
        </w:rPr>
      </w:pPr>
      <w:r w:rsidRPr="00B56035">
        <w:rPr>
          <w:sz w:val="18"/>
          <w:szCs w:val="18"/>
        </w:rPr>
        <w:t xml:space="preserve">Normal processing time is 6 weeks.  There will be additional fees to expedite application.  Expedited processing time is 3 weeks.  </w:t>
      </w:r>
      <w:r>
        <w:rPr>
          <w:sz w:val="18"/>
          <w:szCs w:val="18"/>
        </w:rPr>
        <w:t xml:space="preserve">  </w:t>
      </w:r>
      <w:r w:rsidRPr="00146C93">
        <w:rPr>
          <w:b/>
          <w:sz w:val="18"/>
          <w:szCs w:val="18"/>
        </w:rPr>
        <w:t>QUESTIONS?</w:t>
      </w:r>
    </w:p>
    <w:p w:rsidR="00661BE2" w:rsidRDefault="00661BE2" w:rsidP="00661BE2">
      <w:pPr>
        <w:rPr>
          <w:b/>
          <w:sz w:val="18"/>
          <w:szCs w:val="18"/>
        </w:rPr>
      </w:pPr>
      <w:r w:rsidRPr="00146C93">
        <w:rPr>
          <w:b/>
          <w:sz w:val="18"/>
          <w:szCs w:val="18"/>
        </w:rPr>
        <w:t xml:space="preserve">Call Postmaster, Christina </w:t>
      </w:r>
      <w:proofErr w:type="spellStart"/>
      <w:r w:rsidRPr="00146C93">
        <w:rPr>
          <w:b/>
          <w:sz w:val="18"/>
          <w:szCs w:val="18"/>
        </w:rPr>
        <w:t>Petranovich</w:t>
      </w:r>
      <w:proofErr w:type="spellEnd"/>
      <w:r w:rsidRPr="00146C93">
        <w:rPr>
          <w:b/>
          <w:sz w:val="18"/>
          <w:szCs w:val="18"/>
        </w:rPr>
        <w:t xml:space="preserve"> at the Thorp Post Office at (715) 669-5766</w:t>
      </w:r>
    </w:p>
    <w:p w:rsidR="00026CC3" w:rsidRDefault="00B55E37" w:rsidP="00661BE2">
      <w:pPr>
        <w:jc w:val="center"/>
        <w:rPr>
          <w:rFonts w:ascii="Arial" w:hAnsi="Arial" w:cs="Arial"/>
          <w:b/>
          <w:sz w:val="32"/>
          <w:szCs w:val="32"/>
        </w:rPr>
      </w:pPr>
      <w:r>
        <w:rPr>
          <w:noProof/>
        </w:rPr>
        <w:lastRenderedPageBreak/>
        <w:drawing>
          <wp:anchor distT="0" distB="0" distL="114300" distR="114300" simplePos="0" relativeHeight="251731456" behindDoc="1" locked="0" layoutInCell="1" allowOverlap="1" wp14:anchorId="74F7416D" wp14:editId="4C95E16B">
            <wp:simplePos x="0" y="0"/>
            <wp:positionH relativeFrom="column">
              <wp:posOffset>248285</wp:posOffset>
            </wp:positionH>
            <wp:positionV relativeFrom="paragraph">
              <wp:posOffset>-152400</wp:posOffset>
            </wp:positionV>
            <wp:extent cx="681990" cy="531495"/>
            <wp:effectExtent l="0" t="0" r="3810" b="1905"/>
            <wp:wrapNone/>
            <wp:docPr id="1491" name="Picture 1491" descr="Image result for fitness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itness clipart black and white f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99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1" locked="0" layoutInCell="1" allowOverlap="1" wp14:anchorId="6996D2D6" wp14:editId="5A2353DA">
            <wp:simplePos x="0" y="0"/>
            <wp:positionH relativeFrom="column">
              <wp:posOffset>3382010</wp:posOffset>
            </wp:positionH>
            <wp:positionV relativeFrom="paragraph">
              <wp:posOffset>-190500</wp:posOffset>
            </wp:positionV>
            <wp:extent cx="647700" cy="647700"/>
            <wp:effectExtent l="0" t="0" r="0" b="0"/>
            <wp:wrapNone/>
            <wp:docPr id="1494" name="Picture 1494" descr="Image result for vegetable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vegetable clipart black and white f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1DA">
        <w:rPr>
          <w:rFonts w:ascii="Arial" w:hAnsi="Arial" w:cs="Arial"/>
          <w:b/>
          <w:noProof/>
          <w:sz w:val="32"/>
          <w:szCs w:val="32"/>
        </w:rPr>
        <mc:AlternateContent>
          <mc:Choice Requires="wps">
            <w:drawing>
              <wp:anchor distT="45720" distB="45720" distL="114300" distR="114300" simplePos="0" relativeHeight="251716096" behindDoc="1" locked="0" layoutInCell="1" allowOverlap="1" wp14:anchorId="1854B28E" wp14:editId="0452BBB2">
                <wp:simplePos x="0" y="0"/>
                <wp:positionH relativeFrom="column">
                  <wp:posOffset>305435</wp:posOffset>
                </wp:positionH>
                <wp:positionV relativeFrom="paragraph">
                  <wp:posOffset>-114300</wp:posOffset>
                </wp:positionV>
                <wp:extent cx="3667125" cy="447675"/>
                <wp:effectExtent l="0" t="0" r="28575" b="28575"/>
                <wp:wrapNone/>
                <wp:docPr id="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47675"/>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C16309">
                            <w:pPr>
                              <w:jc w:val="center"/>
                              <w:rPr>
                                <w:rFonts w:ascii="Script MT Bold" w:hAnsi="Script MT Bold"/>
                                <w:b/>
                                <w:sz w:val="48"/>
                                <w:szCs w:val="48"/>
                              </w:rPr>
                            </w:pPr>
                            <w:r w:rsidRPr="00026CC3">
                              <w:rPr>
                                <w:rFonts w:ascii="Script MT Bold" w:hAnsi="Script MT Bold"/>
                                <w:b/>
                                <w:sz w:val="48"/>
                                <w:szCs w:val="48"/>
                              </w:rPr>
                              <w:t>Fitness &amp; Health</w:t>
                            </w:r>
                            <w:r>
                              <w:rPr>
                                <w:noProof/>
                              </w:rPr>
                              <w:drawing>
                                <wp:inline distT="0" distB="0" distL="0" distR="0" wp14:anchorId="73B0E713" wp14:editId="649DAE99">
                                  <wp:extent cx="3475355" cy="3475355"/>
                                  <wp:effectExtent l="0" t="0" r="0" b="0"/>
                                  <wp:docPr id="1493" name="Picture 1493" descr="Image result for vegetable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vegetable clipart black and white f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5355" cy="3475355"/>
                                          </a:xfrm>
                                          <a:prstGeom prst="rect">
                                            <a:avLst/>
                                          </a:prstGeom>
                                          <a:noFill/>
                                          <a:ln>
                                            <a:noFill/>
                                          </a:ln>
                                        </pic:spPr>
                                      </pic:pic>
                                    </a:graphicData>
                                  </a:graphic>
                                </wp:inline>
                              </w:drawing>
                            </w:r>
                            <w:r>
                              <w:rPr>
                                <w:noProof/>
                              </w:rPr>
                              <w:drawing>
                                <wp:inline distT="0" distB="0" distL="0" distR="0" wp14:anchorId="1040169A" wp14:editId="05AFBE75">
                                  <wp:extent cx="3333750" cy="2600325"/>
                                  <wp:effectExtent l="0" t="0" r="0" b="9525"/>
                                  <wp:docPr id="1485" name="Picture 1485" descr="Image result for fitness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itness clipart black and white f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600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05pt;margin-top:-9pt;width:288.75pt;height:35.25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">
                <v:fill r:id="rId11" o:title="" color2="white [3212]" type="pattern"/>
                <v:textbox>
                  <w:txbxContent>
                    <w:p w:rsidR="001C38F2" w:rsidRPr="00026CC3" w:rsidRDefault="001C38F2" w:rsidP="00C16309">
                      <w:pPr>
                        <w:jc w:val="center"/>
                        <w:rPr>
                          <w:rFonts w:ascii="Script MT Bold" w:hAnsi="Script MT Bold"/>
                          <w:b/>
                          <w:sz w:val="48"/>
                          <w:szCs w:val="48"/>
                        </w:rPr>
                      </w:pPr>
                      <w:r w:rsidRPr="00026CC3">
                        <w:rPr>
                          <w:rFonts w:ascii="Script MT Bold" w:hAnsi="Script MT Bold"/>
                          <w:b/>
                          <w:sz w:val="48"/>
                          <w:szCs w:val="48"/>
                        </w:rPr>
                        <w:t>Fitness &amp; Health</w:t>
                      </w:r>
                      <w:r>
                        <w:rPr>
                          <w:noProof/>
                        </w:rPr>
                        <w:drawing>
                          <wp:inline distT="0" distB="0" distL="0" distR="0" wp14:anchorId="73B0E713" wp14:editId="649DAE99">
                            <wp:extent cx="3475355" cy="3475355"/>
                            <wp:effectExtent l="0" t="0" r="0" b="0"/>
                            <wp:docPr id="1493" name="Picture 1493" descr="Image result for vegetable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vegetable clipart black and white f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5355" cy="3475355"/>
                                    </a:xfrm>
                                    <a:prstGeom prst="rect">
                                      <a:avLst/>
                                    </a:prstGeom>
                                    <a:noFill/>
                                    <a:ln>
                                      <a:noFill/>
                                    </a:ln>
                                  </pic:spPr>
                                </pic:pic>
                              </a:graphicData>
                            </a:graphic>
                          </wp:inline>
                        </w:drawing>
                      </w:r>
                      <w:r>
                        <w:rPr>
                          <w:noProof/>
                        </w:rPr>
                        <w:drawing>
                          <wp:inline distT="0" distB="0" distL="0" distR="0" wp14:anchorId="1040169A" wp14:editId="05AFBE75">
                            <wp:extent cx="3333750" cy="2600325"/>
                            <wp:effectExtent l="0" t="0" r="0" b="9525"/>
                            <wp:docPr id="1485" name="Picture 1485" descr="Image result for fitness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itness clipart black and white f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600325"/>
                                    </a:xfrm>
                                    <a:prstGeom prst="rect">
                                      <a:avLst/>
                                    </a:prstGeom>
                                    <a:noFill/>
                                    <a:ln>
                                      <a:noFill/>
                                    </a:ln>
                                  </pic:spPr>
                                </pic:pic>
                              </a:graphicData>
                            </a:graphic>
                          </wp:inline>
                        </w:drawing>
                      </w:r>
                    </w:p>
                  </w:txbxContent>
                </v:textbox>
              </v:shape>
            </w:pict>
          </mc:Fallback>
        </mc:AlternateContent>
      </w:r>
    </w:p>
    <w:p w:rsidR="008E7F1A" w:rsidRDefault="008E7F1A" w:rsidP="00661BE2">
      <w:pPr>
        <w:jc w:val="center"/>
        <w:rPr>
          <w:rFonts w:ascii="Arial" w:hAnsi="Arial" w:cs="Arial"/>
          <w:b/>
          <w:sz w:val="16"/>
          <w:szCs w:val="16"/>
        </w:rPr>
      </w:pPr>
    </w:p>
    <w:p w:rsidR="00661BE2" w:rsidRPr="00402BC0" w:rsidRDefault="00661BE2" w:rsidP="00661BE2">
      <w:pPr>
        <w:jc w:val="center"/>
        <w:rPr>
          <w:rFonts w:ascii="Arial" w:hAnsi="Arial" w:cs="Arial"/>
          <w:b/>
          <w:sz w:val="20"/>
          <w:szCs w:val="20"/>
        </w:rPr>
      </w:pPr>
      <w:r w:rsidRPr="00402BC0">
        <w:rPr>
          <w:rFonts w:ascii="Arial" w:hAnsi="Arial" w:cs="Arial"/>
          <w:b/>
          <w:sz w:val="32"/>
          <w:szCs w:val="32"/>
        </w:rPr>
        <w:t>Thai Cooking</w:t>
      </w:r>
    </w:p>
    <w:p w:rsidR="00661BE2" w:rsidRDefault="00661BE2" w:rsidP="00661BE2">
      <w:pPr>
        <w:rPr>
          <w:rFonts w:ascii="Arial" w:hAnsi="Arial" w:cs="Arial"/>
          <w:sz w:val="20"/>
          <w:szCs w:val="20"/>
          <w:u w:val="single"/>
        </w:rPr>
      </w:pPr>
      <w:r>
        <w:rPr>
          <w:rFonts w:ascii="Arial" w:hAnsi="Arial" w:cs="Arial"/>
          <w:sz w:val="20"/>
          <w:szCs w:val="20"/>
        </w:rPr>
        <w:t xml:space="preserve">Learn to cook fresh, delicious Thai dishes in this class led by Terri Wilson, owner of </w:t>
      </w:r>
      <w:proofErr w:type="spellStart"/>
      <w:r>
        <w:rPr>
          <w:rFonts w:ascii="Arial" w:hAnsi="Arial" w:cs="Arial"/>
          <w:i/>
          <w:sz w:val="20"/>
          <w:szCs w:val="20"/>
        </w:rPr>
        <w:t>Mahli</w:t>
      </w:r>
      <w:proofErr w:type="spellEnd"/>
      <w:r>
        <w:rPr>
          <w:rFonts w:ascii="Arial" w:hAnsi="Arial" w:cs="Arial"/>
          <w:i/>
          <w:sz w:val="20"/>
          <w:szCs w:val="20"/>
        </w:rPr>
        <w:t xml:space="preserve"> Thai Asian Cuisine</w:t>
      </w:r>
      <w:r>
        <w:rPr>
          <w:rFonts w:ascii="Arial" w:hAnsi="Arial" w:cs="Arial"/>
          <w:sz w:val="20"/>
          <w:szCs w:val="20"/>
        </w:rPr>
        <w:t xml:space="preserve"> in Chippewa Falls.  Classes are a combination of hands-on and demonstration where participants will enjoy creating and savoring the following:  Shrimp &amp; pork wonton dumpling, Red Curry Chicken lab (salad), Pad Thai, Mango Sticky Rice and more.  Bring your appetite!  </w:t>
      </w:r>
      <w:r>
        <w:rPr>
          <w:rFonts w:ascii="Arial" w:hAnsi="Arial" w:cs="Arial"/>
          <w:sz w:val="20"/>
          <w:szCs w:val="20"/>
          <w:u w:val="single"/>
        </w:rPr>
        <w:t>*Please indicate class date choice on registration.</w:t>
      </w:r>
    </w:p>
    <w:p w:rsidR="00661BE2" w:rsidRPr="00A829AB" w:rsidRDefault="00661BE2" w:rsidP="00661BE2">
      <w:pPr>
        <w:rPr>
          <w:rFonts w:ascii="Arial" w:hAnsi="Arial" w:cs="Arial"/>
          <w:sz w:val="16"/>
          <w:szCs w:val="16"/>
          <w:u w:val="single"/>
        </w:rPr>
      </w:pPr>
    </w:p>
    <w:p w:rsidR="00661BE2" w:rsidRDefault="00661BE2" w:rsidP="00661BE2">
      <w:pPr>
        <w:rPr>
          <w:rFonts w:ascii="Arial" w:hAnsi="Arial" w:cs="Arial"/>
          <w:b/>
          <w:sz w:val="20"/>
          <w:szCs w:val="20"/>
        </w:rPr>
      </w:pPr>
      <w:r>
        <w:rPr>
          <w:rFonts w:ascii="Arial" w:hAnsi="Arial" w:cs="Arial"/>
          <w:b/>
          <w:sz w:val="20"/>
          <w:szCs w:val="20"/>
        </w:rPr>
        <w:t>Monday, October 24</w:t>
      </w:r>
      <w:r>
        <w:rPr>
          <w:rFonts w:ascii="Arial" w:hAnsi="Arial" w:cs="Arial"/>
          <w:b/>
          <w:sz w:val="20"/>
          <w:szCs w:val="20"/>
        </w:rPr>
        <w:tab/>
        <w:t>(Cornell Elementary)</w:t>
      </w:r>
      <w:r>
        <w:rPr>
          <w:rFonts w:ascii="Arial" w:hAnsi="Arial" w:cs="Arial"/>
          <w:b/>
          <w:sz w:val="20"/>
          <w:szCs w:val="20"/>
        </w:rPr>
        <w:tab/>
      </w:r>
      <w:r>
        <w:rPr>
          <w:rFonts w:ascii="Arial" w:hAnsi="Arial" w:cs="Arial"/>
          <w:b/>
          <w:sz w:val="20"/>
          <w:szCs w:val="20"/>
        </w:rPr>
        <w:tab/>
        <w:t>5:00-8:00pm</w:t>
      </w:r>
    </w:p>
    <w:p w:rsidR="00661BE2" w:rsidRDefault="00661BE2" w:rsidP="00661BE2">
      <w:pPr>
        <w:rPr>
          <w:rFonts w:ascii="Arial" w:hAnsi="Arial" w:cs="Arial"/>
          <w:b/>
          <w:sz w:val="20"/>
          <w:szCs w:val="20"/>
        </w:rPr>
      </w:pPr>
      <w:r>
        <w:rPr>
          <w:rFonts w:ascii="Arial" w:hAnsi="Arial" w:cs="Arial"/>
          <w:b/>
          <w:sz w:val="20"/>
          <w:szCs w:val="20"/>
        </w:rPr>
        <w:t xml:space="preserve">Monday, November </w:t>
      </w:r>
      <w:proofErr w:type="gramStart"/>
      <w:r>
        <w:rPr>
          <w:rFonts w:ascii="Arial" w:hAnsi="Arial" w:cs="Arial"/>
          <w:b/>
          <w:sz w:val="20"/>
          <w:szCs w:val="20"/>
        </w:rPr>
        <w:t>14  (</w:t>
      </w:r>
      <w:proofErr w:type="gramEnd"/>
      <w:r>
        <w:rPr>
          <w:rFonts w:ascii="Arial" w:hAnsi="Arial" w:cs="Arial"/>
          <w:b/>
          <w:sz w:val="20"/>
          <w:szCs w:val="20"/>
        </w:rPr>
        <w:t>Lake Holcombe School)</w:t>
      </w:r>
      <w:r>
        <w:rPr>
          <w:rFonts w:ascii="Arial" w:hAnsi="Arial" w:cs="Arial"/>
          <w:b/>
          <w:sz w:val="20"/>
          <w:szCs w:val="20"/>
        </w:rPr>
        <w:tab/>
        <w:t>5:00-8:00pm</w:t>
      </w:r>
    </w:p>
    <w:p w:rsidR="00661BE2" w:rsidRPr="00AB1A68" w:rsidRDefault="00661BE2" w:rsidP="00661BE2">
      <w:pPr>
        <w:rPr>
          <w:rFonts w:ascii="Arial" w:hAnsi="Arial" w:cs="Arial"/>
          <w:b/>
          <w:sz w:val="20"/>
          <w:szCs w:val="20"/>
        </w:rPr>
      </w:pPr>
      <w:r>
        <w:rPr>
          <w:rFonts w:ascii="Arial" w:hAnsi="Arial" w:cs="Arial"/>
          <w:b/>
          <w:sz w:val="20"/>
          <w:szCs w:val="20"/>
        </w:rPr>
        <w:t>Fee: $30 per person</w:t>
      </w:r>
      <w:r>
        <w:rPr>
          <w:rFonts w:ascii="Arial" w:hAnsi="Arial" w:cs="Arial"/>
          <w:b/>
          <w:sz w:val="20"/>
          <w:szCs w:val="20"/>
        </w:rPr>
        <w:tab/>
      </w:r>
      <w:r>
        <w:rPr>
          <w:rFonts w:ascii="Arial" w:hAnsi="Arial" w:cs="Arial"/>
          <w:b/>
          <w:sz w:val="20"/>
          <w:szCs w:val="20"/>
        </w:rPr>
        <w:tab/>
        <w:t>Max: 10 students per class</w:t>
      </w:r>
    </w:p>
    <w:p w:rsidR="00661BE2" w:rsidRPr="00C10826" w:rsidRDefault="00661BE2" w:rsidP="00661BE2">
      <w:pPr>
        <w:ind w:right="-540"/>
        <w:jc w:val="center"/>
        <w:rPr>
          <w:rFonts w:ascii="Arial" w:hAnsi="Arial" w:cs="Arial"/>
          <w:color w:val="222222"/>
          <w:sz w:val="16"/>
          <w:szCs w:val="16"/>
        </w:rPr>
      </w:pPr>
    </w:p>
    <w:p w:rsidR="00661BE2" w:rsidRPr="00402BC0" w:rsidRDefault="00661BE2" w:rsidP="00661BE2">
      <w:pPr>
        <w:jc w:val="center"/>
        <w:rPr>
          <w:rFonts w:ascii="Arial" w:hAnsi="Arial" w:cs="Arial"/>
          <w:b/>
          <w:sz w:val="20"/>
          <w:szCs w:val="20"/>
        </w:rPr>
      </w:pPr>
      <w:r w:rsidRPr="00402BC0">
        <w:rPr>
          <w:rFonts w:ascii="Arial" w:hAnsi="Arial" w:cs="Arial"/>
          <w:b/>
          <w:sz w:val="32"/>
          <w:szCs w:val="32"/>
        </w:rPr>
        <w:t xml:space="preserve">Group Low Impact Fitness </w:t>
      </w:r>
    </w:p>
    <w:p w:rsidR="00661BE2" w:rsidRPr="00E938C8" w:rsidRDefault="00661BE2" w:rsidP="00891D2B">
      <w:pPr>
        <w:tabs>
          <w:tab w:val="left" w:pos="0"/>
        </w:tabs>
        <w:rPr>
          <w:rFonts w:ascii="Arial" w:hAnsi="Arial" w:cs="Arial"/>
          <w:b/>
          <w:sz w:val="20"/>
          <w:szCs w:val="20"/>
        </w:rPr>
      </w:pPr>
      <w:r>
        <w:rPr>
          <w:rFonts w:ascii="Arial" w:hAnsi="Arial" w:cs="Arial"/>
          <w:sz w:val="20"/>
          <w:szCs w:val="20"/>
        </w:rPr>
        <w:t>Low-impact workouts are typically easier on the body, especially our joints, and can be a great way to get in a heart-pumping workout while reducing the risk of injury. Plus, it keeps your heart healthy and lowers your risk of cardiovascular disease. The group setting makes for a great support system, too!  Join this group fitness class that will use a variety of exercise videos led by Anne Bacon.</w:t>
      </w:r>
      <w:r w:rsidR="00891D2B">
        <w:rPr>
          <w:rFonts w:ascii="Arial" w:hAnsi="Arial" w:cs="Arial"/>
          <w:sz w:val="20"/>
          <w:szCs w:val="20"/>
        </w:rPr>
        <w:t xml:space="preserve">  </w:t>
      </w:r>
      <w:r>
        <w:rPr>
          <w:rFonts w:ascii="Arial" w:hAnsi="Arial" w:cs="Arial"/>
          <w:b/>
          <w:sz w:val="20"/>
          <w:szCs w:val="20"/>
        </w:rPr>
        <w:t>*Pre-register by calling Magic Salons at (715) 595-6550*</w:t>
      </w:r>
    </w:p>
    <w:p w:rsidR="00661BE2" w:rsidRPr="00891D2B" w:rsidRDefault="00661BE2" w:rsidP="00661BE2">
      <w:pPr>
        <w:tabs>
          <w:tab w:val="left" w:pos="0"/>
        </w:tabs>
        <w:rPr>
          <w:rFonts w:ascii="Arial" w:hAnsi="Arial" w:cs="Arial"/>
          <w:sz w:val="16"/>
          <w:szCs w:val="16"/>
        </w:rPr>
      </w:pPr>
    </w:p>
    <w:p w:rsidR="00661BE2" w:rsidRDefault="00661BE2" w:rsidP="00661BE2">
      <w:pPr>
        <w:tabs>
          <w:tab w:val="left" w:pos="0"/>
        </w:tabs>
        <w:rPr>
          <w:rFonts w:ascii="Arial" w:hAnsi="Arial" w:cs="Arial"/>
          <w:b/>
          <w:sz w:val="20"/>
          <w:szCs w:val="20"/>
        </w:rPr>
      </w:pPr>
      <w:r>
        <w:rPr>
          <w:rFonts w:ascii="Arial" w:hAnsi="Arial" w:cs="Arial"/>
          <w:b/>
          <w:sz w:val="20"/>
          <w:szCs w:val="20"/>
        </w:rPr>
        <w:t>Saturdays, starting Oct. 15</w:t>
      </w:r>
      <w:r>
        <w:rPr>
          <w:rFonts w:ascii="Arial" w:hAnsi="Arial" w:cs="Arial"/>
          <w:b/>
          <w:sz w:val="20"/>
          <w:szCs w:val="20"/>
        </w:rPr>
        <w:tab/>
      </w:r>
      <w:r>
        <w:rPr>
          <w:rFonts w:ascii="Arial" w:hAnsi="Arial" w:cs="Arial"/>
          <w:b/>
          <w:sz w:val="20"/>
          <w:szCs w:val="20"/>
        </w:rPr>
        <w:tab/>
      </w:r>
      <w:r>
        <w:rPr>
          <w:rFonts w:ascii="Arial" w:hAnsi="Arial" w:cs="Arial"/>
          <w:b/>
          <w:sz w:val="20"/>
          <w:szCs w:val="20"/>
        </w:rPr>
        <w:tab/>
        <w:t>9:00-9:45am</w:t>
      </w:r>
    </w:p>
    <w:p w:rsidR="00661BE2" w:rsidRDefault="00661BE2" w:rsidP="00661BE2">
      <w:pPr>
        <w:tabs>
          <w:tab w:val="left" w:pos="0"/>
        </w:tabs>
        <w:rPr>
          <w:rFonts w:ascii="Arial" w:hAnsi="Arial" w:cs="Arial"/>
          <w:b/>
          <w:sz w:val="20"/>
          <w:szCs w:val="20"/>
        </w:rPr>
      </w:pPr>
      <w:r>
        <w:rPr>
          <w:rFonts w:ascii="Arial" w:hAnsi="Arial" w:cs="Arial"/>
          <w:b/>
          <w:sz w:val="20"/>
          <w:szCs w:val="20"/>
        </w:rPr>
        <w:t xml:space="preserve">Fee: $5 per class </w:t>
      </w:r>
      <w:r w:rsidRPr="00E938C8">
        <w:rPr>
          <w:rFonts w:ascii="Arial" w:hAnsi="Arial" w:cs="Arial"/>
          <w:sz w:val="20"/>
          <w:szCs w:val="20"/>
        </w:rPr>
        <w:t>(pay at class)</w:t>
      </w:r>
      <w:r>
        <w:rPr>
          <w:rFonts w:ascii="Arial" w:hAnsi="Arial" w:cs="Arial"/>
          <w:b/>
          <w:sz w:val="20"/>
          <w:szCs w:val="20"/>
        </w:rPr>
        <w:tab/>
      </w:r>
      <w:r>
        <w:rPr>
          <w:rFonts w:ascii="Arial" w:hAnsi="Arial" w:cs="Arial"/>
          <w:b/>
          <w:sz w:val="20"/>
          <w:szCs w:val="20"/>
        </w:rPr>
        <w:tab/>
      </w:r>
      <w:r>
        <w:rPr>
          <w:rFonts w:ascii="Arial" w:hAnsi="Arial" w:cs="Arial"/>
          <w:b/>
          <w:sz w:val="20"/>
          <w:szCs w:val="20"/>
        </w:rPr>
        <w:tab/>
        <w:t>Magic Salons-Holcombe</w:t>
      </w:r>
    </w:p>
    <w:p w:rsidR="00661BE2" w:rsidRPr="00891D2B" w:rsidRDefault="00661BE2" w:rsidP="00661BE2">
      <w:pPr>
        <w:tabs>
          <w:tab w:val="left" w:pos="0"/>
        </w:tabs>
        <w:rPr>
          <w:rFonts w:ascii="Albertus Extra Bold" w:hAnsi="Albertus Extra Bold"/>
          <w:b/>
          <w:color w:val="111188"/>
          <w:sz w:val="20"/>
          <w:szCs w:val="20"/>
          <w:shd w:val="clear" w:color="auto" w:fill="FFFFFF"/>
        </w:rPr>
      </w:pPr>
    </w:p>
    <w:p w:rsidR="00661BE2" w:rsidRPr="00402BC0" w:rsidRDefault="00661BE2" w:rsidP="00661BE2">
      <w:pPr>
        <w:jc w:val="center"/>
        <w:rPr>
          <w:rFonts w:ascii="Arial" w:hAnsi="Arial" w:cs="Arial"/>
          <w:b/>
          <w:sz w:val="32"/>
          <w:szCs w:val="32"/>
        </w:rPr>
      </w:pPr>
      <w:r w:rsidRPr="00402BC0">
        <w:rPr>
          <w:rFonts w:ascii="Arial" w:hAnsi="Arial" w:cs="Arial"/>
          <w:b/>
          <w:sz w:val="32"/>
          <w:szCs w:val="32"/>
        </w:rPr>
        <w:t>Healthy Living Class</w:t>
      </w:r>
    </w:p>
    <w:p w:rsidR="00661BE2" w:rsidRDefault="00661BE2" w:rsidP="00661BE2">
      <w:pPr>
        <w:rPr>
          <w:rStyle w:val="apple-converted-space"/>
          <w:rFonts w:ascii="Arial" w:hAnsi="Arial" w:cs="Arial"/>
          <w:color w:val="333333"/>
          <w:sz w:val="20"/>
          <w:szCs w:val="20"/>
          <w:shd w:val="clear" w:color="auto" w:fill="FFFFFF"/>
        </w:rPr>
      </w:pPr>
      <w:r w:rsidRPr="0049675D">
        <w:rPr>
          <w:rFonts w:ascii="Arial" w:hAnsi="Arial" w:cs="Arial"/>
          <w:color w:val="333333"/>
          <w:sz w:val="20"/>
          <w:szCs w:val="20"/>
          <w:shd w:val="clear" w:color="auto" w:fill="FFFFFF"/>
        </w:rPr>
        <w:t>Exercising and eating right are the first steps to improving your health.</w:t>
      </w:r>
      <w:r w:rsidRPr="0049675D">
        <w:rPr>
          <w:rStyle w:val="apple-converted-space"/>
          <w:rFonts w:ascii="Arial" w:hAnsi="Arial" w:cs="Arial"/>
          <w:color w:val="333333"/>
          <w:sz w:val="20"/>
          <w:szCs w:val="20"/>
          <w:shd w:val="clear" w:color="auto" w:fill="FFFFFF"/>
        </w:rPr>
        <w:t> </w:t>
      </w:r>
      <w:r>
        <w:rPr>
          <w:rStyle w:val="apple-converted-space"/>
          <w:rFonts w:ascii="Arial" w:hAnsi="Arial" w:cs="Arial"/>
          <w:color w:val="333333"/>
          <w:sz w:val="20"/>
          <w:szCs w:val="20"/>
          <w:shd w:val="clear" w:color="auto" w:fill="FFFFFF"/>
        </w:rPr>
        <w:t xml:space="preserve"> Join Dr. Victoria </w:t>
      </w:r>
      <w:proofErr w:type="spellStart"/>
      <w:r>
        <w:rPr>
          <w:rStyle w:val="apple-converted-space"/>
          <w:rFonts w:ascii="Arial" w:hAnsi="Arial" w:cs="Arial"/>
          <w:color w:val="333333"/>
          <w:sz w:val="20"/>
          <w:szCs w:val="20"/>
          <w:shd w:val="clear" w:color="auto" w:fill="FFFFFF"/>
        </w:rPr>
        <w:t>VandeZande</w:t>
      </w:r>
      <w:proofErr w:type="spellEnd"/>
      <w:r>
        <w:rPr>
          <w:rStyle w:val="apple-converted-space"/>
          <w:rFonts w:ascii="Arial" w:hAnsi="Arial" w:cs="Arial"/>
          <w:color w:val="333333"/>
          <w:sz w:val="20"/>
          <w:szCs w:val="20"/>
          <w:shd w:val="clear" w:color="auto" w:fill="FFFFFF"/>
        </w:rPr>
        <w:t xml:space="preserve">, </w:t>
      </w:r>
      <w:r w:rsidR="008E7F1A">
        <w:rPr>
          <w:rStyle w:val="apple-converted-space"/>
          <w:rFonts w:ascii="Arial" w:hAnsi="Arial" w:cs="Arial"/>
          <w:color w:val="333333"/>
          <w:sz w:val="20"/>
          <w:szCs w:val="20"/>
          <w:shd w:val="clear" w:color="auto" w:fill="FFFFFF"/>
        </w:rPr>
        <w:t>with</w:t>
      </w:r>
      <w:r>
        <w:rPr>
          <w:rStyle w:val="apple-converted-space"/>
          <w:rFonts w:ascii="Arial" w:hAnsi="Arial" w:cs="Arial"/>
          <w:color w:val="333333"/>
          <w:sz w:val="20"/>
          <w:szCs w:val="20"/>
          <w:shd w:val="clear" w:color="auto" w:fill="FFFFFF"/>
        </w:rPr>
        <w:t xml:space="preserve"> </w:t>
      </w:r>
      <w:proofErr w:type="spellStart"/>
      <w:r>
        <w:rPr>
          <w:rStyle w:val="apple-converted-space"/>
          <w:rFonts w:ascii="Arial" w:hAnsi="Arial" w:cs="Arial"/>
          <w:color w:val="333333"/>
          <w:sz w:val="20"/>
          <w:szCs w:val="20"/>
          <w:shd w:val="clear" w:color="auto" w:fill="FFFFFF"/>
        </w:rPr>
        <w:t>Prevea</w:t>
      </w:r>
      <w:proofErr w:type="spellEnd"/>
      <w:r>
        <w:rPr>
          <w:rStyle w:val="apple-converted-space"/>
          <w:rFonts w:ascii="Arial" w:hAnsi="Arial" w:cs="Arial"/>
          <w:color w:val="333333"/>
          <w:sz w:val="20"/>
          <w:szCs w:val="20"/>
          <w:shd w:val="clear" w:color="auto" w:fill="FFFFFF"/>
        </w:rPr>
        <w:t xml:space="preserve"> Health, for this free class offering tips on healthy eating, exercise, stress management, and sleep.  Pre-registration is strongly recommended.</w:t>
      </w:r>
    </w:p>
    <w:p w:rsidR="00661BE2" w:rsidRDefault="00661BE2" w:rsidP="00661BE2">
      <w:pPr>
        <w:rPr>
          <w:rStyle w:val="apple-converted-space"/>
          <w:rFonts w:ascii="Arial" w:hAnsi="Arial" w:cs="Arial"/>
          <w:color w:val="333333"/>
          <w:sz w:val="20"/>
          <w:szCs w:val="20"/>
          <w:shd w:val="clear" w:color="auto" w:fill="FFFFFF"/>
        </w:rPr>
      </w:pPr>
    </w:p>
    <w:p w:rsidR="00661BE2" w:rsidRDefault="00661BE2" w:rsidP="00661BE2">
      <w:pPr>
        <w:rPr>
          <w:rStyle w:val="apple-converted-space"/>
          <w:rFonts w:ascii="Arial" w:hAnsi="Arial" w:cs="Arial"/>
          <w:b/>
          <w:color w:val="333333"/>
          <w:sz w:val="20"/>
          <w:szCs w:val="20"/>
          <w:shd w:val="clear" w:color="auto" w:fill="FFFFFF"/>
        </w:rPr>
      </w:pPr>
      <w:r>
        <w:rPr>
          <w:rStyle w:val="apple-converted-space"/>
          <w:rFonts w:ascii="Arial" w:hAnsi="Arial" w:cs="Arial"/>
          <w:b/>
          <w:color w:val="333333"/>
          <w:sz w:val="20"/>
          <w:szCs w:val="20"/>
          <w:shd w:val="clear" w:color="auto" w:fill="FFFFFF"/>
        </w:rPr>
        <w:t>Thursday, November 3</w:t>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t>6:00-7:00pm</w:t>
      </w:r>
    </w:p>
    <w:p w:rsidR="00661BE2" w:rsidRDefault="00661BE2" w:rsidP="00661BE2">
      <w:pPr>
        <w:rPr>
          <w:rStyle w:val="apple-converted-space"/>
          <w:rFonts w:ascii="Arial" w:hAnsi="Arial" w:cs="Arial"/>
          <w:b/>
          <w:color w:val="333333"/>
          <w:sz w:val="20"/>
          <w:szCs w:val="20"/>
          <w:shd w:val="clear" w:color="auto" w:fill="FFFFFF"/>
        </w:rPr>
      </w:pPr>
      <w:r>
        <w:rPr>
          <w:rStyle w:val="apple-converted-space"/>
          <w:rFonts w:ascii="Arial" w:hAnsi="Arial" w:cs="Arial"/>
          <w:b/>
          <w:color w:val="333333"/>
          <w:sz w:val="20"/>
          <w:szCs w:val="20"/>
          <w:shd w:val="clear" w:color="auto" w:fill="FFFFFF"/>
        </w:rPr>
        <w:t>Fee: FREE</w:t>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r>
      <w:r>
        <w:rPr>
          <w:rStyle w:val="apple-converted-space"/>
          <w:rFonts w:ascii="Arial" w:hAnsi="Arial" w:cs="Arial"/>
          <w:b/>
          <w:color w:val="333333"/>
          <w:sz w:val="20"/>
          <w:szCs w:val="20"/>
          <w:shd w:val="clear" w:color="auto" w:fill="FFFFFF"/>
        </w:rPr>
        <w:tab/>
        <w:t>Cornell Elementary School</w:t>
      </w:r>
    </w:p>
    <w:p w:rsidR="00891D2B" w:rsidRPr="00891D2B" w:rsidRDefault="00891D2B" w:rsidP="00661BE2">
      <w:pPr>
        <w:rPr>
          <w:rStyle w:val="apple-converted-space"/>
          <w:rFonts w:ascii="Arial" w:hAnsi="Arial" w:cs="Arial"/>
          <w:b/>
          <w:color w:val="333333"/>
          <w:sz w:val="16"/>
          <w:szCs w:val="16"/>
          <w:shd w:val="clear" w:color="auto" w:fill="FFFFFF"/>
        </w:rPr>
      </w:pPr>
    </w:p>
    <w:p w:rsidR="00661BE2" w:rsidRPr="00402BC0" w:rsidRDefault="00661BE2" w:rsidP="00661BE2">
      <w:pPr>
        <w:tabs>
          <w:tab w:val="left" w:pos="0"/>
        </w:tabs>
        <w:jc w:val="center"/>
        <w:rPr>
          <w:rFonts w:ascii="Arial" w:hAnsi="Arial" w:cs="Arial"/>
          <w:b/>
          <w:sz w:val="20"/>
          <w:szCs w:val="20"/>
        </w:rPr>
      </w:pPr>
      <w:r w:rsidRPr="00402BC0">
        <w:rPr>
          <w:rFonts w:ascii="Arial" w:hAnsi="Arial" w:cs="Arial"/>
          <w:b/>
          <w:sz w:val="32"/>
          <w:szCs w:val="32"/>
        </w:rPr>
        <w:t>Open Walking</w:t>
      </w:r>
      <w:r>
        <w:rPr>
          <w:rFonts w:ascii="Arial" w:hAnsi="Arial" w:cs="Arial"/>
          <w:b/>
          <w:sz w:val="32"/>
          <w:szCs w:val="32"/>
        </w:rPr>
        <w:t>-Fitness Room</w:t>
      </w:r>
    </w:p>
    <w:p w:rsidR="00661BE2" w:rsidRDefault="00661BE2" w:rsidP="00661BE2">
      <w:pPr>
        <w:ind w:right="-540"/>
        <w:rPr>
          <w:rFonts w:ascii="Arial" w:hAnsi="Arial" w:cs="Arial"/>
          <w:sz w:val="20"/>
          <w:szCs w:val="20"/>
        </w:rPr>
      </w:pPr>
      <w:r w:rsidRPr="00D037CB">
        <w:rPr>
          <w:rFonts w:ascii="Arial" w:hAnsi="Arial" w:cs="Arial"/>
          <w:sz w:val="20"/>
          <w:szCs w:val="20"/>
        </w:rPr>
        <w:t>The Cornell Elementary School gym and Lake Holcombe</w:t>
      </w:r>
      <w:r>
        <w:rPr>
          <w:rFonts w:ascii="Arial" w:hAnsi="Arial" w:cs="Arial"/>
          <w:sz w:val="20"/>
          <w:szCs w:val="20"/>
        </w:rPr>
        <w:t xml:space="preserve"> small</w:t>
      </w:r>
      <w:r w:rsidRPr="00D037CB">
        <w:rPr>
          <w:rFonts w:ascii="Arial" w:hAnsi="Arial" w:cs="Arial"/>
          <w:sz w:val="20"/>
          <w:szCs w:val="20"/>
        </w:rPr>
        <w:t xml:space="preserve"> </w:t>
      </w:r>
      <w:r>
        <w:rPr>
          <w:rFonts w:ascii="Arial" w:hAnsi="Arial" w:cs="Arial"/>
          <w:sz w:val="20"/>
          <w:szCs w:val="20"/>
        </w:rPr>
        <w:t>gym are</w:t>
      </w:r>
      <w:r w:rsidRPr="00D037CB">
        <w:rPr>
          <w:rFonts w:ascii="Arial" w:hAnsi="Arial" w:cs="Arial"/>
          <w:sz w:val="20"/>
          <w:szCs w:val="20"/>
        </w:rPr>
        <w:t xml:space="preserve"> open for </w:t>
      </w:r>
      <w:r>
        <w:rPr>
          <w:rFonts w:ascii="Arial" w:hAnsi="Arial" w:cs="Arial"/>
          <w:sz w:val="20"/>
          <w:szCs w:val="20"/>
        </w:rPr>
        <w:t xml:space="preserve">FREE </w:t>
      </w:r>
      <w:r w:rsidRPr="00D037CB">
        <w:rPr>
          <w:rFonts w:ascii="Arial" w:hAnsi="Arial" w:cs="Arial"/>
          <w:sz w:val="20"/>
          <w:szCs w:val="20"/>
        </w:rPr>
        <w:t>walking exercise</w:t>
      </w:r>
      <w:r>
        <w:rPr>
          <w:rFonts w:ascii="Arial" w:hAnsi="Arial" w:cs="Arial"/>
          <w:sz w:val="20"/>
          <w:szCs w:val="20"/>
        </w:rPr>
        <w:t>.  Join fellow walkers in a safe, element-free environment.</w:t>
      </w:r>
      <w:r w:rsidRPr="00D037CB">
        <w:rPr>
          <w:rFonts w:ascii="Arial" w:hAnsi="Arial" w:cs="Arial"/>
          <w:sz w:val="20"/>
          <w:szCs w:val="20"/>
        </w:rPr>
        <w:t xml:space="preserve"> </w:t>
      </w:r>
    </w:p>
    <w:p w:rsidR="00661BE2" w:rsidRDefault="00661BE2" w:rsidP="00661BE2">
      <w:pPr>
        <w:ind w:right="-540"/>
        <w:rPr>
          <w:rFonts w:ascii="Arial" w:hAnsi="Arial" w:cs="Arial"/>
          <w:sz w:val="20"/>
          <w:szCs w:val="20"/>
        </w:rPr>
      </w:pPr>
      <w:r w:rsidRPr="00D037CB">
        <w:rPr>
          <w:rFonts w:ascii="Arial" w:hAnsi="Arial" w:cs="Arial"/>
          <w:sz w:val="20"/>
          <w:szCs w:val="20"/>
        </w:rPr>
        <w:t xml:space="preserve">This is a great </w:t>
      </w:r>
      <w:r>
        <w:rPr>
          <w:rFonts w:ascii="Arial" w:hAnsi="Arial" w:cs="Arial"/>
          <w:sz w:val="20"/>
          <w:szCs w:val="20"/>
        </w:rPr>
        <w:t>way</w:t>
      </w:r>
      <w:r w:rsidRPr="00D037CB">
        <w:rPr>
          <w:rFonts w:ascii="Arial" w:hAnsi="Arial" w:cs="Arial"/>
          <w:sz w:val="20"/>
          <w:szCs w:val="20"/>
        </w:rPr>
        <w:t xml:space="preserve"> for post-op patients to build up endurance </w:t>
      </w:r>
      <w:r>
        <w:rPr>
          <w:rFonts w:ascii="Arial" w:hAnsi="Arial" w:cs="Arial"/>
          <w:sz w:val="20"/>
          <w:szCs w:val="20"/>
        </w:rPr>
        <w:t xml:space="preserve">and a healthy way </w:t>
      </w:r>
    </w:p>
    <w:p w:rsidR="00661BE2" w:rsidRDefault="00661BE2" w:rsidP="00661BE2">
      <w:pPr>
        <w:ind w:right="-540"/>
        <w:rPr>
          <w:rFonts w:ascii="Arial" w:hAnsi="Arial" w:cs="Arial"/>
          <w:sz w:val="20"/>
          <w:szCs w:val="20"/>
        </w:rPr>
      </w:pPr>
      <w:proofErr w:type="gramStart"/>
      <w:r>
        <w:rPr>
          <w:rFonts w:ascii="Arial" w:hAnsi="Arial" w:cs="Arial"/>
          <w:sz w:val="20"/>
          <w:szCs w:val="20"/>
        </w:rPr>
        <w:t>to</w:t>
      </w:r>
      <w:proofErr w:type="gramEnd"/>
      <w:r>
        <w:rPr>
          <w:rFonts w:ascii="Arial" w:hAnsi="Arial" w:cs="Arial"/>
          <w:sz w:val="20"/>
          <w:szCs w:val="20"/>
        </w:rPr>
        <w:t xml:space="preserve"> lose pounds sensibly for those who prefer a low-impact exercise regimen. </w:t>
      </w:r>
    </w:p>
    <w:p w:rsidR="00661BE2" w:rsidRDefault="00661BE2" w:rsidP="00661BE2">
      <w:pPr>
        <w:ind w:right="-540"/>
        <w:rPr>
          <w:rFonts w:ascii="Arial" w:hAnsi="Arial" w:cs="Arial"/>
          <w:sz w:val="20"/>
          <w:szCs w:val="20"/>
        </w:rPr>
      </w:pPr>
      <w:r>
        <w:rPr>
          <w:rFonts w:ascii="Arial" w:hAnsi="Arial" w:cs="Arial"/>
          <w:sz w:val="20"/>
          <w:szCs w:val="20"/>
        </w:rPr>
        <w:t>The fitness room at Lake Holcombe School is also available for community use</w:t>
      </w:r>
    </w:p>
    <w:p w:rsidR="00661BE2" w:rsidRPr="000B6380" w:rsidRDefault="00661BE2" w:rsidP="00C16309">
      <w:pPr>
        <w:ind w:right="-540"/>
        <w:rPr>
          <w:rFonts w:ascii="Arial" w:hAnsi="Arial" w:cs="Arial"/>
          <w:sz w:val="20"/>
          <w:szCs w:val="20"/>
          <w:u w:val="single"/>
        </w:rPr>
      </w:pPr>
      <w:proofErr w:type="gramStart"/>
      <w:r>
        <w:rPr>
          <w:rFonts w:ascii="Arial" w:hAnsi="Arial" w:cs="Arial"/>
          <w:sz w:val="20"/>
          <w:szCs w:val="20"/>
        </w:rPr>
        <w:t>free</w:t>
      </w:r>
      <w:proofErr w:type="gramEnd"/>
      <w:r>
        <w:rPr>
          <w:rFonts w:ascii="Arial" w:hAnsi="Arial" w:cs="Arial"/>
          <w:sz w:val="20"/>
          <w:szCs w:val="20"/>
        </w:rPr>
        <w:t xml:space="preserve"> of charge. </w:t>
      </w:r>
      <w:r w:rsidRPr="000B6380">
        <w:rPr>
          <w:rFonts w:ascii="Arial" w:hAnsi="Arial" w:cs="Arial"/>
          <w:sz w:val="20"/>
          <w:szCs w:val="20"/>
          <w:u w:val="single"/>
        </w:rPr>
        <w:t xml:space="preserve">Participants must sign in at the school </w:t>
      </w:r>
      <w:r w:rsidR="00C16309">
        <w:rPr>
          <w:rFonts w:ascii="Arial" w:hAnsi="Arial" w:cs="Arial"/>
          <w:sz w:val="20"/>
          <w:szCs w:val="20"/>
          <w:u w:val="single"/>
        </w:rPr>
        <w:t>office.</w:t>
      </w:r>
    </w:p>
    <w:p w:rsidR="00661BE2" w:rsidRPr="00580045" w:rsidRDefault="00661BE2" w:rsidP="00661BE2">
      <w:pPr>
        <w:ind w:right="-540"/>
        <w:rPr>
          <w:sz w:val="16"/>
          <w:szCs w:val="16"/>
        </w:rPr>
      </w:pPr>
    </w:p>
    <w:p w:rsidR="00661BE2" w:rsidRPr="00D037CB" w:rsidRDefault="00661BE2" w:rsidP="00661BE2">
      <w:pPr>
        <w:ind w:right="-540"/>
        <w:rPr>
          <w:rFonts w:ascii="Arial" w:hAnsi="Arial" w:cs="Arial"/>
          <w:b/>
          <w:sz w:val="20"/>
          <w:szCs w:val="20"/>
        </w:rPr>
      </w:pPr>
      <w:r w:rsidRPr="00D037CB">
        <w:rPr>
          <w:rFonts w:ascii="Arial" w:hAnsi="Arial" w:cs="Arial"/>
          <w:b/>
          <w:sz w:val="20"/>
          <w:szCs w:val="20"/>
        </w:rPr>
        <w:t>Weekdays (Cornell Elem Gym)</w:t>
      </w:r>
      <w:r w:rsidRPr="00D037CB">
        <w:rPr>
          <w:rFonts w:ascii="Arial" w:hAnsi="Arial" w:cs="Arial"/>
          <w:b/>
          <w:sz w:val="20"/>
          <w:szCs w:val="20"/>
        </w:rPr>
        <w:tab/>
      </w:r>
      <w:r w:rsidRPr="00D037CB">
        <w:rPr>
          <w:rFonts w:ascii="Arial" w:hAnsi="Arial" w:cs="Arial"/>
          <w:b/>
          <w:sz w:val="20"/>
          <w:szCs w:val="20"/>
        </w:rPr>
        <w:tab/>
        <w:t>8:00-9:00am</w:t>
      </w:r>
    </w:p>
    <w:p w:rsidR="00661BE2" w:rsidRDefault="00661BE2" w:rsidP="00661BE2">
      <w:pPr>
        <w:ind w:right="-540"/>
        <w:rPr>
          <w:rFonts w:ascii="Arial" w:hAnsi="Arial" w:cs="Arial"/>
          <w:b/>
          <w:sz w:val="20"/>
          <w:szCs w:val="20"/>
        </w:rPr>
      </w:pPr>
      <w:r w:rsidRPr="00D037CB">
        <w:rPr>
          <w:rFonts w:ascii="Arial" w:hAnsi="Arial" w:cs="Arial"/>
          <w:b/>
          <w:sz w:val="20"/>
          <w:szCs w:val="20"/>
        </w:rPr>
        <w:t>Weekdays (Lake Holcombe</w:t>
      </w:r>
      <w:r>
        <w:rPr>
          <w:rFonts w:ascii="Arial" w:hAnsi="Arial" w:cs="Arial"/>
          <w:b/>
          <w:sz w:val="20"/>
          <w:szCs w:val="20"/>
        </w:rPr>
        <w:t>-small gym)</w:t>
      </w:r>
      <w:r>
        <w:rPr>
          <w:rFonts w:ascii="Arial" w:hAnsi="Arial" w:cs="Arial"/>
          <w:b/>
          <w:sz w:val="20"/>
          <w:szCs w:val="20"/>
        </w:rPr>
        <w:tab/>
      </w:r>
      <w:r w:rsidRPr="00D037CB">
        <w:rPr>
          <w:rFonts w:ascii="Arial" w:hAnsi="Arial" w:cs="Arial"/>
          <w:b/>
          <w:sz w:val="20"/>
          <w:szCs w:val="20"/>
        </w:rPr>
        <w:t>8:30-9:30am</w:t>
      </w:r>
    </w:p>
    <w:p w:rsidR="00661BE2" w:rsidRDefault="00661BE2" w:rsidP="00661BE2">
      <w:pPr>
        <w:ind w:right="-540"/>
        <w:rPr>
          <w:rFonts w:ascii="Arial" w:hAnsi="Arial" w:cs="Arial"/>
          <w:b/>
          <w:sz w:val="20"/>
          <w:szCs w:val="20"/>
        </w:rPr>
      </w:pPr>
      <w:r>
        <w:rPr>
          <w:rFonts w:ascii="Arial" w:hAnsi="Arial" w:cs="Arial"/>
          <w:b/>
          <w:sz w:val="20"/>
          <w:szCs w:val="20"/>
        </w:rPr>
        <w:t xml:space="preserve">Weekdays (Lake Holcombe Fitness Room)  </w:t>
      </w:r>
      <w:r w:rsidR="00891D2B">
        <w:rPr>
          <w:rFonts w:ascii="Arial" w:hAnsi="Arial" w:cs="Arial"/>
          <w:b/>
          <w:sz w:val="20"/>
          <w:szCs w:val="20"/>
        </w:rPr>
        <w:t xml:space="preserve">   </w:t>
      </w:r>
      <w:r>
        <w:rPr>
          <w:rFonts w:ascii="Arial" w:hAnsi="Arial" w:cs="Arial"/>
          <w:b/>
          <w:sz w:val="20"/>
          <w:szCs w:val="20"/>
        </w:rPr>
        <w:t>7:00-10:00am &amp; 6:00-9:00pm</w:t>
      </w:r>
    </w:p>
    <w:p w:rsidR="000F21DA" w:rsidRDefault="00B55E37" w:rsidP="00661BE2">
      <w:pPr>
        <w:jc w:val="center"/>
        <w:rPr>
          <w:rFonts w:ascii="Arial" w:hAnsi="Arial" w:cs="Arial"/>
          <w:b/>
          <w:sz w:val="32"/>
          <w:szCs w:val="32"/>
        </w:rPr>
      </w:pPr>
      <w:r>
        <w:rPr>
          <w:noProof/>
        </w:rPr>
        <w:lastRenderedPageBreak/>
        <w:drawing>
          <wp:anchor distT="0" distB="0" distL="114300" distR="114300" simplePos="0" relativeHeight="251733504" behindDoc="1" locked="0" layoutInCell="1" allowOverlap="1" wp14:anchorId="34D83724" wp14:editId="65C83E7C">
            <wp:simplePos x="0" y="0"/>
            <wp:positionH relativeFrom="column">
              <wp:posOffset>190500</wp:posOffset>
            </wp:positionH>
            <wp:positionV relativeFrom="paragraph">
              <wp:posOffset>-257175</wp:posOffset>
            </wp:positionV>
            <wp:extent cx="933450" cy="779145"/>
            <wp:effectExtent l="0" t="0" r="0" b="1905"/>
            <wp:wrapNone/>
            <wp:docPr id="1495" name="Picture 1495" descr="Image result for family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amily clipart black and white f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1DA">
        <w:rPr>
          <w:rFonts w:ascii="Arial" w:hAnsi="Arial" w:cs="Arial"/>
          <w:b/>
          <w:noProof/>
          <w:sz w:val="32"/>
          <w:szCs w:val="32"/>
        </w:rPr>
        <mc:AlternateContent>
          <mc:Choice Requires="wps">
            <w:drawing>
              <wp:anchor distT="45720" distB="45720" distL="114300" distR="114300" simplePos="0" relativeHeight="251718144" behindDoc="1" locked="0" layoutInCell="1" allowOverlap="1" wp14:anchorId="4E121627" wp14:editId="26E8C0B8">
                <wp:simplePos x="0" y="0"/>
                <wp:positionH relativeFrom="column">
                  <wp:posOffset>238125</wp:posOffset>
                </wp:positionH>
                <wp:positionV relativeFrom="paragraph">
                  <wp:posOffset>-94615</wp:posOffset>
                </wp:positionV>
                <wp:extent cx="3667125" cy="4953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95300"/>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75pt;margin-top:-7.45pt;width:288.75pt;height:39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">
                <v:fill r:id="rId11" o:title="" color2="white [3212]" type="pattern"/>
                <v:textbo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Family</w:t>
                      </w:r>
                    </w:p>
                  </w:txbxContent>
                </v:textbox>
              </v:shape>
            </w:pict>
          </mc:Fallback>
        </mc:AlternateContent>
      </w:r>
    </w:p>
    <w:p w:rsidR="00C16309" w:rsidRDefault="00C16309" w:rsidP="00661BE2">
      <w:pPr>
        <w:jc w:val="center"/>
        <w:rPr>
          <w:rFonts w:ascii="Arial" w:hAnsi="Arial" w:cs="Arial"/>
          <w:b/>
          <w:sz w:val="32"/>
          <w:szCs w:val="32"/>
        </w:rPr>
      </w:pPr>
    </w:p>
    <w:p w:rsidR="00661BE2" w:rsidRPr="00402BC0" w:rsidRDefault="00661BE2" w:rsidP="00661BE2">
      <w:pPr>
        <w:jc w:val="center"/>
        <w:rPr>
          <w:rFonts w:ascii="Arial" w:hAnsi="Arial" w:cs="Arial"/>
          <w:b/>
          <w:sz w:val="32"/>
          <w:szCs w:val="32"/>
        </w:rPr>
      </w:pPr>
      <w:r w:rsidRPr="00402BC0">
        <w:rPr>
          <w:rFonts w:ascii="Arial" w:hAnsi="Arial" w:cs="Arial"/>
          <w:b/>
          <w:sz w:val="32"/>
          <w:szCs w:val="32"/>
        </w:rPr>
        <w:t>Parent &amp; Child Playgroup</w:t>
      </w:r>
    </w:p>
    <w:p w:rsidR="00661BE2" w:rsidRDefault="00661BE2" w:rsidP="00661BE2">
      <w:pPr>
        <w:tabs>
          <w:tab w:val="left" w:pos="0"/>
        </w:tabs>
        <w:rPr>
          <w:rFonts w:ascii="Arial" w:hAnsi="Arial" w:cs="Arial"/>
          <w:sz w:val="20"/>
          <w:szCs w:val="20"/>
          <w:lang w:val="en"/>
        </w:rPr>
      </w:pPr>
      <w:r>
        <w:rPr>
          <w:rFonts w:ascii="Arial" w:hAnsi="Arial" w:cs="Arial"/>
          <w:sz w:val="20"/>
          <w:szCs w:val="20"/>
          <w:lang w:val="en"/>
        </w:rPr>
        <w:t>Parents &amp; caregivers are invited to bring children age birth to 3 yrs. to this new playgroup sponsored by River Source Family Center.  Playgroup will meet the second and fourth Tuesday of each month (except Nov &amp; Dec) and includes:</w:t>
      </w:r>
    </w:p>
    <w:p w:rsidR="00661BE2" w:rsidRDefault="00661BE2" w:rsidP="00661BE2">
      <w:pPr>
        <w:tabs>
          <w:tab w:val="left" w:pos="0"/>
        </w:tabs>
        <w:rPr>
          <w:rFonts w:ascii="Arial" w:hAnsi="Arial" w:cs="Arial"/>
          <w:sz w:val="20"/>
          <w:szCs w:val="20"/>
          <w:lang w:val="en"/>
        </w:rPr>
      </w:pPr>
      <w:r>
        <w:rPr>
          <w:rFonts w:ascii="Arial" w:hAnsi="Arial" w:cs="Arial"/>
          <w:sz w:val="20"/>
          <w:szCs w:val="20"/>
          <w:lang w:val="en"/>
        </w:rPr>
        <w:t xml:space="preserve">*Interactive Playtime    *Healthy Snacks    **Parent Connections </w:t>
      </w:r>
    </w:p>
    <w:p w:rsidR="00661BE2" w:rsidRDefault="00661BE2" w:rsidP="00661BE2">
      <w:pPr>
        <w:tabs>
          <w:tab w:val="left" w:pos="0"/>
        </w:tabs>
        <w:rPr>
          <w:rFonts w:ascii="Arial" w:hAnsi="Arial" w:cs="Arial"/>
          <w:sz w:val="20"/>
          <w:szCs w:val="20"/>
          <w:lang w:val="en"/>
        </w:rPr>
      </w:pPr>
      <w:r>
        <w:rPr>
          <w:rFonts w:ascii="Arial" w:hAnsi="Arial" w:cs="Arial"/>
          <w:sz w:val="20"/>
          <w:szCs w:val="20"/>
          <w:lang w:val="en"/>
        </w:rPr>
        <w:t xml:space="preserve">    *Music &amp; Story Time   **1 free new book each month    *Craft Activities</w:t>
      </w:r>
    </w:p>
    <w:p w:rsidR="00661BE2" w:rsidRPr="00891D2B" w:rsidRDefault="00661BE2" w:rsidP="00661BE2">
      <w:pPr>
        <w:tabs>
          <w:tab w:val="left" w:pos="0"/>
        </w:tabs>
        <w:rPr>
          <w:rFonts w:ascii="Arial" w:hAnsi="Arial" w:cs="Arial"/>
          <w:sz w:val="16"/>
          <w:szCs w:val="16"/>
          <w:lang w:val="en"/>
        </w:rPr>
      </w:pPr>
    </w:p>
    <w:p w:rsidR="00661BE2" w:rsidRPr="0024727F" w:rsidRDefault="00661BE2" w:rsidP="00661BE2">
      <w:pPr>
        <w:tabs>
          <w:tab w:val="left" w:pos="0"/>
        </w:tabs>
        <w:rPr>
          <w:rFonts w:ascii="Arial" w:hAnsi="Arial" w:cs="Arial"/>
          <w:b/>
          <w:sz w:val="20"/>
          <w:szCs w:val="20"/>
          <w:lang w:val="en"/>
        </w:rPr>
      </w:pPr>
      <w:r w:rsidRPr="0024727F">
        <w:rPr>
          <w:rFonts w:ascii="Arial" w:hAnsi="Arial" w:cs="Arial"/>
          <w:b/>
          <w:sz w:val="20"/>
          <w:szCs w:val="20"/>
          <w:lang w:val="en"/>
        </w:rPr>
        <w:t>Tues., Sept. 27, Oct. 11 &amp; 25, Nov. 8, Dec. 13   9:00-10:30am</w:t>
      </w:r>
    </w:p>
    <w:p w:rsidR="00661BE2" w:rsidRDefault="00661BE2" w:rsidP="00661BE2">
      <w:pPr>
        <w:rPr>
          <w:rFonts w:ascii="Arial" w:hAnsi="Arial" w:cs="Arial"/>
          <w:b/>
          <w:sz w:val="20"/>
          <w:szCs w:val="20"/>
          <w:lang w:val="en"/>
        </w:rPr>
      </w:pPr>
      <w:r w:rsidRPr="0024727F">
        <w:rPr>
          <w:rFonts w:ascii="Arial" w:hAnsi="Arial" w:cs="Arial"/>
          <w:b/>
          <w:sz w:val="20"/>
          <w:szCs w:val="20"/>
          <w:lang w:val="en"/>
        </w:rPr>
        <w:t>Fee: FREE</w:t>
      </w:r>
      <w:r w:rsidRPr="0024727F">
        <w:rPr>
          <w:rFonts w:ascii="Arial" w:hAnsi="Arial" w:cs="Arial"/>
          <w:b/>
          <w:sz w:val="20"/>
          <w:szCs w:val="20"/>
          <w:lang w:val="en"/>
        </w:rPr>
        <w:tab/>
      </w:r>
      <w:r w:rsidRPr="0024727F">
        <w:rPr>
          <w:rFonts w:ascii="Arial" w:hAnsi="Arial" w:cs="Arial"/>
          <w:b/>
          <w:sz w:val="20"/>
          <w:szCs w:val="20"/>
          <w:lang w:val="en"/>
        </w:rPr>
        <w:tab/>
      </w:r>
      <w:r w:rsidRPr="0024727F">
        <w:rPr>
          <w:rFonts w:ascii="Arial" w:hAnsi="Arial" w:cs="Arial"/>
          <w:b/>
          <w:sz w:val="20"/>
          <w:szCs w:val="20"/>
          <w:lang w:val="en"/>
        </w:rPr>
        <w:tab/>
      </w:r>
      <w:r w:rsidRPr="0024727F">
        <w:rPr>
          <w:rFonts w:ascii="Arial" w:hAnsi="Arial" w:cs="Arial"/>
          <w:b/>
          <w:sz w:val="20"/>
          <w:szCs w:val="20"/>
          <w:lang w:val="en"/>
        </w:rPr>
        <w:tab/>
      </w:r>
      <w:r>
        <w:rPr>
          <w:rFonts w:ascii="Arial" w:hAnsi="Arial" w:cs="Arial"/>
          <w:b/>
          <w:sz w:val="20"/>
          <w:szCs w:val="20"/>
          <w:lang w:val="en"/>
        </w:rPr>
        <w:tab/>
      </w:r>
      <w:r w:rsidRPr="0024727F">
        <w:rPr>
          <w:rFonts w:ascii="Arial" w:hAnsi="Arial" w:cs="Arial"/>
          <w:b/>
          <w:sz w:val="20"/>
          <w:szCs w:val="20"/>
          <w:lang w:val="en"/>
        </w:rPr>
        <w:t>Cornell Elementary</w:t>
      </w:r>
    </w:p>
    <w:p w:rsidR="00661BE2" w:rsidRPr="00C10826" w:rsidRDefault="00661BE2" w:rsidP="00661BE2">
      <w:pPr>
        <w:jc w:val="center"/>
        <w:rPr>
          <w:rFonts w:ascii="Arial" w:hAnsi="Arial" w:cs="Arial"/>
          <w:b/>
          <w:sz w:val="16"/>
          <w:szCs w:val="16"/>
        </w:rPr>
      </w:pPr>
    </w:p>
    <w:p w:rsidR="00661BE2" w:rsidRPr="007368A1" w:rsidRDefault="00661BE2" w:rsidP="00661BE2">
      <w:pPr>
        <w:ind w:right="-540"/>
        <w:jc w:val="center"/>
        <w:rPr>
          <w:rFonts w:ascii="Arial" w:hAnsi="Arial" w:cs="Arial"/>
          <w:b/>
          <w:sz w:val="32"/>
          <w:szCs w:val="32"/>
        </w:rPr>
      </w:pPr>
      <w:r w:rsidRPr="007368A1">
        <w:rPr>
          <w:rFonts w:ascii="Arial" w:hAnsi="Arial" w:cs="Arial"/>
          <w:b/>
          <w:sz w:val="32"/>
          <w:szCs w:val="32"/>
        </w:rPr>
        <w:t xml:space="preserve"> “Love and Logic”™ </w:t>
      </w:r>
      <w:r>
        <w:rPr>
          <w:rFonts w:ascii="Arial" w:hAnsi="Arial" w:cs="Arial"/>
          <w:b/>
          <w:sz w:val="32"/>
          <w:szCs w:val="32"/>
        </w:rPr>
        <w:t>&amp; FIRST</w:t>
      </w:r>
    </w:p>
    <w:p w:rsidR="00891D2B" w:rsidRDefault="00661BE2" w:rsidP="00661BE2">
      <w:pPr>
        <w:ind w:right="-540"/>
        <w:rPr>
          <w:rFonts w:ascii="Arial" w:hAnsi="Arial" w:cs="Arial"/>
          <w:color w:val="222222"/>
          <w:sz w:val="20"/>
          <w:szCs w:val="20"/>
          <w:shd w:val="clear" w:color="auto" w:fill="FFFFFF"/>
        </w:rPr>
      </w:pPr>
      <w:r w:rsidRPr="00821D43">
        <w:rPr>
          <w:rFonts w:ascii="Arial" w:hAnsi="Arial" w:cs="Arial"/>
          <w:color w:val="222222"/>
          <w:sz w:val="20"/>
          <w:szCs w:val="20"/>
          <w:shd w:val="clear" w:color="auto" w:fill="FFFFFF"/>
        </w:rPr>
        <w:t xml:space="preserve">Love and Logic changes lives. Practical skills parents can use immediately </w:t>
      </w:r>
    </w:p>
    <w:p w:rsidR="00891D2B" w:rsidRDefault="00661BE2" w:rsidP="00661BE2">
      <w:pPr>
        <w:ind w:right="-540"/>
        <w:rPr>
          <w:rFonts w:ascii="Arial" w:hAnsi="Arial" w:cs="Arial"/>
          <w:color w:val="222222"/>
          <w:sz w:val="20"/>
          <w:szCs w:val="20"/>
          <w:shd w:val="clear" w:color="auto" w:fill="FFFFFF"/>
        </w:rPr>
      </w:pPr>
      <w:proofErr w:type="gramStart"/>
      <w:r w:rsidRPr="00821D43">
        <w:rPr>
          <w:rFonts w:ascii="Arial" w:hAnsi="Arial" w:cs="Arial"/>
          <w:color w:val="222222"/>
          <w:sz w:val="20"/>
          <w:szCs w:val="20"/>
          <w:shd w:val="clear" w:color="auto" w:fill="FFFFFF"/>
        </w:rPr>
        <w:t>bring</w:t>
      </w:r>
      <w:proofErr w:type="gramEnd"/>
      <w:r w:rsidRPr="00821D43">
        <w:rPr>
          <w:rFonts w:ascii="Arial" w:hAnsi="Arial" w:cs="Arial"/>
          <w:color w:val="222222"/>
          <w:sz w:val="20"/>
          <w:szCs w:val="20"/>
          <w:shd w:val="clear" w:color="auto" w:fill="FFFFFF"/>
        </w:rPr>
        <w:t xml:space="preserve"> the joy and fun back to parenting. This "how-to" approach is easy to</w:t>
      </w:r>
    </w:p>
    <w:p w:rsidR="00891D2B" w:rsidRDefault="00661BE2" w:rsidP="00661BE2">
      <w:pPr>
        <w:ind w:right="-540"/>
        <w:rPr>
          <w:rFonts w:ascii="Arial" w:hAnsi="Arial" w:cs="Arial"/>
          <w:color w:val="222222"/>
          <w:sz w:val="20"/>
          <w:szCs w:val="20"/>
          <w:shd w:val="clear" w:color="auto" w:fill="FFFFFF"/>
        </w:rPr>
      </w:pPr>
      <w:proofErr w:type="spellStart"/>
      <w:proofErr w:type="gramStart"/>
      <w:r w:rsidRPr="00821D43">
        <w:rPr>
          <w:rFonts w:ascii="Arial" w:hAnsi="Arial" w:cs="Arial"/>
          <w:color w:val="222222"/>
          <w:sz w:val="20"/>
          <w:szCs w:val="20"/>
          <w:shd w:val="clear" w:color="auto" w:fill="FFFFFF"/>
        </w:rPr>
        <w:t>learn,</w:t>
      </w:r>
      <w:proofErr w:type="gramEnd"/>
      <w:r w:rsidRPr="00821D43">
        <w:rPr>
          <w:rFonts w:ascii="Arial" w:hAnsi="Arial" w:cs="Arial"/>
          <w:color w:val="222222"/>
          <w:sz w:val="20"/>
          <w:szCs w:val="20"/>
          <w:shd w:val="clear" w:color="auto" w:fill="FFFFFF"/>
        </w:rPr>
        <w:t>effective</w:t>
      </w:r>
      <w:proofErr w:type="spellEnd"/>
      <w:r w:rsidRPr="00821D43">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powerful, and lasting. Love and Logic </w:t>
      </w:r>
      <w:r w:rsidRPr="00821D43">
        <w:rPr>
          <w:rFonts w:ascii="Arial" w:hAnsi="Arial" w:cs="Arial"/>
          <w:color w:val="222222"/>
          <w:sz w:val="20"/>
          <w:szCs w:val="20"/>
          <w:shd w:val="clear" w:color="auto" w:fill="FFFFFF"/>
        </w:rPr>
        <w:t xml:space="preserve">has been helping </w:t>
      </w:r>
    </w:p>
    <w:p w:rsidR="00891D2B" w:rsidRDefault="00661BE2" w:rsidP="00661BE2">
      <w:pPr>
        <w:ind w:right="-540"/>
        <w:rPr>
          <w:rFonts w:ascii="Arial" w:hAnsi="Arial" w:cs="Arial"/>
          <w:color w:val="222222"/>
          <w:sz w:val="20"/>
          <w:szCs w:val="20"/>
          <w:shd w:val="clear" w:color="auto" w:fill="FFFFFF"/>
        </w:rPr>
      </w:pPr>
      <w:proofErr w:type="gramStart"/>
      <w:r w:rsidRPr="00821D43">
        <w:rPr>
          <w:rFonts w:ascii="Arial" w:hAnsi="Arial" w:cs="Arial"/>
          <w:color w:val="222222"/>
          <w:sz w:val="20"/>
          <w:szCs w:val="20"/>
          <w:shd w:val="clear" w:color="auto" w:fill="FFFFFF"/>
        </w:rPr>
        <w:t>families</w:t>
      </w:r>
      <w:proofErr w:type="gramEnd"/>
      <w:r w:rsidRPr="00821D43">
        <w:rPr>
          <w:rFonts w:ascii="Arial" w:hAnsi="Arial" w:cs="Arial"/>
          <w:color w:val="222222"/>
          <w:sz w:val="20"/>
          <w:szCs w:val="20"/>
          <w:shd w:val="clear" w:color="auto" w:fill="FFFFFF"/>
        </w:rPr>
        <w:t xml:space="preserve"> prosper for over</w:t>
      </w:r>
      <w:r w:rsidR="00891D2B">
        <w:rPr>
          <w:rFonts w:ascii="Arial" w:hAnsi="Arial" w:cs="Arial"/>
          <w:color w:val="222222"/>
          <w:sz w:val="20"/>
          <w:szCs w:val="20"/>
          <w:shd w:val="clear" w:color="auto" w:fill="FFFFFF"/>
        </w:rPr>
        <w:t xml:space="preserve"> f</w:t>
      </w:r>
      <w:r w:rsidRPr="00821D43">
        <w:rPr>
          <w:rFonts w:ascii="Arial" w:hAnsi="Arial" w:cs="Arial"/>
          <w:color w:val="222222"/>
          <w:sz w:val="20"/>
          <w:szCs w:val="20"/>
          <w:shd w:val="clear" w:color="auto" w:fill="FFFFFF"/>
        </w:rPr>
        <w:t>our decades. As we laugh together at ourselves </w:t>
      </w:r>
    </w:p>
    <w:p w:rsidR="00891D2B" w:rsidRDefault="00661BE2" w:rsidP="00661BE2">
      <w:pPr>
        <w:ind w:right="-540"/>
        <w:rPr>
          <w:rFonts w:ascii="Arial" w:hAnsi="Arial" w:cs="Arial"/>
          <w:color w:val="222222"/>
          <w:sz w:val="20"/>
          <w:szCs w:val="20"/>
          <w:shd w:val="clear" w:color="auto" w:fill="FFFFFF"/>
        </w:rPr>
      </w:pPr>
      <w:proofErr w:type="gramStart"/>
      <w:r w:rsidRPr="00821D43">
        <w:rPr>
          <w:rFonts w:ascii="Arial" w:hAnsi="Arial" w:cs="Arial"/>
          <w:color w:val="222222"/>
          <w:sz w:val="20"/>
          <w:szCs w:val="20"/>
          <w:shd w:val="clear" w:color="auto" w:fill="FFFFFF"/>
        </w:rPr>
        <w:t>and</w:t>
      </w:r>
      <w:proofErr w:type="gramEnd"/>
      <w:r w:rsidRPr="00821D43">
        <w:rPr>
          <w:rFonts w:ascii="Arial" w:hAnsi="Arial" w:cs="Arial"/>
          <w:color w:val="222222"/>
          <w:sz w:val="20"/>
          <w:szCs w:val="20"/>
          <w:shd w:val="clear" w:color="auto" w:fill="FFFFFF"/>
        </w:rPr>
        <w:t xml:space="preserve"> the ups and downs of parenting, we will learn what it takes to raise </w:t>
      </w:r>
    </w:p>
    <w:p w:rsidR="00891D2B" w:rsidRDefault="00661BE2" w:rsidP="00661BE2">
      <w:pPr>
        <w:ind w:right="-540"/>
        <w:rPr>
          <w:rFonts w:ascii="Arial" w:hAnsi="Arial" w:cs="Arial"/>
          <w:color w:val="222222"/>
          <w:sz w:val="20"/>
          <w:szCs w:val="20"/>
          <w:shd w:val="clear" w:color="auto" w:fill="FFFFFF"/>
        </w:rPr>
      </w:pPr>
      <w:proofErr w:type="gramStart"/>
      <w:r w:rsidRPr="00821D43">
        <w:rPr>
          <w:rFonts w:ascii="Arial" w:hAnsi="Arial" w:cs="Arial"/>
          <w:color w:val="222222"/>
          <w:sz w:val="20"/>
          <w:szCs w:val="20"/>
          <w:shd w:val="clear" w:color="auto" w:fill="FFFFFF"/>
        </w:rPr>
        <w:t>respectful</w:t>
      </w:r>
      <w:proofErr w:type="gramEnd"/>
      <w:r w:rsidRPr="00821D43">
        <w:rPr>
          <w:rFonts w:ascii="Arial" w:hAnsi="Arial" w:cs="Arial"/>
          <w:color w:val="222222"/>
          <w:sz w:val="20"/>
          <w:szCs w:val="20"/>
          <w:shd w:val="clear" w:color="auto" w:fill="FFFFFF"/>
        </w:rPr>
        <w:t>, responsibl</w:t>
      </w:r>
      <w:r>
        <w:rPr>
          <w:rFonts w:ascii="Arial" w:hAnsi="Arial" w:cs="Arial"/>
          <w:color w:val="222222"/>
          <w:sz w:val="20"/>
          <w:szCs w:val="20"/>
          <w:shd w:val="clear" w:color="auto" w:fill="FFFFFF"/>
        </w:rPr>
        <w:t xml:space="preserve">e kids who are fun to be around. </w:t>
      </w:r>
    </w:p>
    <w:p w:rsidR="00891D2B" w:rsidRDefault="00661BE2" w:rsidP="00661BE2">
      <w:pPr>
        <w:ind w:right="-54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FIRST (Families Involved </w:t>
      </w:r>
      <w:proofErr w:type="gramStart"/>
      <w:r>
        <w:rPr>
          <w:rFonts w:ascii="Arial" w:hAnsi="Arial" w:cs="Arial"/>
          <w:color w:val="222222"/>
          <w:sz w:val="20"/>
          <w:szCs w:val="20"/>
          <w:shd w:val="clear" w:color="auto" w:fill="FFFFFF"/>
        </w:rPr>
        <w:t>In</w:t>
      </w:r>
      <w:proofErr w:type="gramEnd"/>
      <w:r>
        <w:rPr>
          <w:rFonts w:ascii="Arial" w:hAnsi="Arial" w:cs="Arial"/>
          <w:color w:val="222222"/>
          <w:sz w:val="20"/>
          <w:szCs w:val="20"/>
          <w:shd w:val="clear" w:color="auto" w:fill="FFFFFF"/>
        </w:rPr>
        <w:t xml:space="preserve"> Reaching Students Together) helps young</w:t>
      </w:r>
    </w:p>
    <w:p w:rsidR="00661BE2" w:rsidRDefault="00661BE2" w:rsidP="00661BE2">
      <w:pPr>
        <w:ind w:right="-540"/>
        <w:rPr>
          <w:rFonts w:ascii="Arial" w:hAnsi="Arial" w:cs="Arial"/>
          <w:color w:val="222222"/>
          <w:sz w:val="20"/>
          <w:szCs w:val="20"/>
          <w:shd w:val="clear" w:color="auto" w:fill="FFFFFF"/>
        </w:rPr>
      </w:pPr>
      <w:proofErr w:type="gramStart"/>
      <w:r>
        <w:rPr>
          <w:rFonts w:ascii="Arial" w:hAnsi="Arial" w:cs="Arial"/>
          <w:color w:val="222222"/>
          <w:sz w:val="20"/>
          <w:szCs w:val="20"/>
          <w:shd w:val="clear" w:color="auto" w:fill="FFFFFF"/>
        </w:rPr>
        <w:t>families</w:t>
      </w:r>
      <w:proofErr w:type="gramEnd"/>
      <w:r>
        <w:rPr>
          <w:rFonts w:ascii="Arial" w:hAnsi="Arial" w:cs="Arial"/>
          <w:color w:val="222222"/>
          <w:sz w:val="20"/>
          <w:szCs w:val="20"/>
          <w:shd w:val="clear" w:color="auto" w:fill="FFFFFF"/>
        </w:rPr>
        <w:t xml:space="preserve"> adjust to the school setting. </w:t>
      </w:r>
      <w:r>
        <w:rPr>
          <w:rFonts w:ascii="Arial" w:hAnsi="Arial" w:cs="Arial"/>
          <w:b/>
          <w:color w:val="222222"/>
          <w:sz w:val="20"/>
          <w:szCs w:val="20"/>
          <w:shd w:val="clear" w:color="auto" w:fill="FFFFFF"/>
        </w:rPr>
        <w:t>Fr</w:t>
      </w:r>
      <w:r w:rsidRPr="00821D43">
        <w:rPr>
          <w:rFonts w:ascii="Arial" w:hAnsi="Arial" w:cs="Arial"/>
          <w:b/>
          <w:color w:val="222222"/>
          <w:sz w:val="20"/>
          <w:szCs w:val="20"/>
          <w:shd w:val="clear" w:color="auto" w:fill="FFFFFF"/>
        </w:rPr>
        <w:t>ee child care is available</w:t>
      </w:r>
      <w:r>
        <w:rPr>
          <w:rFonts w:ascii="Arial" w:hAnsi="Arial" w:cs="Arial"/>
          <w:color w:val="222222"/>
          <w:sz w:val="20"/>
          <w:szCs w:val="20"/>
          <w:shd w:val="clear" w:color="auto" w:fill="FFFFFF"/>
        </w:rPr>
        <w:t>.</w:t>
      </w:r>
    </w:p>
    <w:p w:rsidR="00661BE2" w:rsidRPr="00EC4385" w:rsidRDefault="00661BE2" w:rsidP="00661BE2">
      <w:pPr>
        <w:shd w:val="clear" w:color="auto" w:fill="FFFFFF"/>
        <w:rPr>
          <w:rFonts w:ascii="Arial" w:hAnsi="Arial" w:cs="Arial"/>
          <w:b/>
          <w:color w:val="333333"/>
          <w:sz w:val="18"/>
          <w:szCs w:val="18"/>
        </w:rPr>
      </w:pPr>
      <w:r w:rsidRPr="00EC4385">
        <w:rPr>
          <w:rFonts w:ascii="Arial" w:hAnsi="Arial" w:cs="Arial"/>
          <w:b/>
          <w:color w:val="333333"/>
          <w:sz w:val="18"/>
          <w:szCs w:val="18"/>
        </w:rPr>
        <w:t>(Fee is for all SIX SESSSIONS and includes one workbook, a $10 value)</w:t>
      </w:r>
    </w:p>
    <w:p w:rsidR="00661BE2" w:rsidRDefault="00661BE2" w:rsidP="00661BE2">
      <w:pPr>
        <w:shd w:val="clear" w:color="auto" w:fill="FFFFFF"/>
        <w:rPr>
          <w:b/>
          <w:sz w:val="18"/>
          <w:szCs w:val="18"/>
        </w:rPr>
      </w:pPr>
    </w:p>
    <w:p w:rsidR="00661BE2" w:rsidRDefault="00661BE2" w:rsidP="00661BE2">
      <w:pPr>
        <w:ind w:right="-540"/>
        <w:rPr>
          <w:rFonts w:ascii="Arial" w:hAnsi="Arial" w:cs="Arial"/>
          <w:b/>
          <w:color w:val="333333"/>
          <w:sz w:val="20"/>
          <w:szCs w:val="20"/>
        </w:rPr>
      </w:pPr>
      <w:r>
        <w:rPr>
          <w:rFonts w:ascii="Arial" w:hAnsi="Arial" w:cs="Arial"/>
          <w:b/>
          <w:color w:val="333333"/>
          <w:sz w:val="20"/>
          <w:szCs w:val="20"/>
        </w:rPr>
        <w:t>Wednesdays, Oct. 12 thru Nov. 16</w:t>
      </w:r>
      <w:r>
        <w:rPr>
          <w:rFonts w:ascii="Arial" w:hAnsi="Arial" w:cs="Arial"/>
          <w:b/>
          <w:color w:val="333333"/>
          <w:sz w:val="20"/>
          <w:szCs w:val="20"/>
        </w:rPr>
        <w:tab/>
        <w:t>5:30-7:30pm</w:t>
      </w:r>
    </w:p>
    <w:p w:rsidR="00661BE2" w:rsidRDefault="00661BE2" w:rsidP="00661BE2">
      <w:pPr>
        <w:ind w:right="-540"/>
        <w:rPr>
          <w:rFonts w:ascii="Arial" w:hAnsi="Arial" w:cs="Arial"/>
          <w:b/>
          <w:color w:val="333333"/>
          <w:sz w:val="20"/>
          <w:szCs w:val="20"/>
        </w:rPr>
      </w:pPr>
      <w:r>
        <w:rPr>
          <w:rFonts w:ascii="Arial" w:hAnsi="Arial" w:cs="Arial"/>
          <w:b/>
          <w:color w:val="333333"/>
          <w:sz w:val="20"/>
          <w:szCs w:val="20"/>
        </w:rPr>
        <w:t>Fee: $30/family</w:t>
      </w:r>
      <w:r>
        <w:rPr>
          <w:rFonts w:ascii="Arial" w:hAnsi="Arial" w:cs="Arial"/>
          <w:b/>
          <w:color w:val="333333"/>
          <w:sz w:val="20"/>
          <w:szCs w:val="20"/>
        </w:rPr>
        <w:tab/>
      </w:r>
      <w:r>
        <w:rPr>
          <w:rFonts w:ascii="Arial" w:hAnsi="Arial" w:cs="Arial"/>
          <w:b/>
          <w:color w:val="333333"/>
          <w:sz w:val="20"/>
          <w:szCs w:val="20"/>
        </w:rPr>
        <w:tab/>
      </w:r>
      <w:r>
        <w:rPr>
          <w:rFonts w:ascii="Arial" w:hAnsi="Arial" w:cs="Arial"/>
          <w:b/>
          <w:color w:val="333333"/>
          <w:sz w:val="20"/>
          <w:szCs w:val="20"/>
        </w:rPr>
        <w:tab/>
      </w:r>
      <w:r>
        <w:rPr>
          <w:rFonts w:ascii="Arial" w:hAnsi="Arial" w:cs="Arial"/>
          <w:b/>
          <w:color w:val="333333"/>
          <w:sz w:val="20"/>
          <w:szCs w:val="20"/>
        </w:rPr>
        <w:tab/>
        <w:t>Cornell Elementary School</w:t>
      </w:r>
    </w:p>
    <w:p w:rsidR="00661BE2" w:rsidRDefault="00661BE2" w:rsidP="00661BE2">
      <w:pPr>
        <w:rPr>
          <w:rFonts w:ascii="Arial" w:hAnsi="Arial" w:cs="Arial"/>
          <w:b/>
          <w:sz w:val="20"/>
          <w:szCs w:val="20"/>
        </w:rPr>
      </w:pPr>
      <w:r w:rsidRPr="00EC4385">
        <w:rPr>
          <w:rFonts w:ascii="Arial" w:hAnsi="Arial" w:cs="Arial"/>
          <w:b/>
          <w:color w:val="333333"/>
          <w:sz w:val="18"/>
          <w:szCs w:val="18"/>
        </w:rPr>
        <w:t>(Fee is for all SIX SESSSIONS and includes one workbook, a $10 value</w:t>
      </w:r>
      <w:r>
        <w:rPr>
          <w:rFonts w:ascii="Arial" w:hAnsi="Arial" w:cs="Arial"/>
          <w:b/>
          <w:color w:val="333333"/>
          <w:sz w:val="18"/>
          <w:szCs w:val="18"/>
        </w:rPr>
        <w:t>)</w:t>
      </w:r>
    </w:p>
    <w:p w:rsidR="00661BE2" w:rsidRPr="00256D90" w:rsidRDefault="005711D8" w:rsidP="00661BE2">
      <w:pPr>
        <w:shd w:val="clear" w:color="auto" w:fill="FFFFFF"/>
        <w:rPr>
          <w:rFonts w:ascii="Arial" w:hAnsi="Arial" w:cs="Arial"/>
          <w:b/>
          <w:color w:val="222222"/>
          <w:sz w:val="20"/>
          <w:szCs w:val="20"/>
        </w:rPr>
      </w:pPr>
      <w:r>
        <w:rPr>
          <w:noProof/>
        </w:rPr>
        <w:drawing>
          <wp:anchor distT="0" distB="0" distL="114300" distR="114300" simplePos="0" relativeHeight="251700736" behindDoc="1" locked="0" layoutInCell="1" allowOverlap="1" wp14:anchorId="4A36118F" wp14:editId="174C7611">
            <wp:simplePos x="0" y="0"/>
            <wp:positionH relativeFrom="column">
              <wp:posOffset>4876800</wp:posOffset>
            </wp:positionH>
            <wp:positionV relativeFrom="paragraph">
              <wp:posOffset>107315</wp:posOffset>
            </wp:positionV>
            <wp:extent cx="2038985" cy="1350645"/>
            <wp:effectExtent l="0" t="0" r="0" b="1905"/>
            <wp:wrapTight wrapText="bothSides">
              <wp:wrapPolygon edited="0">
                <wp:start x="0" y="0"/>
                <wp:lineTo x="0" y="21326"/>
                <wp:lineTo x="21391" y="21326"/>
                <wp:lineTo x="21391" y="0"/>
                <wp:lineTo x="0" y="0"/>
              </wp:wrapPolygon>
            </wp:wrapTight>
            <wp:docPr id="1476" name="Picture 1476" descr="http://www.whitesidewalls.com/Hampton%20IA%208-13-13/wsw%202%20640%20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hitesidewalls.com/Hampton%20IA%208-13-13/wsw%202%20640%20hia.jpg"/>
                    <pic:cNvPicPr>
                      <a:picLocks noChangeAspect="1" noChangeArrowheads="1"/>
                    </pic:cNvPicPr>
                  </pic:nvPicPr>
                  <pic:blipFill>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brightnessContrast bright="22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20389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1DA">
        <w:rPr>
          <w:noProof/>
        </w:rPr>
        <w:drawing>
          <wp:anchor distT="0" distB="0" distL="114300" distR="114300" simplePos="0" relativeHeight="251697664" behindDoc="1" locked="0" layoutInCell="1" allowOverlap="1" wp14:anchorId="6B5A18DB" wp14:editId="7A78699D">
            <wp:simplePos x="0" y="0"/>
            <wp:positionH relativeFrom="column">
              <wp:posOffset>3171825</wp:posOffset>
            </wp:positionH>
            <wp:positionV relativeFrom="paragraph">
              <wp:posOffset>12065</wp:posOffset>
            </wp:positionV>
            <wp:extent cx="1115060" cy="1043305"/>
            <wp:effectExtent l="0" t="0" r="8890" b="4445"/>
            <wp:wrapTight wrapText="bothSides">
              <wp:wrapPolygon edited="0">
                <wp:start x="0" y="0"/>
                <wp:lineTo x="0" y="21298"/>
                <wp:lineTo x="21403" y="21298"/>
                <wp:lineTo x="21403" y="0"/>
                <wp:lineTo x="0" y="0"/>
              </wp:wrapPolygon>
            </wp:wrapTight>
            <wp:docPr id="1472" name="Picture 1472" descr="http://www.dodsonpto.com/uploads/1/9/3/7/19373741/71325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dodsonpto.com/uploads/1/9/3/7/19373741/7132589_orig.jpg"/>
                    <pic:cNvPicPr>
                      <a:picLocks noChangeAspect="1" noChangeArrowheads="1"/>
                    </pic:cNvPicPr>
                  </pic:nvPicPr>
                  <pic:blipFill>
                    <a:blip r:embed="rId20" r:link="rId21" cstate="print">
                      <a:grayscl/>
                      <a:extLst>
                        <a:ext uri="{28A0092B-C50C-407E-A947-70E740481C1C}">
                          <a14:useLocalDpi xmlns:a14="http://schemas.microsoft.com/office/drawing/2010/main" val="0"/>
                        </a:ext>
                      </a:extLst>
                    </a:blip>
                    <a:srcRect/>
                    <a:stretch>
                      <a:fillRect/>
                    </a:stretch>
                  </pic:blipFill>
                  <pic:spPr bwMode="auto">
                    <a:xfrm>
                      <a:off x="0" y="0"/>
                      <a:ext cx="111506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BE2" w:rsidRPr="00402BC0" w:rsidRDefault="00661BE2" w:rsidP="00661BE2">
      <w:pPr>
        <w:jc w:val="center"/>
        <w:rPr>
          <w:rFonts w:ascii="Arial" w:hAnsi="Arial" w:cs="Arial"/>
        </w:rPr>
      </w:pPr>
      <w:r>
        <w:rPr>
          <w:rFonts w:ascii="Abadi MT Condensed Extra Bold" w:hAnsi="Abadi MT Condensed Extra Bold"/>
          <w:b/>
          <w:sz w:val="32"/>
          <w:szCs w:val="32"/>
        </w:rPr>
        <w:t xml:space="preserve">         </w:t>
      </w:r>
      <w:r w:rsidRPr="00402BC0">
        <w:rPr>
          <w:rFonts w:ascii="Arial" w:hAnsi="Arial" w:cs="Arial"/>
          <w:b/>
          <w:sz w:val="32"/>
          <w:szCs w:val="32"/>
        </w:rPr>
        <w:t>Family Nights!</w:t>
      </w:r>
    </w:p>
    <w:p w:rsidR="00661BE2" w:rsidRDefault="00661BE2" w:rsidP="00661BE2">
      <w:pPr>
        <w:ind w:right="-540"/>
        <w:rPr>
          <w:rFonts w:ascii="Arial" w:hAnsi="Arial" w:cs="Arial"/>
          <w:color w:val="222222"/>
          <w:sz w:val="20"/>
          <w:szCs w:val="20"/>
        </w:rPr>
      </w:pPr>
      <w:r>
        <w:rPr>
          <w:rFonts w:ascii="Arial" w:hAnsi="Arial" w:cs="Arial"/>
          <w:color w:val="222222"/>
          <w:sz w:val="20"/>
          <w:szCs w:val="20"/>
        </w:rPr>
        <w:t>Join us for some fun, hands-on activities the whole family can enjoy!  Math, reading and science are incorporated into exciting activities where every family member is encouraged to dig in!</w:t>
      </w:r>
    </w:p>
    <w:p w:rsidR="00661BE2" w:rsidRDefault="00661BE2" w:rsidP="00661BE2">
      <w:pPr>
        <w:ind w:right="-540"/>
        <w:rPr>
          <w:rFonts w:ascii="Arial" w:hAnsi="Arial" w:cs="Arial"/>
          <w:color w:val="222222"/>
          <w:sz w:val="20"/>
          <w:szCs w:val="20"/>
        </w:rPr>
      </w:pP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PUMPKIN BOWLING</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Lake Holcombe School</w:t>
      </w: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Wednesday, October 26</w:t>
      </w:r>
      <w:r>
        <w:rPr>
          <w:rFonts w:ascii="Arial" w:hAnsi="Arial" w:cs="Arial"/>
          <w:b/>
          <w:color w:val="222222"/>
          <w:sz w:val="20"/>
          <w:szCs w:val="20"/>
        </w:rPr>
        <w:tab/>
      </w:r>
      <w:r>
        <w:rPr>
          <w:rFonts w:ascii="Arial" w:hAnsi="Arial" w:cs="Arial"/>
          <w:b/>
          <w:color w:val="222222"/>
          <w:sz w:val="20"/>
          <w:szCs w:val="20"/>
        </w:rPr>
        <w:tab/>
        <w:t>5:30-6:30pm</w:t>
      </w:r>
    </w:p>
    <w:p w:rsidR="00661BE2" w:rsidRPr="00C53E9B" w:rsidRDefault="00661BE2" w:rsidP="00661BE2">
      <w:pPr>
        <w:ind w:right="-540"/>
        <w:rPr>
          <w:rFonts w:ascii="Arial" w:hAnsi="Arial" w:cs="Arial"/>
          <w:b/>
          <w:color w:val="222222"/>
          <w:sz w:val="16"/>
          <w:szCs w:val="16"/>
        </w:rPr>
      </w:pP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POPCORN PARTY</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Cornell Elementary School</w:t>
      </w: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Wednesday, November 16</w:t>
      </w:r>
      <w:r>
        <w:rPr>
          <w:rFonts w:ascii="Arial" w:hAnsi="Arial" w:cs="Arial"/>
          <w:b/>
          <w:color w:val="222222"/>
          <w:sz w:val="20"/>
          <w:szCs w:val="20"/>
        </w:rPr>
        <w:tab/>
      </w:r>
      <w:r>
        <w:rPr>
          <w:rFonts w:ascii="Arial" w:hAnsi="Arial" w:cs="Arial"/>
          <w:b/>
          <w:color w:val="222222"/>
          <w:sz w:val="20"/>
          <w:szCs w:val="20"/>
        </w:rPr>
        <w:tab/>
        <w:t>5:30-6:30pm</w:t>
      </w:r>
    </w:p>
    <w:p w:rsidR="00661BE2" w:rsidRDefault="00661BE2" w:rsidP="00661BE2">
      <w:pPr>
        <w:ind w:right="-540"/>
        <w:rPr>
          <w:rFonts w:ascii="Arial" w:hAnsi="Arial" w:cs="Arial"/>
          <w:b/>
          <w:color w:val="222222"/>
          <w:sz w:val="20"/>
          <w:szCs w:val="20"/>
        </w:rPr>
      </w:pP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GINGERBREAD HOUSES</w:t>
      </w:r>
      <w:r>
        <w:rPr>
          <w:rFonts w:ascii="Arial" w:hAnsi="Arial" w:cs="Arial"/>
          <w:b/>
          <w:color w:val="222222"/>
          <w:sz w:val="20"/>
          <w:szCs w:val="20"/>
        </w:rPr>
        <w:tab/>
      </w:r>
      <w:r>
        <w:rPr>
          <w:rFonts w:ascii="Arial" w:hAnsi="Arial" w:cs="Arial"/>
          <w:b/>
          <w:color w:val="222222"/>
          <w:sz w:val="20"/>
          <w:szCs w:val="20"/>
        </w:rPr>
        <w:tab/>
        <w:t>Lake Holcombe School</w:t>
      </w: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Wednesday, December 7</w:t>
      </w:r>
      <w:r>
        <w:rPr>
          <w:rFonts w:ascii="Arial" w:hAnsi="Arial" w:cs="Arial"/>
          <w:b/>
          <w:color w:val="222222"/>
          <w:sz w:val="20"/>
          <w:szCs w:val="20"/>
        </w:rPr>
        <w:tab/>
      </w:r>
      <w:r>
        <w:rPr>
          <w:rFonts w:ascii="Arial" w:hAnsi="Arial" w:cs="Arial"/>
          <w:b/>
          <w:color w:val="222222"/>
          <w:sz w:val="20"/>
          <w:szCs w:val="20"/>
        </w:rPr>
        <w:tab/>
        <w:t>5:30-6:30pm</w:t>
      </w:r>
    </w:p>
    <w:p w:rsidR="00661BE2" w:rsidRPr="00C53E9B" w:rsidRDefault="00661BE2" w:rsidP="00661BE2">
      <w:pPr>
        <w:ind w:right="-540"/>
        <w:rPr>
          <w:rFonts w:ascii="Arial" w:hAnsi="Arial" w:cs="Arial"/>
          <w:b/>
          <w:color w:val="222222"/>
          <w:sz w:val="16"/>
          <w:szCs w:val="16"/>
        </w:rPr>
      </w:pPr>
    </w:p>
    <w:p w:rsidR="00661BE2" w:rsidRDefault="00661BE2" w:rsidP="00661BE2">
      <w:pPr>
        <w:ind w:right="-540"/>
        <w:rPr>
          <w:rFonts w:ascii="Arial" w:hAnsi="Arial" w:cs="Arial"/>
          <w:b/>
          <w:color w:val="222222"/>
          <w:sz w:val="20"/>
          <w:szCs w:val="20"/>
        </w:rPr>
      </w:pPr>
      <w:r>
        <w:rPr>
          <w:rFonts w:ascii="Arial" w:hAnsi="Arial" w:cs="Arial"/>
          <w:b/>
          <w:color w:val="222222"/>
          <w:sz w:val="20"/>
          <w:szCs w:val="20"/>
        </w:rPr>
        <w:t>FEE: $5/family per event</w:t>
      </w:r>
      <w:r>
        <w:rPr>
          <w:rFonts w:ascii="Arial" w:hAnsi="Arial" w:cs="Arial"/>
          <w:b/>
          <w:color w:val="222222"/>
          <w:sz w:val="20"/>
          <w:szCs w:val="20"/>
        </w:rPr>
        <w:tab/>
        <w:t>After School Program Families-FREE!</w:t>
      </w:r>
    </w:p>
    <w:p w:rsidR="00661BE2" w:rsidRDefault="00661BE2" w:rsidP="00661BE2">
      <w:pPr>
        <w:ind w:right="-540"/>
        <w:jc w:val="center"/>
        <w:rPr>
          <w:rFonts w:ascii="Arial" w:hAnsi="Arial" w:cs="Arial"/>
          <w:color w:val="222222"/>
          <w:sz w:val="20"/>
          <w:szCs w:val="20"/>
        </w:rPr>
      </w:pPr>
      <w:r>
        <w:rPr>
          <w:rFonts w:ascii="Arial" w:hAnsi="Arial" w:cs="Arial"/>
          <w:color w:val="222222"/>
          <w:sz w:val="20"/>
          <w:szCs w:val="20"/>
        </w:rPr>
        <w:t>(Please indicate event name/date on registration form)</w:t>
      </w:r>
    </w:p>
    <w:p w:rsidR="000F21DA" w:rsidRDefault="00B55E37" w:rsidP="00661BE2">
      <w:pPr>
        <w:ind w:right="-540"/>
        <w:jc w:val="center"/>
        <w:rPr>
          <w:rFonts w:ascii="Arial" w:hAnsi="Arial" w:cs="Arial"/>
          <w:color w:val="222222"/>
          <w:sz w:val="20"/>
          <w:szCs w:val="20"/>
        </w:rPr>
      </w:pPr>
      <w:r w:rsidRPr="000F21DA">
        <w:rPr>
          <w:rFonts w:ascii="Arial" w:hAnsi="Arial" w:cs="Arial"/>
          <w:b/>
          <w:noProof/>
          <w:sz w:val="32"/>
          <w:szCs w:val="32"/>
        </w:rPr>
        <w:lastRenderedPageBreak/>
        <mc:AlternateContent>
          <mc:Choice Requires="wps">
            <w:drawing>
              <wp:anchor distT="45720" distB="45720" distL="114300" distR="114300" simplePos="0" relativeHeight="251720192" behindDoc="1" locked="0" layoutInCell="1" allowOverlap="1" wp14:anchorId="7878A724" wp14:editId="47B0FAB3">
                <wp:simplePos x="0" y="0"/>
                <wp:positionH relativeFrom="column">
                  <wp:posOffset>457835</wp:posOffset>
                </wp:positionH>
                <wp:positionV relativeFrom="paragraph">
                  <wp:posOffset>-95250</wp:posOffset>
                </wp:positionV>
                <wp:extent cx="3667125" cy="4476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47675"/>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Entertainment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5pt;margin-top:-7.5pt;width:288.75pt;height:35.25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">
                <v:fill r:id="rId11" o:title="" color2="white [3212]" type="pattern"/>
                <v:textbo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Entertainment</w:t>
                      </w:r>
                    </w:p>
                  </w:txbxContent>
                </v:textbox>
              </v:shape>
            </w:pict>
          </mc:Fallback>
        </mc:AlternateContent>
      </w:r>
      <w:r>
        <w:rPr>
          <w:noProof/>
        </w:rPr>
        <w:drawing>
          <wp:anchor distT="0" distB="0" distL="114300" distR="114300" simplePos="0" relativeHeight="251734528" behindDoc="1" locked="0" layoutInCell="1" allowOverlap="1" wp14:anchorId="6B8E9126" wp14:editId="57633CC4">
            <wp:simplePos x="0" y="0"/>
            <wp:positionH relativeFrom="column">
              <wp:posOffset>455295</wp:posOffset>
            </wp:positionH>
            <wp:positionV relativeFrom="paragraph">
              <wp:posOffset>-257175</wp:posOffset>
            </wp:positionV>
            <wp:extent cx="815975" cy="762000"/>
            <wp:effectExtent l="0" t="0" r="3175" b="0"/>
            <wp:wrapNone/>
            <wp:docPr id="1496" name="Picture 1496" descr="Image result for entertainment clipart black and whit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entertainment clipart black and white f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59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1DA" w:rsidRDefault="000F21DA" w:rsidP="00661BE2">
      <w:pPr>
        <w:ind w:right="-540"/>
        <w:jc w:val="center"/>
        <w:rPr>
          <w:rFonts w:ascii="Arial" w:hAnsi="Arial" w:cs="Arial"/>
          <w:color w:val="222222"/>
          <w:sz w:val="20"/>
          <w:szCs w:val="20"/>
        </w:rPr>
      </w:pPr>
    </w:p>
    <w:p w:rsidR="00B55E37" w:rsidRPr="00B55E37" w:rsidRDefault="00B55E37" w:rsidP="00661BE2">
      <w:pPr>
        <w:tabs>
          <w:tab w:val="left" w:pos="0"/>
        </w:tabs>
        <w:jc w:val="center"/>
        <w:rPr>
          <w:rStyle w:val="style12"/>
          <w:rFonts w:ascii="Lucida Calligraphy" w:hAnsi="Lucida Calligraphy"/>
          <w:b/>
          <w:bCs/>
          <w:sz w:val="20"/>
          <w:szCs w:val="20"/>
          <w:shd w:val="clear" w:color="auto" w:fill="FFFFFF"/>
        </w:rPr>
      </w:pPr>
    </w:p>
    <w:p w:rsidR="00661BE2" w:rsidRPr="00B55E37" w:rsidRDefault="00661BE2" w:rsidP="00661BE2">
      <w:pPr>
        <w:tabs>
          <w:tab w:val="left" w:pos="0"/>
        </w:tabs>
        <w:jc w:val="center"/>
        <w:rPr>
          <w:rStyle w:val="style12"/>
          <w:rFonts w:ascii="Lucida Calligraphy" w:hAnsi="Lucida Calligraphy"/>
          <w:b/>
          <w:bCs/>
          <w:sz w:val="20"/>
          <w:szCs w:val="20"/>
          <w:shd w:val="clear" w:color="auto" w:fill="FFFFFF"/>
        </w:rPr>
      </w:pPr>
      <w:r w:rsidRPr="00B55E37">
        <w:rPr>
          <w:rStyle w:val="style12"/>
          <w:rFonts w:ascii="Lucida Calligraphy" w:hAnsi="Lucida Calligraphy"/>
          <w:b/>
          <w:bCs/>
          <w:sz w:val="20"/>
          <w:szCs w:val="20"/>
          <w:shd w:val="clear" w:color="auto" w:fill="FFFFFF"/>
        </w:rPr>
        <w:t>The Clauson Family Music Show presents:</w:t>
      </w:r>
      <w:r w:rsidR="008E7F1A" w:rsidRPr="00B55E37">
        <w:rPr>
          <w:sz w:val="20"/>
          <w:szCs w:val="20"/>
        </w:rPr>
        <w:t xml:space="preserve"> </w:t>
      </w:r>
    </w:p>
    <w:p w:rsidR="00661BE2" w:rsidRPr="007276B8" w:rsidRDefault="00661BE2" w:rsidP="00B55E37">
      <w:pPr>
        <w:tabs>
          <w:tab w:val="left" w:pos="0"/>
        </w:tabs>
        <w:jc w:val="center"/>
        <w:rPr>
          <w:rFonts w:asciiTheme="minorHAnsi" w:hAnsiTheme="minorHAnsi"/>
          <w:shd w:val="clear" w:color="auto" w:fill="FFFFFF"/>
        </w:rPr>
      </w:pPr>
      <w:r w:rsidRPr="00402BC0">
        <w:rPr>
          <w:rStyle w:val="style12"/>
          <w:rFonts w:ascii="Arial" w:hAnsi="Arial" w:cs="Arial"/>
          <w:b/>
          <w:bCs/>
          <w:sz w:val="32"/>
          <w:szCs w:val="32"/>
          <w:shd w:val="clear" w:color="auto" w:fill="FFFFFF"/>
        </w:rPr>
        <w:t>Christmas on the Farm</w:t>
      </w:r>
      <w:r w:rsidRPr="007276B8">
        <w:rPr>
          <w:rFonts w:ascii="Accord Heavy SF" w:hAnsi="Accord Heavy SF"/>
          <w:sz w:val="32"/>
          <w:szCs w:val="32"/>
        </w:rPr>
        <w:t xml:space="preserve"> </w:t>
      </w:r>
      <w:r w:rsidRPr="007276B8">
        <w:rPr>
          <w:rFonts w:ascii="Accord Heavy SF" w:hAnsi="Accord Heavy SF"/>
          <w:b/>
          <w:bCs/>
          <w:color w:val="111188"/>
          <w:sz w:val="32"/>
          <w:szCs w:val="32"/>
          <w:u w:val="single"/>
          <w:shd w:val="clear" w:color="auto" w:fill="FFFFFF"/>
        </w:rPr>
        <w:br/>
      </w:r>
      <w:r w:rsidRPr="00FE1311">
        <w:rPr>
          <w:rFonts w:ascii="Arial" w:hAnsi="Arial" w:cs="Arial"/>
          <w:sz w:val="22"/>
          <w:szCs w:val="22"/>
          <w:shd w:val="clear" w:color="auto" w:fill="FFFFFF"/>
        </w:rPr>
        <w:t>An afternoon of unforgettable entertainment awaits you at the</w:t>
      </w:r>
      <w:r w:rsidRPr="00FE1311">
        <w:rPr>
          <w:rStyle w:val="apple-converted-space"/>
          <w:rFonts w:ascii="Arial" w:hAnsi="Arial" w:cs="Arial"/>
          <w:sz w:val="22"/>
          <w:szCs w:val="22"/>
          <w:shd w:val="clear" w:color="auto" w:fill="FFFFFF"/>
        </w:rPr>
        <w:t> </w:t>
      </w:r>
      <w:r w:rsidRPr="00FE1311">
        <w:rPr>
          <w:rStyle w:val="Strong"/>
          <w:rFonts w:ascii="Arial" w:hAnsi="Arial" w:cs="Arial"/>
          <w:sz w:val="22"/>
          <w:szCs w:val="22"/>
          <w:shd w:val="clear" w:color="auto" w:fill="FFFFFF"/>
        </w:rPr>
        <w:t>Clauson Family Music Show</w:t>
      </w:r>
      <w:r w:rsidRPr="00FE1311">
        <w:rPr>
          <w:rFonts w:ascii="Arial" w:hAnsi="Arial" w:cs="Arial"/>
          <w:sz w:val="22"/>
          <w:szCs w:val="22"/>
          <w:shd w:val="clear" w:color="auto" w:fill="FFFFFF"/>
        </w:rPr>
        <w:t>.</w:t>
      </w:r>
      <w:r w:rsidRPr="00FE1311">
        <w:rPr>
          <w:rStyle w:val="apple-converted-space"/>
          <w:rFonts w:ascii="Arial" w:hAnsi="Arial" w:cs="Arial"/>
          <w:sz w:val="22"/>
          <w:szCs w:val="22"/>
          <w:shd w:val="clear" w:color="auto" w:fill="FFFFFF"/>
        </w:rPr>
        <w:t xml:space="preserve"> </w:t>
      </w:r>
      <w:r w:rsidRPr="00FE1311">
        <w:rPr>
          <w:rFonts w:ascii="Arial" w:hAnsi="Arial" w:cs="Arial"/>
          <w:sz w:val="22"/>
          <w:szCs w:val="22"/>
          <w:shd w:val="clear" w:color="auto" w:fill="FFFFFF"/>
        </w:rPr>
        <w:t xml:space="preserve"> See a live Christmas show at the Historic Barn Theatre in Coloma, Wisconsin, and celebrate the season.</w:t>
      </w:r>
      <w:r w:rsidRPr="00FE1311">
        <w:rPr>
          <w:rStyle w:val="apple-converted-space"/>
          <w:rFonts w:ascii="Arial" w:hAnsi="Arial" w:cs="Arial"/>
          <w:sz w:val="22"/>
          <w:szCs w:val="22"/>
          <w:shd w:val="clear" w:color="auto" w:fill="FFFFFF"/>
        </w:rPr>
        <w:t> </w:t>
      </w:r>
      <w:r w:rsidRPr="00FE1311">
        <w:rPr>
          <w:rFonts w:ascii="Arial" w:hAnsi="Arial" w:cs="Arial"/>
          <w:sz w:val="22"/>
          <w:szCs w:val="22"/>
          <w:shd w:val="clear" w:color="auto" w:fill="FFFFFF"/>
        </w:rPr>
        <w:t>Enjoy a delectable dinner, browse in the gift shop</w:t>
      </w:r>
      <w:r>
        <w:rPr>
          <w:rFonts w:ascii="Arial" w:hAnsi="Arial" w:cs="Arial"/>
          <w:sz w:val="22"/>
          <w:szCs w:val="22"/>
          <w:shd w:val="clear" w:color="auto" w:fill="FFFFFF"/>
        </w:rPr>
        <w:t>,</w:t>
      </w:r>
      <w:r w:rsidRPr="00FE1311">
        <w:rPr>
          <w:rFonts w:ascii="Arial" w:hAnsi="Arial" w:cs="Arial"/>
          <w:sz w:val="22"/>
          <w:szCs w:val="22"/>
          <w:shd w:val="clear" w:color="auto" w:fill="FFFFFF"/>
        </w:rPr>
        <w:t xml:space="preserve"> pick up a treat from the Coffee Shoppe and then enjoy a spectacular show filled with great holiday music sure to put you in the Christmas spirit!  Fee includes round-trip </w:t>
      </w:r>
      <w:proofErr w:type="spellStart"/>
      <w:r w:rsidRPr="00FE1311">
        <w:rPr>
          <w:rFonts w:ascii="Arial" w:hAnsi="Arial" w:cs="Arial"/>
          <w:sz w:val="22"/>
          <w:szCs w:val="22"/>
          <w:shd w:val="clear" w:color="auto" w:fill="FFFFFF"/>
        </w:rPr>
        <w:t>motorcoach</w:t>
      </w:r>
      <w:proofErr w:type="spellEnd"/>
      <w:r w:rsidRPr="00FE1311">
        <w:rPr>
          <w:rFonts w:ascii="Arial" w:hAnsi="Arial" w:cs="Arial"/>
          <w:sz w:val="22"/>
          <w:szCs w:val="22"/>
          <w:shd w:val="clear" w:color="auto" w:fill="FFFFFF"/>
        </w:rPr>
        <w:t xml:space="preserve"> transportation, scrumptious lunch, and music show admission.  Lunch served at 12:30pm followed by show.  Bus will stop at Culver’s in Rothschild for early dinner (on your own) and should return to Cornell approximately 6pm.</w:t>
      </w:r>
    </w:p>
    <w:p w:rsidR="00661BE2" w:rsidRPr="005711D8" w:rsidRDefault="00661BE2" w:rsidP="00661BE2">
      <w:pPr>
        <w:tabs>
          <w:tab w:val="left" w:pos="0"/>
        </w:tabs>
        <w:rPr>
          <w:rFonts w:ascii="Albertus Extra Bold" w:hAnsi="Albertus Extra Bold"/>
          <w:sz w:val="16"/>
          <w:szCs w:val="16"/>
          <w:shd w:val="clear" w:color="auto" w:fill="FFFFFF"/>
        </w:rPr>
      </w:pPr>
    </w:p>
    <w:p w:rsidR="00661BE2" w:rsidRPr="00402BC0" w:rsidRDefault="00661BE2" w:rsidP="00661BE2">
      <w:pPr>
        <w:tabs>
          <w:tab w:val="left" w:pos="0"/>
        </w:tabs>
        <w:rPr>
          <w:rFonts w:ascii="Arial" w:hAnsi="Arial" w:cs="Arial"/>
          <w:b/>
          <w:sz w:val="20"/>
          <w:szCs w:val="20"/>
          <w:shd w:val="clear" w:color="auto" w:fill="FFFFFF"/>
        </w:rPr>
      </w:pPr>
      <w:r w:rsidRPr="00402BC0">
        <w:rPr>
          <w:rFonts w:ascii="Arial" w:hAnsi="Arial" w:cs="Arial"/>
          <w:b/>
          <w:sz w:val="20"/>
          <w:szCs w:val="20"/>
          <w:shd w:val="clear" w:color="auto" w:fill="FFFFFF"/>
        </w:rPr>
        <w:t>Monday, December 5</w:t>
      </w:r>
      <w:r w:rsidRPr="00402BC0">
        <w:rPr>
          <w:rFonts w:ascii="Arial" w:hAnsi="Arial" w:cs="Arial"/>
          <w:b/>
          <w:sz w:val="20"/>
          <w:szCs w:val="20"/>
          <w:shd w:val="clear" w:color="auto" w:fill="FFFFFF"/>
        </w:rPr>
        <w:tab/>
      </w:r>
      <w:r w:rsidRPr="00402BC0">
        <w:rPr>
          <w:rFonts w:ascii="Arial" w:hAnsi="Arial" w:cs="Arial"/>
          <w:b/>
          <w:sz w:val="20"/>
          <w:szCs w:val="20"/>
          <w:shd w:val="clear" w:color="auto" w:fill="FFFFFF"/>
        </w:rPr>
        <w:tab/>
      </w:r>
      <w:r>
        <w:rPr>
          <w:rFonts w:ascii="Arial" w:hAnsi="Arial" w:cs="Arial"/>
          <w:b/>
          <w:sz w:val="20"/>
          <w:szCs w:val="20"/>
          <w:shd w:val="clear" w:color="auto" w:fill="FFFFFF"/>
        </w:rPr>
        <w:tab/>
      </w:r>
      <w:r w:rsidRPr="00402BC0">
        <w:rPr>
          <w:rFonts w:ascii="Arial" w:hAnsi="Arial" w:cs="Arial"/>
          <w:b/>
          <w:sz w:val="20"/>
          <w:szCs w:val="20"/>
          <w:shd w:val="clear" w:color="auto" w:fill="FFFFFF"/>
        </w:rPr>
        <w:t>Bus departs</w:t>
      </w:r>
      <w:r>
        <w:rPr>
          <w:rFonts w:ascii="Arial" w:hAnsi="Arial" w:cs="Arial"/>
          <w:b/>
          <w:sz w:val="20"/>
          <w:szCs w:val="20"/>
          <w:shd w:val="clear" w:color="auto" w:fill="FFFFFF"/>
        </w:rPr>
        <w:t xml:space="preserve"> Cornell HS</w:t>
      </w:r>
      <w:r w:rsidRPr="00402BC0">
        <w:rPr>
          <w:rFonts w:ascii="Arial" w:hAnsi="Arial" w:cs="Arial"/>
          <w:b/>
          <w:sz w:val="20"/>
          <w:szCs w:val="20"/>
          <w:shd w:val="clear" w:color="auto" w:fill="FFFFFF"/>
        </w:rPr>
        <w:t xml:space="preserve"> 9:</w:t>
      </w:r>
      <w:r>
        <w:rPr>
          <w:rFonts w:ascii="Arial" w:hAnsi="Arial" w:cs="Arial"/>
          <w:b/>
          <w:sz w:val="20"/>
          <w:szCs w:val="20"/>
          <w:shd w:val="clear" w:color="auto" w:fill="FFFFFF"/>
        </w:rPr>
        <w:t>0</w:t>
      </w:r>
      <w:r w:rsidRPr="00402BC0">
        <w:rPr>
          <w:rFonts w:ascii="Arial" w:hAnsi="Arial" w:cs="Arial"/>
          <w:b/>
          <w:sz w:val="20"/>
          <w:szCs w:val="20"/>
          <w:shd w:val="clear" w:color="auto" w:fill="FFFFFF"/>
        </w:rPr>
        <w:t>0</w:t>
      </w:r>
      <w:proofErr w:type="gramStart"/>
      <w:r w:rsidRPr="00402BC0">
        <w:rPr>
          <w:rFonts w:ascii="Arial" w:hAnsi="Arial" w:cs="Arial"/>
          <w:b/>
          <w:sz w:val="20"/>
          <w:szCs w:val="20"/>
          <w:shd w:val="clear" w:color="auto" w:fill="FFFFFF"/>
        </w:rPr>
        <w:t>am</w:t>
      </w:r>
      <w:proofErr w:type="gramEnd"/>
      <w:r w:rsidRPr="00402BC0">
        <w:rPr>
          <w:rFonts w:ascii="Arial" w:hAnsi="Arial" w:cs="Arial"/>
          <w:b/>
          <w:sz w:val="20"/>
          <w:szCs w:val="20"/>
          <w:shd w:val="clear" w:color="auto" w:fill="FFFFFF"/>
        </w:rPr>
        <w:t xml:space="preserve"> </w:t>
      </w:r>
    </w:p>
    <w:p w:rsidR="00661BE2" w:rsidRDefault="00661BE2" w:rsidP="00661BE2">
      <w:pPr>
        <w:tabs>
          <w:tab w:val="left" w:pos="0"/>
        </w:tabs>
        <w:rPr>
          <w:rFonts w:ascii="Arial" w:hAnsi="Arial" w:cs="Arial"/>
          <w:b/>
          <w:sz w:val="20"/>
          <w:szCs w:val="20"/>
          <w:shd w:val="clear" w:color="auto" w:fill="FFFFFF"/>
        </w:rPr>
      </w:pPr>
      <w:r w:rsidRPr="00402BC0">
        <w:rPr>
          <w:rFonts w:ascii="Arial" w:hAnsi="Arial" w:cs="Arial"/>
          <w:b/>
          <w:sz w:val="20"/>
          <w:szCs w:val="20"/>
          <w:shd w:val="clear" w:color="auto" w:fill="FFFFFF"/>
        </w:rPr>
        <w:t>Fee: $75 per person</w:t>
      </w:r>
      <w:r w:rsidRPr="00402BC0">
        <w:rPr>
          <w:rFonts w:ascii="Arial" w:hAnsi="Arial" w:cs="Arial"/>
          <w:b/>
          <w:sz w:val="20"/>
          <w:szCs w:val="20"/>
          <w:shd w:val="clear" w:color="auto" w:fill="FFFFFF"/>
        </w:rPr>
        <w:tab/>
        <w:t xml:space="preserve">    </w:t>
      </w:r>
      <w:r w:rsidRPr="00402BC0">
        <w:rPr>
          <w:rFonts w:ascii="Arial" w:hAnsi="Arial" w:cs="Arial"/>
          <w:b/>
          <w:sz w:val="20"/>
          <w:szCs w:val="20"/>
          <w:shd w:val="clear" w:color="auto" w:fill="FFFFFF"/>
        </w:rPr>
        <w:tab/>
      </w:r>
      <w:r>
        <w:rPr>
          <w:rFonts w:ascii="Arial" w:hAnsi="Arial" w:cs="Arial"/>
          <w:b/>
          <w:sz w:val="20"/>
          <w:szCs w:val="20"/>
          <w:shd w:val="clear" w:color="auto" w:fill="FFFFFF"/>
        </w:rPr>
        <w:tab/>
        <w:t>Lunch-12:30pm followed by show</w:t>
      </w:r>
    </w:p>
    <w:p w:rsidR="005711D8" w:rsidRDefault="005711D8" w:rsidP="00661BE2">
      <w:pPr>
        <w:tabs>
          <w:tab w:val="left" w:pos="0"/>
        </w:tabs>
        <w:rPr>
          <w:rFonts w:ascii="Arial" w:hAnsi="Arial" w:cs="Arial"/>
          <w:b/>
          <w:sz w:val="20"/>
          <w:szCs w:val="20"/>
          <w:shd w:val="clear" w:color="auto" w:fill="FFFFFF"/>
        </w:rPr>
      </w:pPr>
    </w:p>
    <w:p w:rsidR="00661BE2" w:rsidRDefault="005711D8" w:rsidP="00891D2B">
      <w:pPr>
        <w:tabs>
          <w:tab w:val="left" w:pos="0"/>
        </w:tabs>
        <w:rPr>
          <w:rFonts w:ascii="Arial" w:hAnsi="Arial" w:cs="Arial"/>
          <w:b/>
          <w:sz w:val="18"/>
          <w:szCs w:val="18"/>
        </w:rPr>
      </w:pPr>
      <w:r>
        <w:rPr>
          <w:rFonts w:ascii="Cambria Math" w:hAnsi="Cambria Math"/>
          <w:noProof/>
          <w:sz w:val="32"/>
          <w:szCs w:val="32"/>
        </w:rPr>
        <mc:AlternateContent>
          <mc:Choice Requires="wpg">
            <w:drawing>
              <wp:anchor distT="0" distB="0" distL="114300" distR="114300" simplePos="0" relativeHeight="251699712" behindDoc="0" locked="0" layoutInCell="1" allowOverlap="1" wp14:anchorId="151EFCA7" wp14:editId="60CF5727">
                <wp:simplePos x="0" y="0"/>
                <wp:positionH relativeFrom="column">
                  <wp:posOffset>581660</wp:posOffset>
                </wp:positionH>
                <wp:positionV relativeFrom="paragraph">
                  <wp:posOffset>76835</wp:posOffset>
                </wp:positionV>
                <wp:extent cx="3999289" cy="1651283"/>
                <wp:effectExtent l="0" t="0" r="0" b="6350"/>
                <wp:wrapNone/>
                <wp:docPr id="1473" name="Group 1473"/>
                <wp:cNvGraphicFramePr/>
                <a:graphic xmlns:a="http://schemas.openxmlformats.org/drawingml/2006/main">
                  <a:graphicData uri="http://schemas.microsoft.com/office/word/2010/wordprocessingGroup">
                    <wpg:wgp>
                      <wpg:cNvGrpSpPr/>
                      <wpg:grpSpPr>
                        <a:xfrm>
                          <a:off x="0" y="0"/>
                          <a:ext cx="3999289" cy="1651283"/>
                          <a:chOff x="567394" y="-427743"/>
                          <a:chExt cx="3723300" cy="1651941"/>
                        </a:xfrm>
                      </wpg:grpSpPr>
                      <wps:wsp>
                        <wps:cNvPr id="1474" name="Text Box 2"/>
                        <wps:cNvSpPr txBox="1">
                          <a:spLocks noChangeArrowheads="1"/>
                        </wps:cNvSpPr>
                        <wps:spPr bwMode="auto">
                          <a:xfrm>
                            <a:off x="1852861" y="-271227"/>
                            <a:ext cx="2437833" cy="1495425"/>
                          </a:xfrm>
                          <a:prstGeom prst="rect">
                            <a:avLst/>
                          </a:prstGeom>
                          <a:noFill/>
                          <a:ln w="9525">
                            <a:noFill/>
                            <a:miter lim="800000"/>
                            <a:headEnd/>
                            <a:tailEnd/>
                          </a:ln>
                        </wps:spPr>
                        <wps:txbx>
                          <w:txbxContent>
                            <w:p w:rsidR="001C38F2" w:rsidRPr="00680073" w:rsidRDefault="001C38F2" w:rsidP="00661BE2">
                              <w:pPr>
                                <w:jc w:val="center"/>
                                <w:rPr>
                                  <w:rFonts w:ascii="Cambria Math" w:hAnsi="Cambria Math"/>
                                  <w:b/>
                                  <w:sz w:val="28"/>
                                  <w:szCs w:val="28"/>
                                </w:rPr>
                              </w:pPr>
                              <w:r>
                                <w:rPr>
                                  <w:rFonts w:ascii="Cambria Math" w:hAnsi="Cambria Math"/>
                                  <w:b/>
                                  <w:sz w:val="28"/>
                                  <w:szCs w:val="28"/>
                                </w:rPr>
                                <w:t>Adult Winter Dance Party</w:t>
                              </w:r>
                            </w:p>
                            <w:p w:rsidR="001C38F2" w:rsidRPr="00680073" w:rsidRDefault="001C38F2" w:rsidP="00661BE2">
                              <w:pPr>
                                <w:jc w:val="center"/>
                                <w:rPr>
                                  <w:rFonts w:ascii="Cambria Math" w:hAnsi="Cambria Math"/>
                                  <w:b/>
                                  <w:sz w:val="20"/>
                                  <w:szCs w:val="20"/>
                                </w:rPr>
                              </w:pPr>
                              <w:r w:rsidRPr="00680073">
                                <w:rPr>
                                  <w:rFonts w:ascii="Cambria Math" w:hAnsi="Cambria Math"/>
                                  <w:b/>
                                  <w:sz w:val="20"/>
                                  <w:szCs w:val="20"/>
                                </w:rPr>
                                <w:t>Featuring</w:t>
                              </w:r>
                            </w:p>
                            <w:p w:rsidR="001C38F2" w:rsidRPr="005C5E3A" w:rsidRDefault="001C38F2" w:rsidP="00661BE2">
                              <w:pPr>
                                <w:rPr>
                                  <w:rFonts w:ascii="Cambria Math" w:hAnsi="Cambria Math"/>
                                  <w:b/>
                                  <w:sz w:val="36"/>
                                  <w:szCs w:val="36"/>
                                </w:rPr>
                              </w:pPr>
                              <w:r>
                                <w:rPr>
                                  <w:rFonts w:ascii="Cambria Math" w:hAnsi="Cambria Math"/>
                                  <w:b/>
                                  <w:sz w:val="36"/>
                                  <w:szCs w:val="36"/>
                                </w:rPr>
                                <w:t xml:space="preserve">     The </w:t>
                              </w:r>
                              <w:proofErr w:type="spellStart"/>
                              <w:r>
                                <w:rPr>
                                  <w:rFonts w:ascii="Cambria Math" w:hAnsi="Cambria Math"/>
                                  <w:b/>
                                  <w:sz w:val="36"/>
                                  <w:szCs w:val="36"/>
                                </w:rPr>
                                <w:t>Whitesidewalls</w:t>
                              </w:r>
                              <w:proofErr w:type="spellEnd"/>
                              <w:r>
                                <w:rPr>
                                  <w:rFonts w:ascii="Cambria Math" w:hAnsi="Cambria Math"/>
                                  <w:b/>
                                  <w:sz w:val="36"/>
                                  <w:szCs w:val="36"/>
                                </w:rPr>
                                <w:t>!</w:t>
                              </w:r>
                            </w:p>
                            <w:p w:rsidR="001C38F2" w:rsidRPr="0035636A" w:rsidRDefault="001C38F2" w:rsidP="00661BE2">
                              <w:pPr>
                                <w:jc w:val="center"/>
                                <w:rPr>
                                  <w:rFonts w:ascii="Cambria Math" w:hAnsi="Cambria Math"/>
                                  <w:b/>
                                </w:rPr>
                              </w:pPr>
                              <w:r w:rsidRPr="0035636A">
                                <w:rPr>
                                  <w:rFonts w:ascii="Cambria Math" w:hAnsi="Cambria Math"/>
                                  <w:b/>
                                </w:rPr>
                                <w:t>Sat</w:t>
                              </w:r>
                              <w:r>
                                <w:rPr>
                                  <w:rFonts w:ascii="Cambria Math" w:hAnsi="Cambria Math"/>
                                  <w:b/>
                                </w:rPr>
                                <w:t xml:space="preserve">., </w:t>
                              </w:r>
                              <w:r w:rsidRPr="0035636A">
                                <w:rPr>
                                  <w:rFonts w:ascii="Cambria Math" w:hAnsi="Cambria Math"/>
                                  <w:b/>
                                </w:rPr>
                                <w:t>January 28, 2017</w:t>
                              </w:r>
                            </w:p>
                            <w:p w:rsidR="001C38F2" w:rsidRDefault="001C38F2" w:rsidP="00661BE2">
                              <w:pPr>
                                <w:jc w:val="center"/>
                                <w:rPr>
                                  <w:rFonts w:ascii="Cambria Math" w:hAnsi="Cambria Math"/>
                                  <w:b/>
                                </w:rPr>
                              </w:pPr>
                              <w:r w:rsidRPr="0035636A">
                                <w:rPr>
                                  <w:rFonts w:ascii="Cambria Math" w:hAnsi="Cambria Math"/>
                                  <w:b/>
                                </w:rPr>
                                <w:t>7</w:t>
                              </w:r>
                              <w:r>
                                <w:rPr>
                                  <w:rFonts w:ascii="Cambria Math" w:hAnsi="Cambria Math"/>
                                  <w:b/>
                                </w:rPr>
                                <w:t>:00</w:t>
                              </w:r>
                              <w:r w:rsidRPr="0035636A">
                                <w:rPr>
                                  <w:rFonts w:ascii="Cambria Math" w:hAnsi="Cambria Math"/>
                                  <w:b/>
                                </w:rPr>
                                <w:t>-10</w:t>
                              </w:r>
                              <w:r>
                                <w:rPr>
                                  <w:rFonts w:ascii="Cambria Math" w:hAnsi="Cambria Math"/>
                                  <w:b/>
                                </w:rPr>
                                <w:t>:00</w:t>
                              </w:r>
                              <w:r w:rsidRPr="0035636A">
                                <w:rPr>
                                  <w:rFonts w:ascii="Cambria Math" w:hAnsi="Cambria Math"/>
                                  <w:b/>
                                </w:rPr>
                                <w:t>pm</w:t>
                              </w:r>
                            </w:p>
                            <w:p w:rsidR="001C38F2" w:rsidRDefault="001C38F2" w:rsidP="00661BE2">
                              <w:pPr>
                                <w:jc w:val="center"/>
                                <w:rPr>
                                  <w:rFonts w:ascii="Cambria Math" w:hAnsi="Cambria Math"/>
                                  <w:b/>
                                </w:rPr>
                              </w:pPr>
                              <w:r>
                                <w:rPr>
                                  <w:rFonts w:ascii="Cambria Math" w:hAnsi="Cambria Math"/>
                                  <w:b/>
                                </w:rPr>
                                <w:t>Cornell High School Gym</w:t>
                              </w:r>
                            </w:p>
                            <w:p w:rsidR="001C38F2" w:rsidRPr="0035636A" w:rsidRDefault="001C38F2" w:rsidP="00661BE2">
                              <w:pPr>
                                <w:jc w:val="center"/>
                              </w:pPr>
                              <w:r>
                                <w:rPr>
                                  <w:rFonts w:ascii="Cambria Math" w:hAnsi="Cambria Math"/>
                                  <w:b/>
                                </w:rPr>
                                <w:t xml:space="preserve"> Tickets $22/</w:t>
                              </w:r>
                              <w:proofErr w:type="gramStart"/>
                              <w:r>
                                <w:rPr>
                                  <w:rFonts w:ascii="Cambria Math" w:hAnsi="Cambria Math"/>
                                  <w:b/>
                                </w:rPr>
                                <w:t>advance  $</w:t>
                              </w:r>
                              <w:proofErr w:type="gramEnd"/>
                              <w:r>
                                <w:rPr>
                                  <w:rFonts w:ascii="Cambria Math" w:hAnsi="Cambria Math"/>
                                  <w:b/>
                                </w:rPr>
                                <w:t>25/door</w:t>
                              </w:r>
                            </w:p>
                            <w:p w:rsidR="001C38F2" w:rsidRDefault="001C38F2" w:rsidP="00661BE2"/>
                          </w:txbxContent>
                        </wps:txbx>
                        <wps:bodyPr rot="0" vert="horz" wrap="square" lIns="91440" tIns="45720" rIns="91440" bIns="45720" anchor="t" anchorCtr="0" upright="1">
                          <a:noAutofit/>
                        </wps:bodyPr>
                      </wps:wsp>
                      <pic:pic xmlns:pic="http://schemas.openxmlformats.org/drawingml/2006/picture">
                        <pic:nvPicPr>
                          <pic:cNvPr id="1475" name="Picture 1475" descr="Image result for rock n roll wallpaper border"/>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567394" y="-427743"/>
                            <a:ext cx="1090378" cy="10903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73" o:spid="_x0000_s1038" style="position:absolute;margin-left:45.8pt;margin-top:6.05pt;width:314.9pt;height:130pt;z-index:251699712;mso-width-relative:margin;mso-height-relative:margin" coordorigin="5673,-4277" coordsize="37233,16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">
                <v:shape id="_x0000_s1039" type="#_x0000_t202" style="position:absolute;left:18528;top:-2712;width:24378;height:1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1C38F2" w:rsidRPr="00680073" w:rsidRDefault="001C38F2" w:rsidP="00661BE2">
                        <w:pPr>
                          <w:jc w:val="center"/>
                          <w:rPr>
                            <w:rFonts w:ascii="Cambria Math" w:hAnsi="Cambria Math"/>
                            <w:b/>
                            <w:sz w:val="28"/>
                            <w:szCs w:val="28"/>
                          </w:rPr>
                        </w:pPr>
                        <w:r>
                          <w:rPr>
                            <w:rFonts w:ascii="Cambria Math" w:hAnsi="Cambria Math"/>
                            <w:b/>
                            <w:sz w:val="28"/>
                            <w:szCs w:val="28"/>
                          </w:rPr>
                          <w:t>Adult Winter Dance Party</w:t>
                        </w:r>
                      </w:p>
                      <w:p w:rsidR="001C38F2" w:rsidRPr="00680073" w:rsidRDefault="001C38F2" w:rsidP="00661BE2">
                        <w:pPr>
                          <w:jc w:val="center"/>
                          <w:rPr>
                            <w:rFonts w:ascii="Cambria Math" w:hAnsi="Cambria Math"/>
                            <w:b/>
                            <w:sz w:val="20"/>
                            <w:szCs w:val="20"/>
                          </w:rPr>
                        </w:pPr>
                        <w:r w:rsidRPr="00680073">
                          <w:rPr>
                            <w:rFonts w:ascii="Cambria Math" w:hAnsi="Cambria Math"/>
                            <w:b/>
                            <w:sz w:val="20"/>
                            <w:szCs w:val="20"/>
                          </w:rPr>
                          <w:t>Featuring</w:t>
                        </w:r>
                      </w:p>
                      <w:p w:rsidR="001C38F2" w:rsidRPr="005C5E3A" w:rsidRDefault="001C38F2" w:rsidP="00661BE2">
                        <w:pPr>
                          <w:rPr>
                            <w:rFonts w:ascii="Cambria Math" w:hAnsi="Cambria Math"/>
                            <w:b/>
                            <w:sz w:val="36"/>
                            <w:szCs w:val="36"/>
                          </w:rPr>
                        </w:pPr>
                        <w:r>
                          <w:rPr>
                            <w:rFonts w:ascii="Cambria Math" w:hAnsi="Cambria Math"/>
                            <w:b/>
                            <w:sz w:val="36"/>
                            <w:szCs w:val="36"/>
                          </w:rPr>
                          <w:t xml:space="preserve">     The </w:t>
                        </w:r>
                        <w:proofErr w:type="spellStart"/>
                        <w:r>
                          <w:rPr>
                            <w:rFonts w:ascii="Cambria Math" w:hAnsi="Cambria Math"/>
                            <w:b/>
                            <w:sz w:val="36"/>
                            <w:szCs w:val="36"/>
                          </w:rPr>
                          <w:t>Whitesidewalls</w:t>
                        </w:r>
                        <w:proofErr w:type="spellEnd"/>
                        <w:r>
                          <w:rPr>
                            <w:rFonts w:ascii="Cambria Math" w:hAnsi="Cambria Math"/>
                            <w:b/>
                            <w:sz w:val="36"/>
                            <w:szCs w:val="36"/>
                          </w:rPr>
                          <w:t>!</w:t>
                        </w:r>
                      </w:p>
                      <w:p w:rsidR="001C38F2" w:rsidRPr="0035636A" w:rsidRDefault="001C38F2" w:rsidP="00661BE2">
                        <w:pPr>
                          <w:jc w:val="center"/>
                          <w:rPr>
                            <w:rFonts w:ascii="Cambria Math" w:hAnsi="Cambria Math"/>
                            <w:b/>
                          </w:rPr>
                        </w:pPr>
                        <w:r w:rsidRPr="0035636A">
                          <w:rPr>
                            <w:rFonts w:ascii="Cambria Math" w:hAnsi="Cambria Math"/>
                            <w:b/>
                          </w:rPr>
                          <w:t>Sat</w:t>
                        </w:r>
                        <w:r>
                          <w:rPr>
                            <w:rFonts w:ascii="Cambria Math" w:hAnsi="Cambria Math"/>
                            <w:b/>
                          </w:rPr>
                          <w:t xml:space="preserve">., </w:t>
                        </w:r>
                        <w:r w:rsidRPr="0035636A">
                          <w:rPr>
                            <w:rFonts w:ascii="Cambria Math" w:hAnsi="Cambria Math"/>
                            <w:b/>
                          </w:rPr>
                          <w:t>January 28, 2017</w:t>
                        </w:r>
                      </w:p>
                      <w:p w:rsidR="001C38F2" w:rsidRDefault="001C38F2" w:rsidP="00661BE2">
                        <w:pPr>
                          <w:jc w:val="center"/>
                          <w:rPr>
                            <w:rFonts w:ascii="Cambria Math" w:hAnsi="Cambria Math"/>
                            <w:b/>
                          </w:rPr>
                        </w:pPr>
                        <w:r w:rsidRPr="0035636A">
                          <w:rPr>
                            <w:rFonts w:ascii="Cambria Math" w:hAnsi="Cambria Math"/>
                            <w:b/>
                          </w:rPr>
                          <w:t>7</w:t>
                        </w:r>
                        <w:r>
                          <w:rPr>
                            <w:rFonts w:ascii="Cambria Math" w:hAnsi="Cambria Math"/>
                            <w:b/>
                          </w:rPr>
                          <w:t>:00</w:t>
                        </w:r>
                        <w:r w:rsidRPr="0035636A">
                          <w:rPr>
                            <w:rFonts w:ascii="Cambria Math" w:hAnsi="Cambria Math"/>
                            <w:b/>
                          </w:rPr>
                          <w:t>-10</w:t>
                        </w:r>
                        <w:r>
                          <w:rPr>
                            <w:rFonts w:ascii="Cambria Math" w:hAnsi="Cambria Math"/>
                            <w:b/>
                          </w:rPr>
                          <w:t>:00</w:t>
                        </w:r>
                        <w:r w:rsidRPr="0035636A">
                          <w:rPr>
                            <w:rFonts w:ascii="Cambria Math" w:hAnsi="Cambria Math"/>
                            <w:b/>
                          </w:rPr>
                          <w:t>pm</w:t>
                        </w:r>
                      </w:p>
                      <w:p w:rsidR="001C38F2" w:rsidRDefault="001C38F2" w:rsidP="00661BE2">
                        <w:pPr>
                          <w:jc w:val="center"/>
                          <w:rPr>
                            <w:rFonts w:ascii="Cambria Math" w:hAnsi="Cambria Math"/>
                            <w:b/>
                          </w:rPr>
                        </w:pPr>
                        <w:r>
                          <w:rPr>
                            <w:rFonts w:ascii="Cambria Math" w:hAnsi="Cambria Math"/>
                            <w:b/>
                          </w:rPr>
                          <w:t>Cornell High School Gym</w:t>
                        </w:r>
                      </w:p>
                      <w:p w:rsidR="001C38F2" w:rsidRPr="0035636A" w:rsidRDefault="001C38F2" w:rsidP="00661BE2">
                        <w:pPr>
                          <w:jc w:val="center"/>
                        </w:pPr>
                        <w:r>
                          <w:rPr>
                            <w:rFonts w:ascii="Cambria Math" w:hAnsi="Cambria Math"/>
                            <w:b/>
                          </w:rPr>
                          <w:t xml:space="preserve"> Tickets $22/</w:t>
                        </w:r>
                        <w:proofErr w:type="gramStart"/>
                        <w:r>
                          <w:rPr>
                            <w:rFonts w:ascii="Cambria Math" w:hAnsi="Cambria Math"/>
                            <w:b/>
                          </w:rPr>
                          <w:t>advance  $</w:t>
                        </w:r>
                        <w:proofErr w:type="gramEnd"/>
                        <w:r>
                          <w:rPr>
                            <w:rFonts w:ascii="Cambria Math" w:hAnsi="Cambria Math"/>
                            <w:b/>
                          </w:rPr>
                          <w:t>25/door</w:t>
                        </w:r>
                      </w:p>
                      <w:p w:rsidR="001C38F2" w:rsidRDefault="001C38F2" w:rsidP="00661BE2"/>
                    </w:txbxContent>
                  </v:textbox>
                </v:shape>
                <v:shape id="Picture 1475" o:spid="_x0000_s1040" type="#_x0000_t75" alt="Image result for rock n roll wallpaper border" style="position:absolute;left:5673;top:-4277;width:10904;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e/6DHAAAA3QAAAA8AAABkcnMvZG93bnJldi54bWxEj91qwkAQhe8LvsMyQu/qRtFGoqu0SqEU&#10;SjGK3o7ZMQlmZ0N289O37xYKvZvhnDnfmfV2MJXoqHGlZQXTSQSCOLO65FzB6fj2tAThPLLGyjIp&#10;+CYH283oYY2Jtj0fqEt9LkIIuwQVFN7XiZQuK8igm9iaOGg32xj0YW1yqRvsQ7ip5CyKnqXBkgOh&#10;wJp2BWX3tDUBUk5fv86Hi9+fF+318yPuT8shV+pxPLysQHga/L/57/pdh/rzeAG/34QR5O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e/6DHAAAA3QAAAA8AAAAAAAAAAAAA&#10;AAAAnwIAAGRycy9kb3ducmV2LnhtbFBLBQYAAAAABAAEAPcAAACTAwAAAAA=&#10;">
                  <v:imagedata r:id="rId25" o:title="Image result for rock n roll wallpaper border"/>
                  <v:path arrowok="t"/>
                </v:shape>
              </v:group>
            </w:pict>
          </mc:Fallback>
        </mc:AlternateContent>
      </w:r>
    </w:p>
    <w:p w:rsidR="00661BE2" w:rsidRPr="00013949" w:rsidRDefault="00661BE2" w:rsidP="00661BE2">
      <w:pPr>
        <w:rPr>
          <w:rFonts w:ascii="Cambria Math" w:hAnsi="Cambria Math"/>
          <w:sz w:val="18"/>
          <w:szCs w:val="18"/>
        </w:rPr>
      </w:pPr>
      <w:r>
        <w:rPr>
          <w:rFonts w:ascii="Script MT Bold" w:hAnsi="Script MT Bold"/>
          <w:b/>
          <w:sz w:val="48"/>
          <w:szCs w:val="48"/>
        </w:rPr>
        <w:tab/>
      </w:r>
      <w:r>
        <w:rPr>
          <w:rFonts w:ascii="Cambria Math" w:hAnsi="Cambria Math"/>
          <w:sz w:val="18"/>
          <w:szCs w:val="18"/>
        </w:rPr>
        <w:t xml:space="preserve">   </w:t>
      </w:r>
    </w:p>
    <w:p w:rsidR="00661BE2" w:rsidRDefault="00661BE2" w:rsidP="00661BE2">
      <w:pPr>
        <w:tabs>
          <w:tab w:val="left" w:pos="0"/>
        </w:tabs>
        <w:rPr>
          <w:rFonts w:ascii="Cambria Math" w:hAnsi="Cambria Math"/>
          <w:sz w:val="32"/>
          <w:szCs w:val="32"/>
        </w:rPr>
      </w:pPr>
      <w:r>
        <w:rPr>
          <w:rFonts w:ascii="Cambria Math" w:hAnsi="Cambria Math"/>
          <w:sz w:val="32"/>
          <w:szCs w:val="32"/>
        </w:rPr>
        <w:t xml:space="preserve"> </w:t>
      </w:r>
    </w:p>
    <w:p w:rsidR="00661BE2" w:rsidRDefault="00661BE2" w:rsidP="00661BE2">
      <w:pPr>
        <w:tabs>
          <w:tab w:val="left" w:pos="0"/>
        </w:tabs>
        <w:rPr>
          <w:rFonts w:ascii="Cambria Math" w:hAnsi="Cambria Math"/>
          <w:sz w:val="32"/>
          <w:szCs w:val="32"/>
        </w:rPr>
      </w:pPr>
    </w:p>
    <w:p w:rsidR="00661BE2" w:rsidRDefault="00661BE2" w:rsidP="00661BE2">
      <w:pPr>
        <w:tabs>
          <w:tab w:val="left" w:pos="0"/>
        </w:tabs>
        <w:rPr>
          <w:rFonts w:ascii="Cambria Math" w:hAnsi="Cambria Math"/>
          <w:sz w:val="32"/>
          <w:szCs w:val="32"/>
        </w:rPr>
      </w:pPr>
    </w:p>
    <w:p w:rsidR="00661BE2" w:rsidRDefault="00661BE2" w:rsidP="00661BE2">
      <w:pPr>
        <w:tabs>
          <w:tab w:val="left" w:pos="0"/>
        </w:tabs>
        <w:rPr>
          <w:rFonts w:ascii="Cambria Math" w:hAnsi="Cambria Math"/>
          <w:sz w:val="32"/>
          <w:szCs w:val="32"/>
        </w:rPr>
      </w:pPr>
    </w:p>
    <w:p w:rsidR="00661BE2" w:rsidRDefault="00661BE2" w:rsidP="00661BE2">
      <w:pPr>
        <w:tabs>
          <w:tab w:val="left" w:pos="0"/>
        </w:tabs>
        <w:rPr>
          <w:rFonts w:ascii="Cambria Math" w:hAnsi="Cambria Math"/>
          <w:sz w:val="32"/>
          <w:szCs w:val="32"/>
        </w:rPr>
      </w:pPr>
    </w:p>
    <w:p w:rsidR="00661BE2" w:rsidRDefault="00661BE2" w:rsidP="00661BE2">
      <w:pPr>
        <w:tabs>
          <w:tab w:val="left" w:pos="0"/>
        </w:tabs>
        <w:rPr>
          <w:rFonts w:ascii="Cambria Math" w:hAnsi="Cambria Math"/>
          <w:sz w:val="32"/>
          <w:szCs w:val="32"/>
        </w:rPr>
      </w:pPr>
    </w:p>
    <w:p w:rsidR="00070005" w:rsidRDefault="00661BE2" w:rsidP="00070005">
      <w:pPr>
        <w:tabs>
          <w:tab w:val="left" w:pos="0"/>
        </w:tabs>
        <w:jc w:val="center"/>
        <w:rPr>
          <w:rFonts w:ascii="Arial Rounded MT Bold" w:hAnsi="Arial Rounded MT Bold"/>
        </w:rPr>
      </w:pPr>
      <w:r>
        <w:rPr>
          <w:rFonts w:ascii="Arial Rounded MT Bold" w:hAnsi="Arial Rounded MT Bold"/>
        </w:rPr>
        <w:t>“The Great Pretender”, “Charlie Brown”,</w:t>
      </w:r>
    </w:p>
    <w:p w:rsidR="00661BE2" w:rsidRDefault="00661BE2" w:rsidP="00070005">
      <w:pPr>
        <w:tabs>
          <w:tab w:val="left" w:pos="0"/>
        </w:tabs>
        <w:jc w:val="center"/>
        <w:rPr>
          <w:rFonts w:ascii="Arial Rounded MT Bold" w:hAnsi="Arial Rounded MT Bold"/>
        </w:rPr>
      </w:pPr>
      <w:r>
        <w:rPr>
          <w:rFonts w:ascii="Arial Rounded MT Bold" w:hAnsi="Arial Rounded MT Bold"/>
        </w:rPr>
        <w:t xml:space="preserve"> “Only </w:t>
      </w:r>
      <w:proofErr w:type="gramStart"/>
      <w:r>
        <w:rPr>
          <w:rFonts w:ascii="Arial Rounded MT Bold" w:hAnsi="Arial Rounded MT Bold"/>
        </w:rPr>
        <w:t>The</w:t>
      </w:r>
      <w:proofErr w:type="gramEnd"/>
      <w:r>
        <w:rPr>
          <w:rFonts w:ascii="Arial Rounded MT Bold" w:hAnsi="Arial Rounded MT Bold"/>
        </w:rPr>
        <w:t xml:space="preserve"> Lonely”…</w:t>
      </w:r>
    </w:p>
    <w:p w:rsidR="00661BE2" w:rsidRDefault="00661BE2" w:rsidP="00070005">
      <w:pPr>
        <w:tabs>
          <w:tab w:val="left" w:pos="0"/>
        </w:tabs>
        <w:jc w:val="center"/>
        <w:rPr>
          <w:rFonts w:ascii="Arial Rounded MT Bold" w:hAnsi="Arial Rounded MT Bold"/>
        </w:rPr>
      </w:pPr>
      <w:proofErr w:type="gramStart"/>
      <w:r>
        <w:rPr>
          <w:rFonts w:ascii="Arial Rounded MT Bold" w:hAnsi="Arial Rounded MT Bold"/>
        </w:rPr>
        <w:t>just</w:t>
      </w:r>
      <w:proofErr w:type="gramEnd"/>
      <w:r>
        <w:rPr>
          <w:rFonts w:ascii="Arial Rounded MT Bold" w:hAnsi="Arial Rounded MT Bold"/>
        </w:rPr>
        <w:t xml:space="preserve"> a sampling of the music you’ll rock and roll to during this night of fantastic entertainment by “the upper Midwest’s premier doo-wop, rockabilly, and rock and roll band”, The </w:t>
      </w:r>
      <w:proofErr w:type="spellStart"/>
      <w:r>
        <w:rPr>
          <w:rFonts w:ascii="Arial Rounded MT Bold" w:hAnsi="Arial Rounded MT Bold"/>
        </w:rPr>
        <w:t>Whitesidewalls</w:t>
      </w:r>
      <w:proofErr w:type="spellEnd"/>
      <w:r>
        <w:rPr>
          <w:rFonts w:ascii="Arial Rounded MT Bold" w:hAnsi="Arial Rounded MT Bold"/>
        </w:rPr>
        <w:t xml:space="preserve">!  </w:t>
      </w:r>
      <w:r w:rsidRPr="002B0B68">
        <w:rPr>
          <w:rFonts w:ascii="Arial Rounded MT Bold" w:hAnsi="Arial Rounded MT Bold"/>
          <w:u w:val="single"/>
        </w:rPr>
        <w:t>Adults age 21 and older</w:t>
      </w:r>
      <w:r>
        <w:rPr>
          <w:rFonts w:ascii="Arial Rounded MT Bold" w:hAnsi="Arial Rounded MT Bold"/>
        </w:rPr>
        <w:t xml:space="preserve"> are invited to go back in time to the Golden Age of Rock N Roll! Concessions will be available during the dance including hot sandwiches, beverages, and treats.  </w:t>
      </w:r>
      <w:r w:rsidR="005711D8">
        <w:rPr>
          <w:rFonts w:ascii="Arial Rounded MT Bold" w:hAnsi="Arial Rounded MT Bold"/>
        </w:rPr>
        <w:t>This is an alcohol-free event.</w:t>
      </w:r>
    </w:p>
    <w:p w:rsidR="00661BE2" w:rsidRDefault="00230E2A" w:rsidP="00661BE2">
      <w:pPr>
        <w:tabs>
          <w:tab w:val="left" w:pos="0"/>
        </w:tabs>
        <w:rPr>
          <w:rFonts w:ascii="Arial Rounded MT Bold" w:hAnsi="Arial Rounded MT Bold"/>
        </w:rPr>
      </w:pPr>
      <w:r>
        <w:rPr>
          <w:rFonts w:ascii="Accord Heavy SF" w:hAnsi="Accord Heavy SF"/>
          <w:noProof/>
        </w:rPr>
        <w:lastRenderedPageBreak/>
        <w:drawing>
          <wp:anchor distT="0" distB="0" distL="114300" distR="114300" simplePos="0" relativeHeight="251738624" behindDoc="1" locked="0" layoutInCell="1" allowOverlap="1" wp14:anchorId="1E96ECE1" wp14:editId="1F0A3680">
            <wp:simplePos x="0" y="0"/>
            <wp:positionH relativeFrom="column">
              <wp:posOffset>2404110</wp:posOffset>
            </wp:positionH>
            <wp:positionV relativeFrom="paragraph">
              <wp:posOffset>-419100</wp:posOffset>
            </wp:positionV>
            <wp:extent cx="1504950" cy="1203325"/>
            <wp:effectExtent l="0" t="0" r="0" b="0"/>
            <wp:wrapNone/>
            <wp:docPr id="1497" name="Picture 1497" descr="http://www.cornellwi.com/_/rsrc/1400770253953/stackerstomp/logo.jpg?height=254&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www.cornellwi.com/_/rsrc/1400770253953/stackerstomp/logo.jpg?height=254&amp;width=320"/>
                    <pic:cNvPicPr>
                      <a:picLocks noChangeAspect="1" noChangeArrowheads="1"/>
                    </pic:cNvPicPr>
                  </pic:nvPicPr>
                  <pic:blipFill>
                    <a:blip r:embed="rId26" r:link="rId27">
                      <a:grayscl/>
                      <a:extLst>
                        <a:ext uri="{28A0092B-C50C-407E-A947-70E740481C1C}">
                          <a14:useLocalDpi xmlns:a14="http://schemas.microsoft.com/office/drawing/2010/main" val="0"/>
                        </a:ext>
                      </a:extLst>
                    </a:blip>
                    <a:srcRect/>
                    <a:stretch>
                      <a:fillRect/>
                    </a:stretch>
                  </pic:blipFill>
                  <pic:spPr bwMode="auto">
                    <a:xfrm>
                      <a:off x="0" y="0"/>
                      <a:ext cx="150495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042" w:rsidRPr="0012521C" w:rsidRDefault="00AA1042" w:rsidP="00230E2A">
      <w:pPr>
        <w:rPr>
          <w:rFonts w:ascii="Accord Heavy SF" w:hAnsi="Accord Heavy SF"/>
          <w:b/>
          <w:sz w:val="32"/>
          <w:szCs w:val="32"/>
        </w:rPr>
      </w:pPr>
      <w:r w:rsidRPr="0012521C">
        <w:rPr>
          <w:rFonts w:ascii="Accord Heavy SF" w:hAnsi="Accord Heavy SF"/>
          <w:b/>
          <w:sz w:val="32"/>
          <w:szCs w:val="32"/>
        </w:rPr>
        <w:t>Spooky Stacker Stomp-</w:t>
      </w:r>
    </w:p>
    <w:p w:rsidR="00AA1042" w:rsidRDefault="00AA1042" w:rsidP="00230E2A">
      <w:pPr>
        <w:rPr>
          <w:rFonts w:ascii="Abadi MT Condensed Extra Bold" w:hAnsi="Abadi MT Condensed Extra Bold"/>
          <w:b/>
          <w:sz w:val="32"/>
          <w:szCs w:val="32"/>
        </w:rPr>
      </w:pPr>
      <w:r w:rsidRPr="0012521C">
        <w:rPr>
          <w:rFonts w:ascii="Accord Heavy SF" w:hAnsi="Accord Heavy SF"/>
          <w:b/>
          <w:sz w:val="32"/>
          <w:szCs w:val="32"/>
        </w:rPr>
        <w:t xml:space="preserve"> </w:t>
      </w:r>
      <w:proofErr w:type="gramStart"/>
      <w:r w:rsidRPr="0012521C">
        <w:rPr>
          <w:rFonts w:ascii="Accord Heavy SF" w:hAnsi="Accord Heavy SF"/>
          <w:b/>
          <w:sz w:val="32"/>
          <w:szCs w:val="32"/>
        </w:rPr>
        <w:t>5K Fun Run/Walk</w:t>
      </w:r>
      <w:proofErr w:type="gramEnd"/>
      <w:r w:rsidRPr="000714EA">
        <w:t xml:space="preserve"> </w:t>
      </w:r>
    </w:p>
    <w:p w:rsidR="00AA1042" w:rsidRPr="00230E2A" w:rsidRDefault="00AA1042" w:rsidP="00230E2A">
      <w:pPr>
        <w:jc w:val="center"/>
        <w:rPr>
          <w:rStyle w:val="apple-converted-space"/>
          <w:rFonts w:ascii="Arial" w:hAnsi="Arial" w:cs="Arial"/>
          <w:shd w:val="clear" w:color="auto" w:fill="FFFFFF"/>
        </w:rPr>
      </w:pPr>
      <w:r w:rsidRPr="00230E2A">
        <w:rPr>
          <w:rFonts w:ascii="Arial" w:hAnsi="Arial" w:cs="Arial"/>
          <w:shd w:val="clear" w:color="auto" w:fill="FFFFFF"/>
        </w:rPr>
        <w:t>The spooky Stacker Stomp is a fun non-timed, interactive run/walk.  Participants are encouraged to show off their Halloween best with costumes.  Strollers and dogs on leashes are welcome.  Enjoy some Halloween fun for the whole family with music, raffles, refreshments, and photo opportunities with some friendly Halloween characters who will be roaming around the event area.</w:t>
      </w:r>
      <w:r w:rsidRPr="00230E2A">
        <w:rPr>
          <w:rStyle w:val="apple-converted-space"/>
          <w:rFonts w:ascii="Arial" w:hAnsi="Arial" w:cs="Arial"/>
          <w:shd w:val="clear" w:color="auto" w:fill="FFFFFF"/>
        </w:rPr>
        <w:t> </w:t>
      </w:r>
      <w:r w:rsidRPr="00230E2A">
        <w:rPr>
          <w:rFonts w:ascii="Arial" w:hAnsi="Arial" w:cs="Arial"/>
          <w:shd w:val="clear" w:color="auto" w:fill="FFFFFF"/>
        </w:rPr>
        <w:t>Awards for the best individual and group costumes and medals for top female and male finishers (youth and adult) will be provided as well.</w:t>
      </w:r>
      <w:r w:rsidRPr="00230E2A">
        <w:rPr>
          <w:rStyle w:val="apple-converted-space"/>
          <w:rFonts w:ascii="Arial" w:hAnsi="Arial" w:cs="Arial"/>
          <w:shd w:val="clear" w:color="auto" w:fill="FFFFFF"/>
        </w:rPr>
        <w:t> Ghouls, Goblins, and Princesses welcome!  This event is organized and sponsored by the</w:t>
      </w:r>
      <w:r w:rsidR="00230E2A" w:rsidRPr="00230E2A">
        <w:rPr>
          <w:rStyle w:val="apple-converted-space"/>
          <w:rFonts w:ascii="Arial" w:hAnsi="Arial" w:cs="Arial"/>
          <w:shd w:val="clear" w:color="auto" w:fill="FFFFFF"/>
        </w:rPr>
        <w:t xml:space="preserve"> </w:t>
      </w:r>
      <w:r w:rsidRPr="00230E2A">
        <w:rPr>
          <w:rStyle w:val="apple-converted-space"/>
          <w:rFonts w:ascii="Arial" w:hAnsi="Arial" w:cs="Arial"/>
          <w:u w:val="single"/>
          <w:shd w:val="clear" w:color="auto" w:fill="FFFFFF"/>
        </w:rPr>
        <w:t>Cornell Area Betterment Association</w:t>
      </w:r>
      <w:r w:rsidRPr="00230E2A">
        <w:rPr>
          <w:rStyle w:val="apple-converted-space"/>
          <w:rFonts w:ascii="Arial" w:hAnsi="Arial" w:cs="Arial"/>
          <w:shd w:val="clear" w:color="auto" w:fill="FFFFFF"/>
        </w:rPr>
        <w:t xml:space="preserve"> along with the support of many area businesses and organizations. Proceeds benefit the “Save the Stacker” fund, the Cornell Food Pantry, and other local organizations.</w:t>
      </w:r>
    </w:p>
    <w:p w:rsidR="00AA1042" w:rsidRDefault="00AA1042" w:rsidP="00AA1042">
      <w:pPr>
        <w:jc w:val="center"/>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 xml:space="preserve">To register go to </w:t>
      </w:r>
      <w:hyperlink r:id="rId28" w:history="1">
        <w:r w:rsidRPr="00EC0EC6">
          <w:rPr>
            <w:rStyle w:val="Hyperlink"/>
            <w:rFonts w:ascii="Arial" w:hAnsi="Arial" w:cs="Arial"/>
            <w:sz w:val="20"/>
            <w:szCs w:val="20"/>
            <w:shd w:val="clear" w:color="auto" w:fill="FFFFFF"/>
          </w:rPr>
          <w:t>http://www.cornellwi.com/Resources</w:t>
        </w:r>
      </w:hyperlink>
    </w:p>
    <w:p w:rsidR="00AA1042" w:rsidRDefault="00AA1042" w:rsidP="00AA1042">
      <w:pPr>
        <w:rPr>
          <w:rStyle w:val="apple-converted-space"/>
          <w:rFonts w:ascii="Arial" w:hAnsi="Arial" w:cs="Arial"/>
          <w:sz w:val="20"/>
          <w:szCs w:val="20"/>
          <w:shd w:val="clear" w:color="auto" w:fill="FFFFFF"/>
        </w:rPr>
      </w:pPr>
    </w:p>
    <w:p w:rsidR="00AA1042" w:rsidRPr="00BC757B" w:rsidRDefault="00AA1042" w:rsidP="00AA1042">
      <w:pPr>
        <w:rPr>
          <w:rFonts w:ascii="Arial" w:hAnsi="Arial" w:cs="Arial"/>
          <w:sz w:val="20"/>
          <w:szCs w:val="20"/>
        </w:rPr>
      </w:pPr>
      <w:r>
        <w:rPr>
          <w:rFonts w:ascii="Arial" w:hAnsi="Arial" w:cs="Arial"/>
          <w:b/>
          <w:bCs/>
          <w:color w:val="260A00"/>
          <w:sz w:val="20"/>
          <w:szCs w:val="20"/>
          <w:shd w:val="clear" w:color="auto" w:fill="FFFFFF"/>
        </w:rPr>
        <w:t>Saturday, October 8</w:t>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sidRPr="00BC757B">
        <w:rPr>
          <w:rFonts w:ascii="Arial" w:hAnsi="Arial" w:cs="Arial"/>
          <w:b/>
          <w:bCs/>
          <w:sz w:val="20"/>
          <w:szCs w:val="20"/>
        </w:rPr>
        <w:t>Registration: </w:t>
      </w:r>
      <w:r>
        <w:rPr>
          <w:rFonts w:ascii="Arial" w:hAnsi="Arial" w:cs="Arial"/>
          <w:b/>
          <w:bCs/>
          <w:sz w:val="20"/>
          <w:szCs w:val="20"/>
        </w:rPr>
        <w:t xml:space="preserve">               </w:t>
      </w:r>
      <w:r w:rsidRPr="00BC757B">
        <w:rPr>
          <w:rFonts w:ascii="Arial" w:hAnsi="Arial" w:cs="Arial"/>
          <w:b/>
          <w:bCs/>
          <w:sz w:val="20"/>
          <w:szCs w:val="20"/>
        </w:rPr>
        <w:t>8</w:t>
      </w:r>
      <w:r>
        <w:rPr>
          <w:rFonts w:ascii="Arial" w:hAnsi="Arial" w:cs="Arial"/>
          <w:b/>
          <w:bCs/>
          <w:sz w:val="20"/>
          <w:szCs w:val="20"/>
        </w:rPr>
        <w:t>:00am</w:t>
      </w:r>
    </w:p>
    <w:p w:rsidR="00AA1042" w:rsidRDefault="00AA1042" w:rsidP="00AA1042">
      <w:pPr>
        <w:shd w:val="clear" w:color="auto" w:fill="FFFFFF"/>
        <w:rPr>
          <w:rFonts w:ascii="Arial" w:hAnsi="Arial" w:cs="Arial"/>
          <w:b/>
          <w:bCs/>
          <w:color w:val="260A00"/>
          <w:sz w:val="20"/>
          <w:szCs w:val="20"/>
          <w:shd w:val="clear" w:color="auto" w:fill="FFFFFF"/>
        </w:rPr>
      </w:pPr>
      <w:r>
        <w:rPr>
          <w:rFonts w:ascii="Arial" w:hAnsi="Arial" w:cs="Arial"/>
          <w:b/>
          <w:bCs/>
          <w:color w:val="260A00"/>
          <w:sz w:val="20"/>
          <w:szCs w:val="20"/>
          <w:shd w:val="clear" w:color="auto" w:fill="FFFFFF"/>
        </w:rPr>
        <w:t>Mill Yard Park, Cornell</w:t>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sidRPr="00BC757B">
        <w:rPr>
          <w:rFonts w:ascii="Arial" w:hAnsi="Arial" w:cs="Arial"/>
          <w:b/>
          <w:bCs/>
          <w:sz w:val="20"/>
          <w:szCs w:val="20"/>
        </w:rPr>
        <w:t>100 Meter Kid's Dash</w:t>
      </w:r>
      <w:r>
        <w:rPr>
          <w:rFonts w:ascii="Arial" w:hAnsi="Arial" w:cs="Arial"/>
          <w:b/>
          <w:bCs/>
          <w:sz w:val="20"/>
          <w:szCs w:val="20"/>
        </w:rPr>
        <w:t>: 9:00am</w:t>
      </w:r>
    </w:p>
    <w:p w:rsidR="00AA1042" w:rsidRDefault="00AA1042" w:rsidP="00AA1042">
      <w:pPr>
        <w:shd w:val="clear" w:color="auto" w:fill="FFFFFF"/>
        <w:ind w:left="2880" w:firstLine="720"/>
        <w:rPr>
          <w:rFonts w:ascii="Arial" w:hAnsi="Arial" w:cs="Arial"/>
          <w:b/>
          <w:bCs/>
          <w:sz w:val="20"/>
          <w:szCs w:val="20"/>
        </w:rPr>
      </w:pPr>
      <w:r>
        <w:rPr>
          <w:rFonts w:ascii="Arial" w:hAnsi="Arial" w:cs="Arial"/>
          <w:b/>
          <w:bCs/>
          <w:color w:val="260A00"/>
          <w:sz w:val="20"/>
          <w:szCs w:val="20"/>
          <w:shd w:val="clear" w:color="auto" w:fill="FFFFFF"/>
        </w:rPr>
        <w:t>S</w:t>
      </w:r>
      <w:r>
        <w:rPr>
          <w:rFonts w:ascii="Arial" w:hAnsi="Arial" w:cs="Arial"/>
          <w:b/>
          <w:bCs/>
          <w:sz w:val="20"/>
          <w:szCs w:val="20"/>
        </w:rPr>
        <w:t xml:space="preserve">tomp </w:t>
      </w:r>
      <w:r w:rsidRPr="00BC757B">
        <w:rPr>
          <w:rFonts w:ascii="Arial" w:hAnsi="Arial" w:cs="Arial"/>
          <w:b/>
          <w:bCs/>
          <w:sz w:val="20"/>
          <w:szCs w:val="20"/>
        </w:rPr>
        <w:t xml:space="preserve">Start: </w:t>
      </w:r>
      <w:r>
        <w:rPr>
          <w:rFonts w:ascii="Arial" w:hAnsi="Arial" w:cs="Arial"/>
          <w:b/>
          <w:bCs/>
          <w:sz w:val="20"/>
          <w:szCs w:val="20"/>
        </w:rPr>
        <w:t xml:space="preserve">              </w:t>
      </w:r>
      <w:r w:rsidRPr="00BC757B">
        <w:rPr>
          <w:rFonts w:ascii="Arial" w:hAnsi="Arial" w:cs="Arial"/>
          <w:b/>
          <w:bCs/>
          <w:sz w:val="20"/>
          <w:szCs w:val="20"/>
        </w:rPr>
        <w:t>10</w:t>
      </w:r>
      <w:r>
        <w:rPr>
          <w:rFonts w:ascii="Arial" w:hAnsi="Arial" w:cs="Arial"/>
          <w:b/>
          <w:bCs/>
          <w:sz w:val="20"/>
          <w:szCs w:val="20"/>
        </w:rPr>
        <w:t>:00am</w:t>
      </w:r>
    </w:p>
    <w:p w:rsidR="00AA1042" w:rsidRPr="00802BFE" w:rsidRDefault="00AA1042" w:rsidP="00AA1042">
      <w:pPr>
        <w:shd w:val="clear" w:color="auto" w:fill="FFFFFF"/>
        <w:rPr>
          <w:rFonts w:ascii="Arial" w:hAnsi="Arial" w:cs="Arial"/>
          <w:b/>
          <w:sz w:val="20"/>
          <w:szCs w:val="20"/>
          <w:u w:val="single"/>
        </w:rPr>
      </w:pPr>
      <w:r>
        <w:rPr>
          <w:rFonts w:ascii="Arial" w:hAnsi="Arial" w:cs="Arial"/>
          <w:b/>
          <w:sz w:val="20"/>
          <w:szCs w:val="20"/>
          <w:u w:val="single"/>
        </w:rPr>
        <w:t>Registration Fees</w:t>
      </w:r>
    </w:p>
    <w:p w:rsidR="00AA1042" w:rsidRDefault="00AA1042" w:rsidP="00AA1042">
      <w:pPr>
        <w:rPr>
          <w:rFonts w:ascii="Arial" w:hAnsi="Arial" w:cs="Arial"/>
          <w:color w:val="260A00"/>
          <w:sz w:val="16"/>
          <w:szCs w:val="16"/>
          <w:shd w:val="clear" w:color="auto" w:fill="FFFFFF"/>
        </w:rPr>
      </w:pPr>
      <w:r>
        <w:rPr>
          <w:rFonts w:ascii="Arial" w:hAnsi="Arial" w:cs="Arial"/>
          <w:b/>
          <w:bCs/>
          <w:color w:val="260A00"/>
          <w:sz w:val="20"/>
          <w:szCs w:val="20"/>
          <w:shd w:val="clear" w:color="auto" w:fill="FFFFFF"/>
        </w:rPr>
        <w:t>Day of race</w:t>
      </w:r>
      <w:proofErr w:type="gramStart"/>
      <w:r w:rsidRPr="00BC757B">
        <w:rPr>
          <w:rFonts w:ascii="Arial" w:hAnsi="Arial" w:cs="Arial"/>
          <w:b/>
          <w:bCs/>
          <w:color w:val="260A00"/>
          <w:sz w:val="20"/>
          <w:szCs w:val="20"/>
          <w:shd w:val="clear" w:color="auto" w:fill="FFFFFF"/>
        </w:rPr>
        <w:t>:</w:t>
      </w:r>
      <w:proofErr w:type="gramEnd"/>
      <w:r w:rsidRPr="00BC757B">
        <w:rPr>
          <w:rFonts w:ascii="Arial" w:hAnsi="Arial" w:cs="Arial"/>
          <w:color w:val="260A00"/>
          <w:sz w:val="20"/>
          <w:szCs w:val="20"/>
          <w:shd w:val="clear" w:color="auto" w:fill="FFFFFF"/>
        </w:rPr>
        <w:br/>
        <w:t>Individual Adults $30     Youth</w:t>
      </w:r>
      <w:r w:rsidRPr="00BC757B">
        <w:rPr>
          <w:rStyle w:val="apple-converted-space"/>
          <w:rFonts w:ascii="Arial" w:hAnsi="Arial" w:cs="Arial"/>
          <w:color w:val="260A00"/>
          <w:sz w:val="20"/>
          <w:szCs w:val="20"/>
          <w:shd w:val="clear" w:color="auto" w:fill="FFFFFF"/>
        </w:rPr>
        <w:t> </w:t>
      </w:r>
      <w:r w:rsidRPr="00BC757B">
        <w:rPr>
          <w:rFonts w:ascii="Arial" w:hAnsi="Arial" w:cs="Arial"/>
          <w:color w:val="260A00"/>
          <w:sz w:val="20"/>
          <w:szCs w:val="20"/>
          <w:shd w:val="clear" w:color="auto" w:fill="FFFFFF"/>
        </w:rPr>
        <w:t>(16 &amp; under)</w:t>
      </w:r>
      <w:r w:rsidRPr="00BC757B">
        <w:rPr>
          <w:rStyle w:val="apple-converted-space"/>
          <w:rFonts w:ascii="Arial" w:hAnsi="Arial" w:cs="Arial"/>
          <w:color w:val="260A00"/>
          <w:sz w:val="20"/>
          <w:szCs w:val="20"/>
          <w:shd w:val="clear" w:color="auto" w:fill="FFFFFF"/>
        </w:rPr>
        <w:t> </w:t>
      </w:r>
      <w:r w:rsidRPr="00BC757B">
        <w:rPr>
          <w:rFonts w:ascii="Arial" w:hAnsi="Arial" w:cs="Arial"/>
          <w:color w:val="260A00"/>
          <w:sz w:val="20"/>
          <w:szCs w:val="20"/>
          <w:shd w:val="clear" w:color="auto" w:fill="FFFFFF"/>
        </w:rPr>
        <w:t>$15</w:t>
      </w:r>
      <w:r w:rsidRPr="00BC757B">
        <w:rPr>
          <w:rFonts w:ascii="Arial" w:hAnsi="Arial" w:cs="Arial"/>
          <w:color w:val="260A00"/>
          <w:sz w:val="20"/>
          <w:szCs w:val="20"/>
          <w:shd w:val="clear" w:color="auto" w:fill="FFFFFF"/>
        </w:rPr>
        <w:br/>
      </w:r>
    </w:p>
    <w:p w:rsidR="00230E2A" w:rsidRPr="002A52C0" w:rsidRDefault="002A52C0" w:rsidP="00230E2A">
      <w:pPr>
        <w:jc w:val="center"/>
        <w:rPr>
          <w:rFonts w:ascii="Balloonist" w:hAnsi="Balloonist" w:cs="Arial"/>
          <w:color w:val="260A00"/>
          <w:sz w:val="36"/>
          <w:szCs w:val="36"/>
          <w:shd w:val="clear" w:color="auto" w:fill="FFFFFF"/>
        </w:rPr>
      </w:pPr>
      <w:r>
        <w:rPr>
          <w:rFonts w:ascii="Balloonist" w:hAnsi="Balloonist" w:cs="Arial"/>
          <w:color w:val="260A00"/>
          <w:sz w:val="36"/>
          <w:szCs w:val="36"/>
          <w:shd w:val="clear" w:color="auto" w:fill="FFFFFF"/>
        </w:rPr>
        <w:t>After School Program information</w:t>
      </w:r>
    </w:p>
    <w:p w:rsidR="00230E2A" w:rsidRPr="002A52C0" w:rsidRDefault="00230E2A" w:rsidP="00230E2A">
      <w:pPr>
        <w:pStyle w:val="ListParagraph"/>
        <w:numPr>
          <w:ilvl w:val="0"/>
          <w:numId w:val="17"/>
        </w:num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Students K-8 grade are eligible</w:t>
      </w:r>
    </w:p>
    <w:p w:rsidR="00230E2A" w:rsidRPr="002A52C0" w:rsidRDefault="00230E2A" w:rsidP="00230E2A">
      <w:pPr>
        <w:pStyle w:val="ListParagraph"/>
        <w:numPr>
          <w:ilvl w:val="0"/>
          <w:numId w:val="17"/>
        </w:num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Keep Homework on Track</w:t>
      </w:r>
    </w:p>
    <w:p w:rsidR="00230E2A" w:rsidRPr="002A52C0" w:rsidRDefault="00230E2A" w:rsidP="00230E2A">
      <w:pPr>
        <w:pStyle w:val="ListParagraph"/>
        <w:numPr>
          <w:ilvl w:val="0"/>
          <w:numId w:val="17"/>
        </w:num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Develop Friendships</w:t>
      </w:r>
    </w:p>
    <w:p w:rsidR="00230E2A" w:rsidRPr="002A52C0" w:rsidRDefault="00230E2A" w:rsidP="00230E2A">
      <w:pPr>
        <w:pStyle w:val="ListParagraph"/>
        <w:numPr>
          <w:ilvl w:val="0"/>
          <w:numId w:val="17"/>
        </w:num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Try New Things</w:t>
      </w:r>
    </w:p>
    <w:p w:rsidR="00230E2A" w:rsidRPr="001C38F2" w:rsidRDefault="00230E2A" w:rsidP="00230E2A">
      <w:pPr>
        <w:pStyle w:val="ListParagraph"/>
        <w:numPr>
          <w:ilvl w:val="0"/>
          <w:numId w:val="17"/>
        </w:numPr>
        <w:jc w:val="center"/>
        <w:rPr>
          <w:rFonts w:ascii="Albertus Medium" w:hAnsi="Albertus Medium" w:cs="Arial"/>
          <w:color w:val="260A00"/>
          <w:shd w:val="clear" w:color="auto" w:fill="FFFFFF"/>
        </w:rPr>
      </w:pPr>
      <w:r w:rsidRPr="002A52C0">
        <w:rPr>
          <w:rFonts w:ascii="Albertus Medium" w:hAnsi="Albertus Medium" w:cs="Arial"/>
          <w:color w:val="260A00"/>
          <w:sz w:val="22"/>
          <w:szCs w:val="22"/>
          <w:shd w:val="clear" w:color="auto" w:fill="FFFFFF"/>
        </w:rPr>
        <w:t>Make Healthy Choices</w:t>
      </w:r>
    </w:p>
    <w:p w:rsidR="001C38F2" w:rsidRDefault="001C38F2" w:rsidP="00230E2A">
      <w:pPr>
        <w:pStyle w:val="ListParagraph"/>
        <w:numPr>
          <w:ilvl w:val="0"/>
          <w:numId w:val="17"/>
        </w:numPr>
        <w:jc w:val="center"/>
        <w:rPr>
          <w:rFonts w:ascii="Albertus Medium" w:hAnsi="Albertus Medium" w:cs="Arial"/>
          <w:color w:val="260A00"/>
          <w:shd w:val="clear" w:color="auto" w:fill="FFFFFF"/>
        </w:rPr>
      </w:pPr>
      <w:r>
        <w:rPr>
          <w:rFonts w:ascii="Albertus Medium" w:hAnsi="Albertus Medium" w:cs="Arial"/>
          <w:color w:val="260A00"/>
          <w:sz w:val="22"/>
          <w:szCs w:val="22"/>
          <w:shd w:val="clear" w:color="auto" w:fill="FFFFFF"/>
        </w:rPr>
        <w:t xml:space="preserve">Transportation </w:t>
      </w:r>
    </w:p>
    <w:p w:rsidR="00230E2A" w:rsidRPr="002A52C0" w:rsidRDefault="00230E2A" w:rsidP="00230E2A">
      <w:pPr>
        <w:jc w:val="center"/>
        <w:rPr>
          <w:rFonts w:ascii="Albertus Medium" w:hAnsi="Albertus Medium" w:cs="Arial"/>
          <w:color w:val="260A00"/>
          <w:sz w:val="8"/>
          <w:szCs w:val="8"/>
          <w:shd w:val="clear" w:color="auto" w:fill="FFFFFF"/>
        </w:rPr>
      </w:pPr>
    </w:p>
    <w:p w:rsidR="00230E2A" w:rsidRPr="002A52C0" w:rsidRDefault="00230E2A" w:rsidP="00230E2A">
      <w:p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 xml:space="preserve">Monday – </w:t>
      </w:r>
      <w:r w:rsidR="002A52C0" w:rsidRPr="002A52C0">
        <w:rPr>
          <w:rFonts w:ascii="Albertus Medium" w:hAnsi="Albertus Medium" w:cs="Arial"/>
          <w:color w:val="260A00"/>
          <w:sz w:val="22"/>
          <w:szCs w:val="22"/>
          <w:shd w:val="clear" w:color="auto" w:fill="FFFFFF"/>
        </w:rPr>
        <w:t>Thursday</w:t>
      </w:r>
      <w:r w:rsidR="001C38F2">
        <w:rPr>
          <w:rFonts w:ascii="Albertus Medium" w:hAnsi="Albertus Medium" w:cs="Arial"/>
          <w:color w:val="260A00"/>
          <w:sz w:val="22"/>
          <w:szCs w:val="22"/>
          <w:shd w:val="clear" w:color="auto" w:fill="FFFFFF"/>
        </w:rPr>
        <w:t xml:space="preserve"> </w:t>
      </w:r>
      <w:r w:rsidR="002A52C0" w:rsidRPr="002A52C0">
        <w:rPr>
          <w:rFonts w:ascii="Albertus Medium" w:hAnsi="Albertus Medium" w:cs="Arial"/>
          <w:color w:val="260A00"/>
          <w:sz w:val="22"/>
          <w:szCs w:val="22"/>
          <w:shd w:val="clear" w:color="auto" w:fill="FFFFFF"/>
        </w:rPr>
        <w:t>r</w:t>
      </w:r>
      <w:r w:rsidRPr="002A52C0">
        <w:rPr>
          <w:rFonts w:ascii="Albertus Medium" w:hAnsi="Albertus Medium" w:cs="Arial"/>
          <w:color w:val="260A00"/>
          <w:sz w:val="22"/>
          <w:szCs w:val="22"/>
          <w:shd w:val="clear" w:color="auto" w:fill="FFFFFF"/>
        </w:rPr>
        <w:t>ight after school until 5:30pm</w:t>
      </w:r>
    </w:p>
    <w:p w:rsidR="00230E2A" w:rsidRPr="002A52C0" w:rsidRDefault="00230E2A" w:rsidP="00230E2A">
      <w:p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 xml:space="preserve">Request a registration packet from school </w:t>
      </w:r>
      <w:r w:rsidR="001C38F2">
        <w:rPr>
          <w:rFonts w:ascii="Albertus Medium" w:hAnsi="Albertus Medium" w:cs="Arial"/>
          <w:color w:val="260A00"/>
          <w:sz w:val="22"/>
          <w:szCs w:val="22"/>
          <w:shd w:val="clear" w:color="auto" w:fill="FFFFFF"/>
        </w:rPr>
        <w:t>to get signed up!</w:t>
      </w:r>
    </w:p>
    <w:p w:rsidR="002A52C0" w:rsidRPr="002A52C0" w:rsidRDefault="002A52C0" w:rsidP="00230E2A">
      <w:pPr>
        <w:jc w:val="center"/>
        <w:rPr>
          <w:rFonts w:ascii="Albertus Medium" w:hAnsi="Albertus Medium" w:cs="Arial"/>
          <w:color w:val="260A00"/>
          <w:sz w:val="8"/>
          <w:szCs w:val="8"/>
          <w:shd w:val="clear" w:color="auto" w:fill="FFFFFF"/>
        </w:rPr>
      </w:pPr>
    </w:p>
    <w:p w:rsidR="002A52C0" w:rsidRPr="002A52C0" w:rsidRDefault="002A52C0" w:rsidP="00230E2A">
      <w:p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Fees are suggested b</w:t>
      </w:r>
      <w:r w:rsidR="001C38F2">
        <w:rPr>
          <w:rFonts w:ascii="Albertus Medium" w:hAnsi="Albertus Medium" w:cs="Arial"/>
          <w:color w:val="260A00"/>
          <w:sz w:val="22"/>
          <w:szCs w:val="22"/>
          <w:shd w:val="clear" w:color="auto" w:fill="FFFFFF"/>
        </w:rPr>
        <w:t>ut</w:t>
      </w:r>
      <w:r w:rsidRPr="002A52C0">
        <w:rPr>
          <w:rFonts w:ascii="Albertus Medium" w:hAnsi="Albertus Medium" w:cs="Arial"/>
          <w:color w:val="260A00"/>
          <w:sz w:val="22"/>
          <w:szCs w:val="22"/>
          <w:shd w:val="clear" w:color="auto" w:fill="FFFFFF"/>
        </w:rPr>
        <w:t xml:space="preserve"> </w:t>
      </w:r>
      <w:r w:rsidRPr="002A52C0">
        <w:rPr>
          <w:rFonts w:ascii="Albertus Medium" w:hAnsi="Albertus Medium" w:cs="Arial"/>
          <w:color w:val="260A00"/>
          <w:sz w:val="22"/>
          <w:szCs w:val="22"/>
          <w:u w:val="single"/>
          <w:shd w:val="clear" w:color="auto" w:fill="FFFFFF"/>
        </w:rPr>
        <w:t>not required</w:t>
      </w:r>
      <w:r w:rsidRPr="002A52C0">
        <w:rPr>
          <w:rFonts w:ascii="Albertus Medium" w:hAnsi="Albertus Medium" w:cs="Arial"/>
          <w:color w:val="260A00"/>
          <w:sz w:val="22"/>
          <w:szCs w:val="22"/>
          <w:shd w:val="clear" w:color="auto" w:fill="FFFFFF"/>
        </w:rPr>
        <w:t>-</w:t>
      </w:r>
    </w:p>
    <w:p w:rsidR="001C38F2" w:rsidRDefault="002A52C0" w:rsidP="00230E2A">
      <w:pPr>
        <w:jc w:val="center"/>
        <w:rPr>
          <w:rFonts w:ascii="Albertus Medium" w:hAnsi="Albertus Medium" w:cs="Arial"/>
          <w:color w:val="260A00"/>
          <w:sz w:val="22"/>
          <w:szCs w:val="22"/>
          <w:shd w:val="clear" w:color="auto" w:fill="FFFFFF"/>
        </w:rPr>
      </w:pPr>
      <w:r w:rsidRPr="002A52C0">
        <w:rPr>
          <w:rFonts w:ascii="Albertus Medium" w:hAnsi="Albertus Medium" w:cs="Arial"/>
          <w:color w:val="260A00"/>
          <w:sz w:val="22"/>
          <w:szCs w:val="22"/>
          <w:shd w:val="clear" w:color="auto" w:fill="FFFFFF"/>
        </w:rPr>
        <w:t>$10 per student registration</w:t>
      </w:r>
    </w:p>
    <w:p w:rsidR="002A52C0" w:rsidRDefault="002A52C0" w:rsidP="00230E2A">
      <w:pPr>
        <w:jc w:val="center"/>
        <w:rPr>
          <w:rFonts w:ascii="Albertus Medium" w:hAnsi="Albertus Medium" w:cs="Arial"/>
          <w:color w:val="260A00"/>
          <w:sz w:val="22"/>
          <w:szCs w:val="22"/>
          <w:shd w:val="clear" w:color="auto" w:fill="FFFFFF"/>
        </w:rPr>
      </w:pPr>
      <w:r>
        <w:rPr>
          <w:rFonts w:ascii="Albertus Medium" w:hAnsi="Albertus Medium" w:cs="Arial"/>
          <w:color w:val="260A00"/>
          <w:sz w:val="22"/>
          <w:szCs w:val="22"/>
          <w:shd w:val="clear" w:color="auto" w:fill="FFFFFF"/>
        </w:rPr>
        <w:t>Sponsor a student/family for $50-200/year</w:t>
      </w:r>
    </w:p>
    <w:p w:rsidR="00230E2A" w:rsidRPr="00230E2A" w:rsidRDefault="00230E2A" w:rsidP="00230E2A">
      <w:pPr>
        <w:ind w:left="360"/>
        <w:rPr>
          <w:rFonts w:ascii="Albertus Medium" w:hAnsi="Albertus Medium" w:cs="Arial"/>
          <w:color w:val="260A00"/>
          <w:shd w:val="clear" w:color="auto" w:fill="FFFFFF"/>
        </w:rPr>
      </w:pPr>
      <w:bookmarkStart w:id="0" w:name="_GoBack"/>
      <w:bookmarkEnd w:id="0"/>
    </w:p>
    <w:p w:rsidR="005711D8" w:rsidRDefault="00B55E37" w:rsidP="00230E2A">
      <w:pPr>
        <w:tabs>
          <w:tab w:val="left" w:pos="0"/>
        </w:tabs>
        <w:rPr>
          <w:rFonts w:ascii="Arial" w:hAnsi="Arial" w:cs="Arial"/>
          <w:b/>
          <w:color w:val="333333"/>
          <w:sz w:val="32"/>
          <w:szCs w:val="32"/>
          <w:shd w:val="clear" w:color="auto" w:fill="FFFFFF"/>
        </w:rPr>
      </w:pPr>
      <w:r>
        <w:rPr>
          <w:noProof/>
        </w:rPr>
        <w:drawing>
          <wp:anchor distT="0" distB="0" distL="114300" distR="114300" simplePos="0" relativeHeight="251728384" behindDoc="1" locked="0" layoutInCell="1" allowOverlap="1" wp14:anchorId="32E9FB82" wp14:editId="55628BDB">
            <wp:simplePos x="0" y="0"/>
            <wp:positionH relativeFrom="column">
              <wp:posOffset>352425</wp:posOffset>
            </wp:positionH>
            <wp:positionV relativeFrom="paragraph">
              <wp:posOffset>-256540</wp:posOffset>
            </wp:positionV>
            <wp:extent cx="847725" cy="744855"/>
            <wp:effectExtent l="0" t="0" r="9525" b="0"/>
            <wp:wrapNone/>
            <wp:docPr id="28" name="Picture 28"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afety"/>
                    <pic:cNvPicPr>
                      <a:picLocks noChangeAspect="1" noChangeArrowheads="1"/>
                    </pic:cNvPicPr>
                  </pic:nvPicPr>
                  <pic:blipFill>
                    <a:blip r:embed="rId29" cstate="print">
                      <a:biLevel thresh="25000"/>
                      <a:extLst>
                        <a:ext uri="{BEBA8EAE-BF5A-486C-A8C5-ECC9F3942E4B}">
                          <a14:imgProps xmlns:a14="http://schemas.microsoft.com/office/drawing/2010/main">
                            <a14:imgLayer r:embed="rId30">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772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1DA">
        <w:rPr>
          <w:rFonts w:ascii="Arial" w:hAnsi="Arial" w:cs="Arial"/>
          <w:b/>
          <w:noProof/>
          <w:sz w:val="32"/>
          <w:szCs w:val="32"/>
        </w:rPr>
        <mc:AlternateContent>
          <mc:Choice Requires="wps">
            <w:drawing>
              <wp:anchor distT="45720" distB="45720" distL="114300" distR="114300" simplePos="0" relativeHeight="251722240" behindDoc="1" locked="0" layoutInCell="1" allowOverlap="1" wp14:anchorId="409C4466" wp14:editId="45F8CFDA">
                <wp:simplePos x="0" y="0"/>
                <wp:positionH relativeFrom="column">
                  <wp:posOffset>353060</wp:posOffset>
                </wp:positionH>
                <wp:positionV relativeFrom="paragraph">
                  <wp:posOffset>-94615</wp:posOffset>
                </wp:positionV>
                <wp:extent cx="3667125" cy="5143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14350"/>
                        </a:xfrm>
                        <a:prstGeom prst="rect">
                          <a:avLst/>
                        </a:prstGeom>
                        <a:pattFill prst="pct5">
                          <a:fgClr>
                            <a:srgbClr val="FFFFFF"/>
                          </a:fgClr>
                          <a:bgClr>
                            <a:schemeClr val="bg1"/>
                          </a:bgClr>
                        </a:pattFill>
                        <a:ln w="9525">
                          <a:solidFill>
                            <a:srgbClr val="000000"/>
                          </a:solidFill>
                          <a:miter lim="800000"/>
                          <a:headEnd/>
                          <a:tailEnd/>
                        </a:ln>
                      </wps:spPr>
                      <wps:txb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8pt;margin-top:-7.45pt;width:288.75pt;height:40.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">
                <v:fill r:id="rId11" o:title="" color2="white [3212]" type="pattern"/>
                <v:textbox>
                  <w:txbxContent>
                    <w:p w:rsidR="001C38F2" w:rsidRPr="00026CC3" w:rsidRDefault="001C38F2" w:rsidP="00026CC3">
                      <w:pPr>
                        <w:jc w:val="center"/>
                        <w:rPr>
                          <w:rFonts w:ascii="Script MT Bold" w:hAnsi="Script MT Bold"/>
                          <w:b/>
                          <w:sz w:val="48"/>
                          <w:szCs w:val="48"/>
                        </w:rPr>
                      </w:pPr>
                      <w:r>
                        <w:rPr>
                          <w:rFonts w:ascii="Script MT Bold" w:hAnsi="Script MT Bold"/>
                          <w:b/>
                          <w:sz w:val="48"/>
                          <w:szCs w:val="48"/>
                        </w:rPr>
                        <w:t>Safety</w:t>
                      </w:r>
                    </w:p>
                  </w:txbxContent>
                </v:textbox>
              </v:shape>
            </w:pict>
          </mc:Fallback>
        </mc:AlternateContent>
      </w:r>
    </w:p>
    <w:p w:rsidR="00B55E37" w:rsidRDefault="00B55E37" w:rsidP="00661BE2">
      <w:pPr>
        <w:jc w:val="center"/>
        <w:rPr>
          <w:rFonts w:ascii="Arial" w:hAnsi="Arial" w:cs="Arial"/>
          <w:b/>
          <w:color w:val="333333"/>
          <w:sz w:val="32"/>
          <w:szCs w:val="32"/>
          <w:shd w:val="clear" w:color="auto" w:fill="FFFFFF"/>
        </w:rPr>
      </w:pPr>
    </w:p>
    <w:p w:rsidR="00230E2A" w:rsidRDefault="00230E2A" w:rsidP="00661BE2">
      <w:pPr>
        <w:jc w:val="center"/>
        <w:rPr>
          <w:rFonts w:ascii="Arial" w:hAnsi="Arial" w:cs="Arial"/>
          <w:b/>
          <w:color w:val="333333"/>
          <w:sz w:val="16"/>
          <w:szCs w:val="16"/>
          <w:shd w:val="clear" w:color="auto" w:fill="FFFFFF"/>
        </w:rPr>
      </w:pPr>
    </w:p>
    <w:p w:rsidR="00230E2A" w:rsidRDefault="00230E2A" w:rsidP="00661BE2">
      <w:pPr>
        <w:jc w:val="center"/>
        <w:rPr>
          <w:rFonts w:ascii="Arial" w:hAnsi="Arial" w:cs="Arial"/>
          <w:b/>
          <w:color w:val="333333"/>
          <w:sz w:val="16"/>
          <w:szCs w:val="16"/>
          <w:shd w:val="clear" w:color="auto" w:fill="FFFFFF"/>
        </w:rPr>
      </w:pPr>
    </w:p>
    <w:p w:rsidR="00661BE2" w:rsidRPr="00585EC0" w:rsidRDefault="00661BE2" w:rsidP="00661BE2">
      <w:pPr>
        <w:jc w:val="center"/>
        <w:rPr>
          <w:rFonts w:ascii="Arial" w:hAnsi="Arial" w:cs="Arial"/>
          <w:color w:val="333333"/>
          <w:sz w:val="20"/>
          <w:szCs w:val="20"/>
          <w:shd w:val="clear" w:color="auto" w:fill="FFFFFF"/>
        </w:rPr>
      </w:pPr>
      <w:r w:rsidRPr="00585EC0">
        <w:rPr>
          <w:rFonts w:ascii="Arial" w:hAnsi="Arial" w:cs="Arial"/>
          <w:b/>
          <w:color w:val="333333"/>
          <w:sz w:val="32"/>
          <w:szCs w:val="32"/>
          <w:shd w:val="clear" w:color="auto" w:fill="FFFFFF"/>
        </w:rPr>
        <w:t xml:space="preserve">AARP </w:t>
      </w:r>
      <w:r>
        <w:rPr>
          <w:rFonts w:ascii="Arial" w:hAnsi="Arial" w:cs="Arial"/>
          <w:b/>
          <w:color w:val="333333"/>
          <w:sz w:val="32"/>
          <w:szCs w:val="32"/>
          <w:shd w:val="clear" w:color="auto" w:fill="FFFFFF"/>
        </w:rPr>
        <w:t>Smart Driver Course</w:t>
      </w:r>
    </w:p>
    <w:p w:rsidR="00661BE2" w:rsidRDefault="00661BE2" w:rsidP="00661BE2">
      <w:pPr>
        <w:rPr>
          <w:rFonts w:ascii="Arial" w:hAnsi="Arial" w:cs="Arial"/>
          <w:color w:val="333333"/>
          <w:sz w:val="20"/>
          <w:szCs w:val="20"/>
          <w:shd w:val="clear" w:color="auto" w:fill="FFFFFF"/>
        </w:rPr>
      </w:pPr>
      <w:r w:rsidRPr="00585EC0">
        <w:rPr>
          <w:rFonts w:ascii="Arial" w:hAnsi="Arial" w:cs="Arial"/>
          <w:color w:val="333333"/>
          <w:sz w:val="20"/>
          <w:szCs w:val="20"/>
          <w:shd w:val="clear" w:color="auto" w:fill="FFFFFF"/>
        </w:rPr>
        <w:t>AARP Driver Safety, which has helped older drivers stay safe, educated and confident behind the wheel</w:t>
      </w:r>
      <w:r>
        <w:rPr>
          <w:rFonts w:ascii="Arial" w:hAnsi="Arial" w:cs="Arial"/>
          <w:color w:val="333333"/>
          <w:sz w:val="20"/>
          <w:szCs w:val="20"/>
          <w:shd w:val="clear" w:color="auto" w:fill="FFFFFF"/>
        </w:rPr>
        <w:t xml:space="preserve"> </w:t>
      </w:r>
      <w:r w:rsidRPr="00585EC0">
        <w:rPr>
          <w:rFonts w:ascii="Arial" w:hAnsi="Arial" w:cs="Arial"/>
          <w:color w:val="333333"/>
          <w:sz w:val="20"/>
          <w:szCs w:val="20"/>
          <w:shd w:val="clear" w:color="auto" w:fill="FFFFFF"/>
        </w:rPr>
        <w:t>since 1979, offer its research-based AARP Smart Driver course. After taking the course, you may be</w:t>
      </w:r>
      <w:r>
        <w:rPr>
          <w:rFonts w:ascii="Arial" w:hAnsi="Arial" w:cs="Arial"/>
          <w:color w:val="333333"/>
          <w:sz w:val="20"/>
          <w:szCs w:val="20"/>
          <w:shd w:val="clear" w:color="auto" w:fill="FFFFFF"/>
        </w:rPr>
        <w:t xml:space="preserve"> </w:t>
      </w:r>
      <w:r w:rsidRPr="00585EC0">
        <w:rPr>
          <w:rFonts w:ascii="Arial" w:hAnsi="Arial" w:cs="Arial"/>
          <w:color w:val="333333"/>
          <w:sz w:val="20"/>
          <w:szCs w:val="20"/>
          <w:shd w:val="clear" w:color="auto" w:fill="FFFFFF"/>
        </w:rPr>
        <w:t>eligible for a multi-year discount on your car insurance! (Consult your au</w:t>
      </w:r>
      <w:r>
        <w:rPr>
          <w:rFonts w:ascii="Arial" w:hAnsi="Arial" w:cs="Arial"/>
          <w:color w:val="333333"/>
          <w:sz w:val="20"/>
          <w:szCs w:val="20"/>
          <w:shd w:val="clear" w:color="auto" w:fill="FFFFFF"/>
        </w:rPr>
        <w:t xml:space="preserve">to insurance agent for details). </w:t>
      </w:r>
      <w:r w:rsidRPr="00585EC0">
        <w:rPr>
          <w:rFonts w:ascii="Arial" w:hAnsi="Arial" w:cs="Arial"/>
          <w:color w:val="333333"/>
          <w:sz w:val="20"/>
          <w:szCs w:val="20"/>
          <w:shd w:val="clear" w:color="auto" w:fill="FFFFFF"/>
        </w:rPr>
        <w:t>Be one of the first to experience the new AARP Smart Driver course</w:t>
      </w:r>
      <w:r>
        <w:rPr>
          <w:rFonts w:ascii="Arial" w:hAnsi="Arial" w:cs="Arial"/>
          <w:color w:val="333333"/>
          <w:sz w:val="20"/>
          <w:szCs w:val="20"/>
          <w:shd w:val="clear" w:color="auto" w:fill="FFFFFF"/>
        </w:rPr>
        <w:t>.</w:t>
      </w:r>
    </w:p>
    <w:p w:rsidR="00661BE2" w:rsidRPr="00A829AB" w:rsidRDefault="00661BE2" w:rsidP="00661BE2">
      <w:pPr>
        <w:rPr>
          <w:rFonts w:ascii="Arial" w:hAnsi="Arial" w:cs="Arial"/>
          <w:color w:val="333333"/>
          <w:sz w:val="16"/>
          <w:szCs w:val="16"/>
          <w:shd w:val="clear" w:color="auto" w:fill="FFFFFF"/>
        </w:rPr>
      </w:pPr>
    </w:p>
    <w:p w:rsidR="00661BE2" w:rsidRDefault="00661BE2" w:rsidP="00661BE2">
      <w:pPr>
        <w:rPr>
          <w:rFonts w:ascii="Arial" w:hAnsi="Arial" w:cs="Arial"/>
          <w:b/>
          <w:color w:val="333333"/>
          <w:sz w:val="20"/>
          <w:szCs w:val="20"/>
          <w:shd w:val="clear" w:color="auto" w:fill="FFFFFF"/>
        </w:rPr>
      </w:pPr>
      <w:r>
        <w:rPr>
          <w:rFonts w:ascii="Arial" w:hAnsi="Arial" w:cs="Arial"/>
          <w:b/>
          <w:color w:val="333333"/>
          <w:sz w:val="20"/>
          <w:szCs w:val="20"/>
          <w:shd w:val="clear" w:color="auto" w:fill="FFFFFF"/>
        </w:rPr>
        <w:t>Tuesday, November 1</w:t>
      </w:r>
      <w:r>
        <w:rPr>
          <w:rFonts w:ascii="Arial" w:hAnsi="Arial" w:cs="Arial"/>
          <w:b/>
          <w:color w:val="333333"/>
          <w:sz w:val="20"/>
          <w:szCs w:val="20"/>
          <w:shd w:val="clear" w:color="auto" w:fill="FFFFFF"/>
        </w:rPr>
        <w:tab/>
      </w:r>
      <w:r>
        <w:rPr>
          <w:rFonts w:ascii="Arial" w:hAnsi="Arial" w:cs="Arial"/>
          <w:b/>
          <w:color w:val="333333"/>
          <w:sz w:val="20"/>
          <w:szCs w:val="20"/>
          <w:shd w:val="clear" w:color="auto" w:fill="FFFFFF"/>
        </w:rPr>
        <w:tab/>
      </w:r>
      <w:r>
        <w:rPr>
          <w:rFonts w:ascii="Arial" w:hAnsi="Arial" w:cs="Arial"/>
          <w:b/>
          <w:color w:val="333333"/>
          <w:sz w:val="20"/>
          <w:szCs w:val="20"/>
          <w:shd w:val="clear" w:color="auto" w:fill="FFFFFF"/>
        </w:rPr>
        <w:tab/>
      </w:r>
      <w:r>
        <w:rPr>
          <w:rFonts w:ascii="Arial" w:hAnsi="Arial" w:cs="Arial"/>
          <w:b/>
          <w:color w:val="333333"/>
          <w:sz w:val="20"/>
          <w:szCs w:val="20"/>
          <w:shd w:val="clear" w:color="auto" w:fill="FFFFFF"/>
        </w:rPr>
        <w:tab/>
        <w:t>9am-1pm</w:t>
      </w:r>
    </w:p>
    <w:p w:rsidR="00661BE2" w:rsidRDefault="00661BE2" w:rsidP="00661BE2">
      <w:pPr>
        <w:rPr>
          <w:rFonts w:ascii="Arial" w:hAnsi="Arial" w:cs="Arial"/>
          <w:b/>
          <w:color w:val="333333"/>
          <w:sz w:val="20"/>
          <w:szCs w:val="20"/>
          <w:shd w:val="clear" w:color="auto" w:fill="FFFFFF"/>
        </w:rPr>
      </w:pPr>
      <w:r>
        <w:rPr>
          <w:rFonts w:ascii="Arial" w:hAnsi="Arial" w:cs="Arial"/>
          <w:b/>
          <w:color w:val="333333"/>
          <w:sz w:val="20"/>
          <w:szCs w:val="20"/>
          <w:shd w:val="clear" w:color="auto" w:fill="FFFFFF"/>
        </w:rPr>
        <w:t>Fee:  $15/AARP Member   $20/non-member</w:t>
      </w:r>
      <w:r>
        <w:rPr>
          <w:rFonts w:ascii="Arial" w:hAnsi="Arial" w:cs="Arial"/>
          <w:b/>
          <w:color w:val="333333"/>
          <w:sz w:val="20"/>
          <w:szCs w:val="20"/>
          <w:shd w:val="clear" w:color="auto" w:fill="FFFFFF"/>
        </w:rPr>
        <w:tab/>
        <w:t>Lake Holcombe School</w:t>
      </w:r>
    </w:p>
    <w:p w:rsidR="00661BE2" w:rsidRDefault="00661BE2" w:rsidP="00661BE2">
      <w:pPr>
        <w:rPr>
          <w:rFonts w:ascii="Arial" w:hAnsi="Arial" w:cs="Arial"/>
          <w:b/>
          <w:color w:val="333333"/>
          <w:sz w:val="20"/>
          <w:szCs w:val="20"/>
          <w:shd w:val="clear" w:color="auto" w:fill="FFFFFF"/>
        </w:rPr>
      </w:pPr>
    </w:p>
    <w:p w:rsidR="00661BE2" w:rsidRDefault="00661BE2" w:rsidP="00661BE2">
      <w:pPr>
        <w:rPr>
          <w:b/>
          <w:sz w:val="18"/>
          <w:szCs w:val="18"/>
        </w:rPr>
      </w:pPr>
      <w:r>
        <w:rPr>
          <w:noProof/>
        </w:rPr>
        <w:drawing>
          <wp:anchor distT="0" distB="0" distL="114300" distR="114300" simplePos="0" relativeHeight="251702784" behindDoc="0" locked="0" layoutInCell="1" allowOverlap="1" wp14:anchorId="0D5A7AAF" wp14:editId="63214FD5">
            <wp:simplePos x="0" y="0"/>
            <wp:positionH relativeFrom="column">
              <wp:posOffset>4937760</wp:posOffset>
            </wp:positionH>
            <wp:positionV relativeFrom="paragraph">
              <wp:posOffset>8397240</wp:posOffset>
            </wp:positionV>
            <wp:extent cx="1065530" cy="650875"/>
            <wp:effectExtent l="0" t="0" r="1270" b="0"/>
            <wp:wrapNone/>
            <wp:docPr id="1482"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0" locked="0" layoutInCell="1" allowOverlap="1" wp14:anchorId="10008A6E" wp14:editId="7FCB4E96">
            <wp:simplePos x="0" y="0"/>
            <wp:positionH relativeFrom="column">
              <wp:posOffset>4937760</wp:posOffset>
            </wp:positionH>
            <wp:positionV relativeFrom="paragraph">
              <wp:posOffset>8397240</wp:posOffset>
            </wp:positionV>
            <wp:extent cx="1065530" cy="650875"/>
            <wp:effectExtent l="0" t="0" r="1270" b="0"/>
            <wp:wrapNone/>
            <wp:docPr id="1484"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amsky SF" w:hAnsi="Adamsky SF"/>
          <w:b/>
          <w:sz w:val="28"/>
          <w:szCs w:val="28"/>
        </w:rPr>
        <w:t xml:space="preserve"> </w:t>
      </w:r>
    </w:p>
    <w:p w:rsidR="00661BE2" w:rsidRPr="00402BC0" w:rsidRDefault="00661BE2" w:rsidP="00661BE2">
      <w:pPr>
        <w:jc w:val="center"/>
        <w:rPr>
          <w:rFonts w:ascii="Arial" w:hAnsi="Arial" w:cs="Arial"/>
          <w:b/>
          <w:sz w:val="32"/>
          <w:szCs w:val="32"/>
        </w:rPr>
      </w:pPr>
      <w:r w:rsidRPr="00402BC0">
        <w:rPr>
          <w:rFonts w:ascii="Arial" w:hAnsi="Arial" w:cs="Arial"/>
          <w:b/>
          <w:sz w:val="32"/>
          <w:szCs w:val="32"/>
        </w:rPr>
        <w:t>ATV Safety</w:t>
      </w:r>
    </w:p>
    <w:p w:rsidR="00661BE2" w:rsidRPr="00F47B6F" w:rsidRDefault="00661BE2" w:rsidP="00661BE2">
      <w:pPr>
        <w:pStyle w:val="NormalWeb"/>
        <w:spacing w:before="0" w:beforeAutospacing="0" w:after="0" w:afterAutospacing="0"/>
        <w:rPr>
          <w:rFonts w:ascii="Arial" w:hAnsi="Arial" w:cs="Arial"/>
          <w:sz w:val="20"/>
          <w:szCs w:val="20"/>
        </w:rPr>
      </w:pPr>
      <w:r w:rsidRPr="00F47B6F">
        <w:rPr>
          <w:rFonts w:ascii="Arial" w:hAnsi="Arial" w:cs="Arial"/>
          <w:sz w:val="20"/>
          <w:szCs w:val="20"/>
        </w:rPr>
        <w:t>This course is designed to reduce the potential for ATV accidents, injuries and fatalities and emphasizes the importance of laws</w:t>
      </w:r>
      <w:r>
        <w:rPr>
          <w:rFonts w:ascii="Arial" w:hAnsi="Arial" w:cs="Arial"/>
          <w:sz w:val="20"/>
          <w:szCs w:val="20"/>
        </w:rPr>
        <w:t>,</w:t>
      </w:r>
      <w:r w:rsidRPr="00F47B6F">
        <w:rPr>
          <w:rFonts w:ascii="Arial" w:hAnsi="Arial" w:cs="Arial"/>
          <w:sz w:val="20"/>
          <w:szCs w:val="20"/>
        </w:rPr>
        <w:t xml:space="preserve"> ethics, personal safety and </w:t>
      </w:r>
      <w:r>
        <w:rPr>
          <w:rFonts w:ascii="Arial" w:hAnsi="Arial" w:cs="Arial"/>
          <w:sz w:val="20"/>
          <w:szCs w:val="20"/>
        </w:rPr>
        <w:t>proper use</w:t>
      </w:r>
      <w:r w:rsidRPr="00F47B6F">
        <w:rPr>
          <w:rFonts w:ascii="Arial" w:hAnsi="Arial" w:cs="Arial"/>
          <w:sz w:val="20"/>
          <w:szCs w:val="20"/>
        </w:rPr>
        <w:t xml:space="preserve">. Anyone who operates an ATV on public riding areas who is at least age 12 years of age must have completed a safety certification course. For children under 12 years of age, the certificate does not become valid until the child reaches 12. </w:t>
      </w:r>
    </w:p>
    <w:p w:rsidR="00661BE2" w:rsidRPr="00311D9C" w:rsidRDefault="00661BE2" w:rsidP="00661BE2">
      <w:pPr>
        <w:ind w:right="-540"/>
        <w:rPr>
          <w:rFonts w:ascii="Arial" w:hAnsi="Arial" w:cs="Arial"/>
          <w:sz w:val="16"/>
          <w:szCs w:val="16"/>
        </w:rPr>
      </w:pPr>
      <w:r w:rsidRPr="00311D9C">
        <w:rPr>
          <w:rFonts w:ascii="Arial" w:hAnsi="Arial" w:cs="Arial"/>
          <w:sz w:val="16"/>
          <w:szCs w:val="16"/>
        </w:rPr>
        <w:t>All students are required to obtain a WI DNR Customer ID Number before the completion of</w:t>
      </w:r>
    </w:p>
    <w:p w:rsidR="00661BE2" w:rsidRPr="00311D9C" w:rsidRDefault="00661BE2" w:rsidP="00661BE2">
      <w:pPr>
        <w:ind w:right="-540"/>
        <w:rPr>
          <w:rFonts w:ascii="Arial" w:hAnsi="Arial" w:cs="Arial"/>
          <w:sz w:val="16"/>
          <w:szCs w:val="16"/>
        </w:rPr>
      </w:pPr>
      <w:proofErr w:type="gramStart"/>
      <w:r w:rsidRPr="00311D9C">
        <w:rPr>
          <w:rFonts w:ascii="Arial" w:hAnsi="Arial" w:cs="Arial"/>
          <w:sz w:val="16"/>
          <w:szCs w:val="16"/>
        </w:rPr>
        <w:t>this</w:t>
      </w:r>
      <w:proofErr w:type="gramEnd"/>
      <w:r w:rsidRPr="00311D9C">
        <w:rPr>
          <w:rFonts w:ascii="Arial" w:hAnsi="Arial" w:cs="Arial"/>
          <w:sz w:val="16"/>
          <w:szCs w:val="16"/>
        </w:rPr>
        <w:t xml:space="preserve"> class and will also be required to provide that ID Number to the instructor. To obtain an ID </w:t>
      </w:r>
    </w:p>
    <w:p w:rsidR="00661BE2" w:rsidRPr="00311D9C" w:rsidRDefault="00661BE2" w:rsidP="00661BE2">
      <w:pPr>
        <w:ind w:right="-540"/>
        <w:rPr>
          <w:rFonts w:ascii="Arial" w:hAnsi="Arial" w:cs="Arial"/>
          <w:sz w:val="16"/>
          <w:szCs w:val="16"/>
        </w:rPr>
      </w:pPr>
      <w:proofErr w:type="gramStart"/>
      <w:r w:rsidRPr="00311D9C">
        <w:rPr>
          <w:rFonts w:ascii="Arial" w:hAnsi="Arial" w:cs="Arial"/>
          <w:sz w:val="16"/>
          <w:szCs w:val="16"/>
        </w:rPr>
        <w:t>call</w:t>
      </w:r>
      <w:proofErr w:type="gramEnd"/>
      <w:r w:rsidRPr="00311D9C">
        <w:rPr>
          <w:rFonts w:ascii="Arial" w:hAnsi="Arial" w:cs="Arial"/>
          <w:sz w:val="16"/>
          <w:szCs w:val="16"/>
        </w:rPr>
        <w:t xml:space="preserve"> the WI DNR Customer Service at 1-888-936-7463 or online at:   </w:t>
      </w:r>
      <w:hyperlink r:id="rId32" w:history="1">
        <w:r w:rsidRPr="00311D9C">
          <w:rPr>
            <w:rStyle w:val="Hyperlink"/>
            <w:rFonts w:ascii="Arial" w:hAnsi="Arial" w:cs="Arial"/>
            <w:color w:val="auto"/>
            <w:sz w:val="16"/>
            <w:szCs w:val="16"/>
          </w:rPr>
          <w:t>www.dnr.state.wi.us</w:t>
        </w:r>
      </w:hyperlink>
      <w:r w:rsidRPr="00311D9C">
        <w:rPr>
          <w:rFonts w:ascii="Arial" w:hAnsi="Arial" w:cs="Arial"/>
          <w:sz w:val="16"/>
          <w:szCs w:val="16"/>
        </w:rPr>
        <w:t xml:space="preserve">.  </w:t>
      </w:r>
    </w:p>
    <w:p w:rsidR="00661BE2" w:rsidRPr="00456861" w:rsidRDefault="00661BE2" w:rsidP="00661BE2">
      <w:pPr>
        <w:ind w:right="-540"/>
        <w:rPr>
          <w:rFonts w:ascii="Arial" w:hAnsi="Arial" w:cs="Arial"/>
          <w:b/>
          <w:color w:val="000000"/>
          <w:sz w:val="20"/>
          <w:szCs w:val="20"/>
        </w:rPr>
      </w:pPr>
      <w:r w:rsidRPr="00456861">
        <w:rPr>
          <w:rFonts w:ascii="Arial" w:hAnsi="Arial" w:cs="Arial"/>
          <w:b/>
          <w:color w:val="000000"/>
          <w:sz w:val="20"/>
          <w:szCs w:val="20"/>
        </w:rPr>
        <w:t>Please pre-register with Community Ed at least one week in advance!</w:t>
      </w:r>
    </w:p>
    <w:p w:rsidR="00661BE2" w:rsidRPr="00FB1DC8" w:rsidRDefault="00661BE2" w:rsidP="00661BE2">
      <w:pPr>
        <w:ind w:right="-540"/>
        <w:rPr>
          <w:rFonts w:ascii="Arial" w:hAnsi="Arial" w:cs="Arial"/>
          <w:b/>
          <w:sz w:val="16"/>
          <w:szCs w:val="16"/>
        </w:rPr>
      </w:pPr>
    </w:p>
    <w:p w:rsidR="00661BE2" w:rsidRPr="009D2F35" w:rsidRDefault="00661BE2" w:rsidP="00661BE2">
      <w:pPr>
        <w:ind w:right="-540"/>
        <w:rPr>
          <w:rFonts w:ascii="Arial" w:hAnsi="Arial" w:cs="Arial"/>
          <w:b/>
          <w:sz w:val="20"/>
          <w:szCs w:val="20"/>
        </w:rPr>
      </w:pPr>
      <w:r>
        <w:rPr>
          <w:rFonts w:ascii="Arial" w:hAnsi="Arial" w:cs="Arial"/>
          <w:b/>
          <w:sz w:val="20"/>
          <w:szCs w:val="20"/>
        </w:rPr>
        <w:t>Nov. 14, 15, &amp; 17</w:t>
      </w:r>
      <w:r>
        <w:rPr>
          <w:rFonts w:ascii="Arial" w:hAnsi="Arial" w:cs="Arial"/>
          <w:b/>
          <w:sz w:val="20"/>
          <w:szCs w:val="20"/>
        </w:rPr>
        <w:tab/>
      </w:r>
      <w:r w:rsidRPr="009D2F35">
        <w:rPr>
          <w:rFonts w:ascii="Arial" w:hAnsi="Arial" w:cs="Arial"/>
          <w:b/>
          <w:sz w:val="20"/>
          <w:szCs w:val="20"/>
        </w:rPr>
        <w:tab/>
      </w:r>
      <w:r w:rsidRPr="009D2F35">
        <w:rPr>
          <w:rFonts w:ascii="Arial" w:hAnsi="Arial" w:cs="Arial"/>
          <w:b/>
          <w:sz w:val="20"/>
          <w:szCs w:val="20"/>
        </w:rPr>
        <w:tab/>
      </w:r>
      <w:r w:rsidRPr="009D2F35">
        <w:rPr>
          <w:rFonts w:ascii="Arial" w:hAnsi="Arial" w:cs="Arial"/>
          <w:b/>
          <w:sz w:val="20"/>
          <w:szCs w:val="20"/>
        </w:rPr>
        <w:tab/>
      </w:r>
      <w:r>
        <w:rPr>
          <w:rFonts w:ascii="Arial" w:hAnsi="Arial" w:cs="Arial"/>
          <w:b/>
          <w:sz w:val="20"/>
          <w:szCs w:val="20"/>
        </w:rPr>
        <w:t>4</w:t>
      </w:r>
      <w:r w:rsidRPr="009D2F35">
        <w:rPr>
          <w:rFonts w:ascii="Arial" w:hAnsi="Arial" w:cs="Arial"/>
          <w:b/>
          <w:sz w:val="20"/>
          <w:szCs w:val="20"/>
        </w:rPr>
        <w:t>:</w:t>
      </w:r>
      <w:r>
        <w:rPr>
          <w:rFonts w:ascii="Arial" w:hAnsi="Arial" w:cs="Arial"/>
          <w:b/>
          <w:sz w:val="20"/>
          <w:szCs w:val="20"/>
        </w:rPr>
        <w:t>3</w:t>
      </w:r>
      <w:r w:rsidRPr="009D2F35">
        <w:rPr>
          <w:rFonts w:ascii="Arial" w:hAnsi="Arial" w:cs="Arial"/>
          <w:b/>
          <w:sz w:val="20"/>
          <w:szCs w:val="20"/>
        </w:rPr>
        <w:t>0-</w:t>
      </w:r>
      <w:r>
        <w:rPr>
          <w:rFonts w:ascii="Arial" w:hAnsi="Arial" w:cs="Arial"/>
          <w:b/>
          <w:sz w:val="20"/>
          <w:szCs w:val="20"/>
        </w:rPr>
        <w:t>7</w:t>
      </w:r>
      <w:r w:rsidRPr="009D2F35">
        <w:rPr>
          <w:rFonts w:ascii="Arial" w:hAnsi="Arial" w:cs="Arial"/>
          <w:b/>
          <w:sz w:val="20"/>
          <w:szCs w:val="20"/>
        </w:rPr>
        <w:t>:</w:t>
      </w:r>
      <w:r>
        <w:rPr>
          <w:rFonts w:ascii="Arial" w:hAnsi="Arial" w:cs="Arial"/>
          <w:b/>
          <w:sz w:val="20"/>
          <w:szCs w:val="20"/>
        </w:rPr>
        <w:t>3</w:t>
      </w:r>
      <w:r w:rsidRPr="009D2F35">
        <w:rPr>
          <w:rFonts w:ascii="Arial" w:hAnsi="Arial" w:cs="Arial"/>
          <w:b/>
          <w:sz w:val="20"/>
          <w:szCs w:val="20"/>
        </w:rPr>
        <w:t>0pm</w:t>
      </w:r>
    </w:p>
    <w:p w:rsidR="00661BE2" w:rsidRDefault="00661BE2" w:rsidP="00661BE2">
      <w:pPr>
        <w:ind w:right="-540"/>
        <w:rPr>
          <w:rFonts w:ascii="Arial" w:hAnsi="Arial" w:cs="Arial"/>
          <w:b/>
          <w:sz w:val="20"/>
          <w:szCs w:val="20"/>
        </w:rPr>
      </w:pPr>
      <w:r w:rsidRPr="009D2F35">
        <w:rPr>
          <w:rFonts w:ascii="Arial" w:hAnsi="Arial" w:cs="Arial"/>
          <w:b/>
          <w:sz w:val="20"/>
          <w:szCs w:val="20"/>
        </w:rPr>
        <w:t>Fee:  $1</w:t>
      </w:r>
      <w:r>
        <w:rPr>
          <w:rFonts w:ascii="Arial" w:hAnsi="Arial" w:cs="Arial"/>
          <w:b/>
          <w:sz w:val="20"/>
          <w:szCs w:val="20"/>
        </w:rPr>
        <w:t>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D2F35">
        <w:rPr>
          <w:rFonts w:ascii="Arial" w:hAnsi="Arial" w:cs="Arial"/>
          <w:sz w:val="20"/>
          <w:szCs w:val="20"/>
        </w:rPr>
        <w:tab/>
      </w:r>
      <w:r w:rsidRPr="009D2F35">
        <w:rPr>
          <w:rFonts w:ascii="Arial" w:hAnsi="Arial" w:cs="Arial"/>
          <w:b/>
          <w:sz w:val="20"/>
          <w:szCs w:val="20"/>
        </w:rPr>
        <w:t>Cornell High School</w:t>
      </w:r>
    </w:p>
    <w:p w:rsidR="00661BE2" w:rsidRDefault="00661BE2" w:rsidP="00661BE2">
      <w:pPr>
        <w:ind w:right="-540"/>
        <w:rPr>
          <w:rFonts w:ascii="Arial" w:hAnsi="Arial" w:cs="Arial"/>
          <w:b/>
          <w:sz w:val="20"/>
          <w:szCs w:val="20"/>
        </w:rPr>
      </w:pPr>
    </w:p>
    <w:p w:rsidR="00661BE2" w:rsidRDefault="00661BE2" w:rsidP="00661BE2">
      <w:pPr>
        <w:ind w:right="-540"/>
        <w:rPr>
          <w:rFonts w:ascii="Arial" w:hAnsi="Arial" w:cs="Arial"/>
          <w:b/>
          <w:sz w:val="20"/>
          <w:szCs w:val="20"/>
        </w:rPr>
      </w:pPr>
    </w:p>
    <w:p w:rsidR="00661BE2" w:rsidRPr="00402BC0" w:rsidRDefault="00661BE2" w:rsidP="00661BE2">
      <w:pPr>
        <w:tabs>
          <w:tab w:val="left" w:pos="0"/>
        </w:tabs>
        <w:jc w:val="center"/>
        <w:rPr>
          <w:rFonts w:ascii="Arial" w:hAnsi="Arial" w:cs="Arial"/>
          <w:b/>
          <w:sz w:val="32"/>
          <w:szCs w:val="32"/>
        </w:rPr>
      </w:pPr>
      <w:r w:rsidRPr="00402BC0">
        <w:rPr>
          <w:rFonts w:ascii="Arial" w:hAnsi="Arial" w:cs="Arial"/>
          <w:noProof/>
        </w:rPr>
        <w:drawing>
          <wp:anchor distT="0" distB="0" distL="114300" distR="114300" simplePos="0" relativeHeight="251706880" behindDoc="0" locked="0" layoutInCell="1" allowOverlap="1" wp14:anchorId="16DB753B" wp14:editId="7C2D24A2">
            <wp:simplePos x="0" y="0"/>
            <wp:positionH relativeFrom="column">
              <wp:posOffset>4937760</wp:posOffset>
            </wp:positionH>
            <wp:positionV relativeFrom="paragraph">
              <wp:posOffset>8397240</wp:posOffset>
            </wp:positionV>
            <wp:extent cx="1065530" cy="650875"/>
            <wp:effectExtent l="0" t="0" r="1270" b="0"/>
            <wp:wrapNone/>
            <wp:docPr id="1477"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BC0">
        <w:rPr>
          <w:rFonts w:ascii="Arial" w:hAnsi="Arial" w:cs="Arial"/>
          <w:noProof/>
        </w:rPr>
        <w:drawing>
          <wp:anchor distT="0" distB="0" distL="114300" distR="114300" simplePos="0" relativeHeight="251707904" behindDoc="0" locked="0" layoutInCell="1" allowOverlap="1" wp14:anchorId="6AE350A3" wp14:editId="2D996BBC">
            <wp:simplePos x="0" y="0"/>
            <wp:positionH relativeFrom="column">
              <wp:posOffset>4937760</wp:posOffset>
            </wp:positionH>
            <wp:positionV relativeFrom="paragraph">
              <wp:posOffset>8397240</wp:posOffset>
            </wp:positionV>
            <wp:extent cx="1065530" cy="650875"/>
            <wp:effectExtent l="0" t="0" r="1270" b="0"/>
            <wp:wrapNone/>
            <wp:docPr id="1478"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BC0">
        <w:rPr>
          <w:rFonts w:ascii="Arial" w:hAnsi="Arial" w:cs="Arial"/>
          <w:b/>
          <w:sz w:val="32"/>
          <w:szCs w:val="32"/>
        </w:rPr>
        <w:t>Snowmobile Safety</w:t>
      </w:r>
      <w:r w:rsidRPr="00402BC0">
        <w:rPr>
          <w:rFonts w:ascii="Arial" w:hAnsi="Arial" w:cs="Arial"/>
        </w:rPr>
        <w:t xml:space="preserve"> </w:t>
      </w:r>
    </w:p>
    <w:p w:rsidR="00661BE2" w:rsidRPr="00F47B6F" w:rsidRDefault="00661BE2" w:rsidP="00661BE2">
      <w:pPr>
        <w:pStyle w:val="NormalWeb"/>
        <w:spacing w:before="0" w:beforeAutospacing="0" w:after="0" w:afterAutospacing="0"/>
        <w:rPr>
          <w:rFonts w:ascii="Arial" w:hAnsi="Arial" w:cs="Arial"/>
          <w:sz w:val="20"/>
          <w:szCs w:val="20"/>
        </w:rPr>
      </w:pPr>
      <w:r w:rsidRPr="00F47B6F">
        <w:rPr>
          <w:rFonts w:ascii="Arial" w:hAnsi="Arial" w:cs="Arial"/>
          <w:sz w:val="20"/>
          <w:szCs w:val="20"/>
        </w:rPr>
        <w:t xml:space="preserve">This course is designed to reduce the potential </w:t>
      </w:r>
      <w:r>
        <w:rPr>
          <w:rFonts w:ascii="Arial" w:hAnsi="Arial" w:cs="Arial"/>
          <w:sz w:val="20"/>
          <w:szCs w:val="20"/>
        </w:rPr>
        <w:t>for snowmobile</w:t>
      </w:r>
      <w:r w:rsidRPr="00F47B6F">
        <w:rPr>
          <w:rFonts w:ascii="Arial" w:hAnsi="Arial" w:cs="Arial"/>
          <w:sz w:val="20"/>
          <w:szCs w:val="20"/>
        </w:rPr>
        <w:t xml:space="preserve"> accidents, injuries and fatalities and emphasizes the importance of laws</w:t>
      </w:r>
      <w:r>
        <w:rPr>
          <w:rFonts w:ascii="Arial" w:hAnsi="Arial" w:cs="Arial"/>
          <w:sz w:val="20"/>
          <w:szCs w:val="20"/>
        </w:rPr>
        <w:t>,</w:t>
      </w:r>
      <w:r w:rsidRPr="00F47B6F">
        <w:rPr>
          <w:rFonts w:ascii="Arial" w:hAnsi="Arial" w:cs="Arial"/>
          <w:sz w:val="20"/>
          <w:szCs w:val="20"/>
        </w:rPr>
        <w:t xml:space="preserve"> ethics, personal safety and </w:t>
      </w:r>
      <w:r>
        <w:rPr>
          <w:rFonts w:ascii="Arial" w:hAnsi="Arial" w:cs="Arial"/>
          <w:sz w:val="20"/>
          <w:szCs w:val="20"/>
        </w:rPr>
        <w:t>proper use.</w:t>
      </w:r>
      <w:r w:rsidRPr="006502C0">
        <w:rPr>
          <w:rFonts w:ascii="Arial" w:hAnsi="Arial" w:cs="Arial"/>
          <w:sz w:val="20"/>
          <w:szCs w:val="20"/>
        </w:rPr>
        <w:t xml:space="preserve"> </w:t>
      </w:r>
      <w:r w:rsidRPr="00F47B6F">
        <w:rPr>
          <w:rFonts w:ascii="Arial" w:hAnsi="Arial" w:cs="Arial"/>
          <w:sz w:val="20"/>
          <w:szCs w:val="20"/>
        </w:rPr>
        <w:t xml:space="preserve">Anyone who operates </w:t>
      </w:r>
      <w:r>
        <w:rPr>
          <w:rFonts w:ascii="Arial" w:hAnsi="Arial" w:cs="Arial"/>
          <w:sz w:val="20"/>
          <w:szCs w:val="20"/>
        </w:rPr>
        <w:t>a snowmobile</w:t>
      </w:r>
      <w:r w:rsidRPr="00F47B6F">
        <w:rPr>
          <w:rFonts w:ascii="Arial" w:hAnsi="Arial" w:cs="Arial"/>
          <w:sz w:val="20"/>
          <w:szCs w:val="20"/>
        </w:rPr>
        <w:t xml:space="preserve"> on public riding areas who is at least age 12 years of age must have completed a safety certification course. For children under 12 years of age, the certificate does not become valid until the child reaches 12. </w:t>
      </w:r>
    </w:p>
    <w:p w:rsidR="00661BE2" w:rsidRPr="00311D9C" w:rsidRDefault="00661BE2" w:rsidP="00661BE2">
      <w:pPr>
        <w:ind w:right="-540"/>
        <w:rPr>
          <w:rFonts w:ascii="Arial" w:hAnsi="Arial" w:cs="Arial"/>
          <w:sz w:val="16"/>
          <w:szCs w:val="16"/>
        </w:rPr>
      </w:pPr>
      <w:r w:rsidRPr="00311D9C">
        <w:rPr>
          <w:rFonts w:ascii="Arial" w:hAnsi="Arial" w:cs="Arial"/>
          <w:sz w:val="16"/>
          <w:szCs w:val="16"/>
        </w:rPr>
        <w:t>All students are required to obtain a WI DNR Customer ID Number before the completion of</w:t>
      </w:r>
    </w:p>
    <w:p w:rsidR="00661BE2" w:rsidRPr="00311D9C" w:rsidRDefault="00661BE2" w:rsidP="00661BE2">
      <w:pPr>
        <w:ind w:right="-540"/>
        <w:rPr>
          <w:rFonts w:ascii="Arial" w:hAnsi="Arial" w:cs="Arial"/>
          <w:sz w:val="16"/>
          <w:szCs w:val="16"/>
        </w:rPr>
      </w:pPr>
      <w:proofErr w:type="gramStart"/>
      <w:r w:rsidRPr="00311D9C">
        <w:rPr>
          <w:rFonts w:ascii="Arial" w:hAnsi="Arial" w:cs="Arial"/>
          <w:sz w:val="16"/>
          <w:szCs w:val="16"/>
        </w:rPr>
        <w:t>this</w:t>
      </w:r>
      <w:proofErr w:type="gramEnd"/>
      <w:r w:rsidRPr="00311D9C">
        <w:rPr>
          <w:rFonts w:ascii="Arial" w:hAnsi="Arial" w:cs="Arial"/>
          <w:sz w:val="16"/>
          <w:szCs w:val="16"/>
        </w:rPr>
        <w:t xml:space="preserve"> class and will also be required to provide that ID Number to the instructor. To obtain an ID </w:t>
      </w:r>
    </w:p>
    <w:p w:rsidR="00661BE2" w:rsidRPr="00311D9C" w:rsidRDefault="00661BE2" w:rsidP="00661BE2">
      <w:pPr>
        <w:ind w:right="-540"/>
        <w:rPr>
          <w:rFonts w:ascii="Arial" w:hAnsi="Arial" w:cs="Arial"/>
          <w:sz w:val="16"/>
          <w:szCs w:val="16"/>
        </w:rPr>
      </w:pPr>
      <w:proofErr w:type="gramStart"/>
      <w:r w:rsidRPr="00311D9C">
        <w:rPr>
          <w:rFonts w:ascii="Arial" w:hAnsi="Arial" w:cs="Arial"/>
          <w:sz w:val="16"/>
          <w:szCs w:val="16"/>
        </w:rPr>
        <w:t>call</w:t>
      </w:r>
      <w:proofErr w:type="gramEnd"/>
      <w:r w:rsidRPr="00311D9C">
        <w:rPr>
          <w:rFonts w:ascii="Arial" w:hAnsi="Arial" w:cs="Arial"/>
          <w:sz w:val="16"/>
          <w:szCs w:val="16"/>
        </w:rPr>
        <w:t xml:space="preserve"> the WI DNR Customer Service at 1-888-936-7463 or online at:   </w:t>
      </w:r>
      <w:hyperlink r:id="rId33" w:history="1">
        <w:r w:rsidRPr="00311D9C">
          <w:rPr>
            <w:rStyle w:val="Hyperlink"/>
            <w:rFonts w:ascii="Arial" w:hAnsi="Arial" w:cs="Arial"/>
            <w:color w:val="auto"/>
            <w:sz w:val="16"/>
            <w:szCs w:val="16"/>
          </w:rPr>
          <w:t>www.dnr.state.wi.us</w:t>
        </w:r>
      </w:hyperlink>
      <w:r w:rsidRPr="00311D9C">
        <w:rPr>
          <w:rFonts w:ascii="Arial" w:hAnsi="Arial" w:cs="Arial"/>
          <w:sz w:val="16"/>
          <w:szCs w:val="16"/>
        </w:rPr>
        <w:t xml:space="preserve">.  </w:t>
      </w:r>
    </w:p>
    <w:p w:rsidR="00661BE2" w:rsidRPr="00456861" w:rsidRDefault="00661BE2" w:rsidP="00661BE2">
      <w:pPr>
        <w:ind w:right="-540"/>
        <w:rPr>
          <w:rFonts w:ascii="Arial" w:hAnsi="Arial" w:cs="Arial"/>
          <w:b/>
          <w:color w:val="000000"/>
          <w:sz w:val="20"/>
          <w:szCs w:val="20"/>
        </w:rPr>
      </w:pPr>
      <w:r w:rsidRPr="00456861">
        <w:rPr>
          <w:rFonts w:ascii="Arial" w:hAnsi="Arial" w:cs="Arial"/>
          <w:b/>
          <w:color w:val="000000"/>
          <w:sz w:val="20"/>
          <w:szCs w:val="20"/>
        </w:rPr>
        <w:t>Please pre-register with Community Ed at least one week in advance!</w:t>
      </w:r>
    </w:p>
    <w:p w:rsidR="00661BE2" w:rsidRPr="007D5CA5" w:rsidRDefault="00661BE2" w:rsidP="00661BE2">
      <w:pPr>
        <w:ind w:right="-540"/>
        <w:rPr>
          <w:rFonts w:ascii="Arial" w:hAnsi="Arial" w:cs="Arial"/>
          <w:b/>
          <w:color w:val="000000"/>
          <w:sz w:val="16"/>
          <w:szCs w:val="16"/>
        </w:rPr>
      </w:pPr>
    </w:p>
    <w:p w:rsidR="00661BE2" w:rsidRPr="001A34CB" w:rsidRDefault="00661BE2" w:rsidP="00661BE2">
      <w:pPr>
        <w:ind w:right="-540"/>
        <w:rPr>
          <w:rFonts w:ascii="Arial" w:hAnsi="Arial" w:cs="Arial"/>
          <w:b/>
          <w:sz w:val="20"/>
          <w:szCs w:val="20"/>
        </w:rPr>
      </w:pPr>
      <w:r>
        <w:rPr>
          <w:rFonts w:ascii="Arial" w:hAnsi="Arial" w:cs="Arial"/>
          <w:b/>
          <w:sz w:val="20"/>
          <w:szCs w:val="20"/>
        </w:rPr>
        <w:t>December 5, 7, &amp; 8</w:t>
      </w:r>
      <w:r>
        <w:rPr>
          <w:rFonts w:ascii="Arial" w:hAnsi="Arial" w:cs="Arial"/>
          <w:b/>
          <w:sz w:val="20"/>
          <w:szCs w:val="20"/>
        </w:rPr>
        <w:tab/>
      </w:r>
      <w:r w:rsidRPr="001A34CB">
        <w:rPr>
          <w:rFonts w:ascii="Arial" w:hAnsi="Arial" w:cs="Arial"/>
          <w:b/>
          <w:sz w:val="20"/>
          <w:szCs w:val="20"/>
        </w:rPr>
        <w:tab/>
      </w:r>
      <w:r w:rsidRPr="001A34CB">
        <w:rPr>
          <w:rFonts w:ascii="Arial" w:hAnsi="Arial" w:cs="Arial"/>
          <w:b/>
          <w:sz w:val="20"/>
          <w:szCs w:val="20"/>
        </w:rPr>
        <w:tab/>
      </w:r>
      <w:r w:rsidR="00294661">
        <w:rPr>
          <w:rFonts w:ascii="Arial" w:hAnsi="Arial" w:cs="Arial"/>
          <w:b/>
          <w:sz w:val="20"/>
          <w:szCs w:val="20"/>
        </w:rPr>
        <w:tab/>
      </w:r>
      <w:r>
        <w:rPr>
          <w:rFonts w:ascii="Arial" w:hAnsi="Arial" w:cs="Arial"/>
          <w:b/>
          <w:sz w:val="20"/>
          <w:szCs w:val="20"/>
        </w:rPr>
        <w:t>4:30-7:30pm</w:t>
      </w:r>
    </w:p>
    <w:p w:rsidR="00C10826" w:rsidRDefault="00661BE2" w:rsidP="00C10826">
      <w:pPr>
        <w:rPr>
          <w:b/>
          <w:sz w:val="18"/>
          <w:szCs w:val="18"/>
        </w:rPr>
      </w:pPr>
      <w:r w:rsidRPr="001A34CB">
        <w:rPr>
          <w:rFonts w:ascii="Arial" w:hAnsi="Arial" w:cs="Arial"/>
          <w:b/>
          <w:sz w:val="20"/>
          <w:szCs w:val="20"/>
        </w:rPr>
        <w:t>Fee:  $1</w:t>
      </w:r>
      <w:r>
        <w:rPr>
          <w:rFonts w:ascii="Arial" w:hAnsi="Arial" w:cs="Arial"/>
          <w:b/>
          <w:sz w:val="20"/>
          <w:szCs w:val="20"/>
        </w:rPr>
        <w:t>2</w:t>
      </w:r>
      <w:r w:rsidRPr="001A34CB">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r>
      <w:r w:rsidR="00294661">
        <w:rPr>
          <w:rFonts w:ascii="Arial" w:hAnsi="Arial" w:cs="Arial"/>
          <w:b/>
          <w:sz w:val="20"/>
          <w:szCs w:val="20"/>
        </w:rPr>
        <w:tab/>
      </w:r>
      <w:r>
        <w:rPr>
          <w:rFonts w:ascii="Arial" w:hAnsi="Arial" w:cs="Arial"/>
          <w:b/>
          <w:sz w:val="20"/>
          <w:szCs w:val="20"/>
        </w:rPr>
        <w:t>Lake Holcombe School</w:t>
      </w:r>
      <w:r w:rsidRPr="001A34CB">
        <w:rPr>
          <w:rFonts w:ascii="Arial" w:hAnsi="Arial" w:cs="Arial"/>
          <w:sz w:val="20"/>
          <w:szCs w:val="20"/>
        </w:rPr>
        <w:t xml:space="preserve"> </w:t>
      </w:r>
    </w:p>
    <w:sectPr w:rsidR="00C10826" w:rsidSect="0043667B">
      <w:type w:val="continuous"/>
      <w:pgSz w:w="15840" w:h="12240" w:orient="landscape" w:code="1"/>
      <w:pgMar w:top="720" w:right="662" w:bottom="720" w:left="720" w:header="720" w:footer="720" w:gutter="0"/>
      <w:cols w:num="2" w:space="720" w:equalWidth="0">
        <w:col w:w="6869" w:space="720"/>
        <w:col w:w="686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Helvetica, sans-serif">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Extra Bold">
    <w:altName w:val="Gill Sans Ultra Bold Condensed"/>
    <w:panose1 w:val="020B0A06030101010103"/>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ccord SF">
    <w:panose1 w:val="00000000000000000000"/>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badi MT Condensed">
    <w:altName w:val="MV Boli"/>
    <w:panose1 w:val="020B0506030101010103"/>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lloonist SF">
    <w:altName w:val="Courier New"/>
    <w:panose1 w:val="020BE200000000000000"/>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ccord Heavy SF">
    <w:altName w:val="Courier New"/>
    <w:panose1 w:val="020BE200000000000000"/>
    <w:charset w:val="00"/>
    <w:family w:val="swiss"/>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lloonist">
    <w:panose1 w:val="00000000000000000000"/>
    <w:charset w:val="00"/>
    <w:family w:val="auto"/>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damsky S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811" type="#_x0000_t136" style="width:31.5pt;height:14.25pt" o:bullet="t" fillcolor="#369" stroked="f">
        <v:shadow on="t" color="#b2b2b2" opacity="52429f" offset="3pt"/>
        <v:textpath style="font-family:&quot;Times New Roman&quot;;font-size:12pt;v-text-kern:t" trim="t" fitpath="t" string="Karate"/>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2" type="#_x0000_t75" style="width:11.25pt;height:11.25pt" o:bullet="t">
        <v:imagedata r:id="rId1" o:title="ofpygxu_[1]"/>
        <o:lock v:ext="edit" cropping="t"/>
      </v:shape>
    </w:pict>
  </w:numPicBullet>
  <w:numPicBullet w:numPicBulletId="2">
    <w:pict>
      <v:shape id="_x0000_i1813" type="#_x0000_t75" style="width:11.25pt;height:11.25pt" o:bullet="t">
        <v:imagedata r:id="rId2" o:title="BD21421_"/>
      </v:shape>
    </w:pict>
  </w:numPicBullet>
  <w:numPicBullet w:numPicBulletId="3">
    <w:pict>
      <v:shape id="_x0000_i1814" type="#_x0000_t75" style="width:107.25pt;height:2in" o:bullet="t">
        <v:imagedata r:id="rId3" o:title="MCj04363840000[1]"/>
      </v:shape>
    </w:pict>
  </w:numPicBullet>
  <w:numPicBullet w:numPicBulletId="4">
    <w:pict>
      <v:shape id="_x0000_i1815" type="#_x0000_t75" style="width:135pt;height:135pt" o:bullet="t">
        <v:imagedata r:id="rId4" o:title="MCj04363490000[1]"/>
      </v:shape>
    </w:pict>
  </w:numPicBullet>
  <w:abstractNum w:abstractNumId="0">
    <w:nsid w:val="0A4E7B62"/>
    <w:multiLevelType w:val="hybridMultilevel"/>
    <w:tmpl w:val="E7F8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6618F2"/>
    <w:multiLevelType w:val="hybridMultilevel"/>
    <w:tmpl w:val="3FF4D0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nsid w:val="1A2A7DB6"/>
    <w:multiLevelType w:val="hybridMultilevel"/>
    <w:tmpl w:val="F8F6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56CFE"/>
    <w:multiLevelType w:val="hybridMultilevel"/>
    <w:tmpl w:val="3D4E3A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C130347"/>
    <w:multiLevelType w:val="hybridMultilevel"/>
    <w:tmpl w:val="D42A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95667"/>
    <w:multiLevelType w:val="multilevel"/>
    <w:tmpl w:val="0F4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8779B"/>
    <w:multiLevelType w:val="hybridMultilevel"/>
    <w:tmpl w:val="83CCC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56A36"/>
    <w:multiLevelType w:val="hybridMultilevel"/>
    <w:tmpl w:val="E8C093B0"/>
    <w:lvl w:ilvl="0" w:tplc="67602772">
      <w:start w:val="1"/>
      <w:numFmt w:val="bullet"/>
      <w:lvlText w:val=""/>
      <w:lvlJc w:val="left"/>
      <w:pPr>
        <w:tabs>
          <w:tab w:val="num" w:pos="720"/>
        </w:tabs>
        <w:ind w:left="576"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5B68C2"/>
    <w:multiLevelType w:val="hybridMultilevel"/>
    <w:tmpl w:val="6B225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346922"/>
    <w:multiLevelType w:val="hybridMultilevel"/>
    <w:tmpl w:val="F92A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E45477"/>
    <w:multiLevelType w:val="hybridMultilevel"/>
    <w:tmpl w:val="23E454D4"/>
    <w:lvl w:ilvl="0" w:tplc="67602772">
      <w:start w:val="1"/>
      <w:numFmt w:val="bullet"/>
      <w:lvlText w:val=""/>
      <w:lvlJc w:val="left"/>
      <w:pPr>
        <w:tabs>
          <w:tab w:val="num" w:pos="720"/>
        </w:tabs>
        <w:ind w:left="576"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83C3357"/>
    <w:multiLevelType w:val="hybridMultilevel"/>
    <w:tmpl w:val="A98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397003"/>
    <w:multiLevelType w:val="hybridMultilevel"/>
    <w:tmpl w:val="2AB23F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BEC2ADF"/>
    <w:multiLevelType w:val="hybridMultilevel"/>
    <w:tmpl w:val="DAC0AFBA"/>
    <w:lvl w:ilvl="0" w:tplc="626A0E10">
      <w:numFmt w:val="bullet"/>
      <w:lvlText w:val=""/>
      <w:lvlJc w:val="left"/>
      <w:pPr>
        <w:ind w:left="720" w:hanging="360"/>
      </w:pPr>
      <w:rPr>
        <w:rFonts w:ascii="Symbol" w:eastAsia="Times New Roman" w:hAnsi="Symbol" w:cs="Aria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AC7844"/>
    <w:multiLevelType w:val="hybridMultilevel"/>
    <w:tmpl w:val="5AE2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F46853"/>
    <w:multiLevelType w:val="hybridMultilevel"/>
    <w:tmpl w:val="24D45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1B24C5"/>
    <w:multiLevelType w:val="hybridMultilevel"/>
    <w:tmpl w:val="9EF8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12"/>
  </w:num>
  <w:num w:numId="5">
    <w:abstractNumId w:val="15"/>
  </w:num>
  <w:num w:numId="6">
    <w:abstractNumId w:val="0"/>
  </w:num>
  <w:num w:numId="7">
    <w:abstractNumId w:val="14"/>
  </w:num>
  <w:num w:numId="8">
    <w:abstractNumId w:val="5"/>
  </w:num>
  <w:num w:numId="9">
    <w:abstractNumId w:val="8"/>
  </w:num>
  <w:num w:numId="10">
    <w:abstractNumId w:val="9"/>
  </w:num>
  <w:num w:numId="11">
    <w:abstractNumId w:val="16"/>
  </w:num>
  <w:num w:numId="12">
    <w:abstractNumId w:val="6"/>
  </w:num>
  <w:num w:numId="13">
    <w:abstractNumId w:val="11"/>
  </w:num>
  <w:num w:numId="14">
    <w:abstractNumId w:val="2"/>
  </w:num>
  <w:num w:numId="15">
    <w:abstractNumId w:val="1"/>
  </w:num>
  <w:num w:numId="16">
    <w:abstractNumId w:val="13"/>
  </w:num>
  <w:num w:numId="1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8B"/>
    <w:rsid w:val="00000173"/>
    <w:rsid w:val="000012A4"/>
    <w:rsid w:val="00001BD2"/>
    <w:rsid w:val="00002A41"/>
    <w:rsid w:val="00002E09"/>
    <w:rsid w:val="00004BD8"/>
    <w:rsid w:val="00004D37"/>
    <w:rsid w:val="000066C7"/>
    <w:rsid w:val="00006765"/>
    <w:rsid w:val="000070D6"/>
    <w:rsid w:val="000072ED"/>
    <w:rsid w:val="0000774C"/>
    <w:rsid w:val="0000787B"/>
    <w:rsid w:val="00007EC2"/>
    <w:rsid w:val="00010908"/>
    <w:rsid w:val="00010B9B"/>
    <w:rsid w:val="000113D6"/>
    <w:rsid w:val="000127EC"/>
    <w:rsid w:val="000131B1"/>
    <w:rsid w:val="00013949"/>
    <w:rsid w:val="00013E7C"/>
    <w:rsid w:val="00014397"/>
    <w:rsid w:val="00015C35"/>
    <w:rsid w:val="00015E76"/>
    <w:rsid w:val="00016E1B"/>
    <w:rsid w:val="0001789E"/>
    <w:rsid w:val="00020733"/>
    <w:rsid w:val="00020A60"/>
    <w:rsid w:val="00021B03"/>
    <w:rsid w:val="00022B09"/>
    <w:rsid w:val="000240F4"/>
    <w:rsid w:val="00024607"/>
    <w:rsid w:val="00025B7A"/>
    <w:rsid w:val="00026419"/>
    <w:rsid w:val="00026A30"/>
    <w:rsid w:val="00026CC3"/>
    <w:rsid w:val="00032E50"/>
    <w:rsid w:val="00034823"/>
    <w:rsid w:val="00034EA0"/>
    <w:rsid w:val="0003716D"/>
    <w:rsid w:val="00037D12"/>
    <w:rsid w:val="000405E2"/>
    <w:rsid w:val="0004196F"/>
    <w:rsid w:val="000432BE"/>
    <w:rsid w:val="000433DF"/>
    <w:rsid w:val="00045E57"/>
    <w:rsid w:val="00046F3A"/>
    <w:rsid w:val="00050820"/>
    <w:rsid w:val="00050D43"/>
    <w:rsid w:val="000528FE"/>
    <w:rsid w:val="0005659C"/>
    <w:rsid w:val="00056875"/>
    <w:rsid w:val="00057916"/>
    <w:rsid w:val="00057DE5"/>
    <w:rsid w:val="000603C9"/>
    <w:rsid w:val="0006058E"/>
    <w:rsid w:val="000605DB"/>
    <w:rsid w:val="00061634"/>
    <w:rsid w:val="00062946"/>
    <w:rsid w:val="00062D1E"/>
    <w:rsid w:val="0006358E"/>
    <w:rsid w:val="00063CCC"/>
    <w:rsid w:val="00064E0B"/>
    <w:rsid w:val="000656D4"/>
    <w:rsid w:val="00065D9C"/>
    <w:rsid w:val="00065FA4"/>
    <w:rsid w:val="00066166"/>
    <w:rsid w:val="00066262"/>
    <w:rsid w:val="000671C2"/>
    <w:rsid w:val="00067716"/>
    <w:rsid w:val="0006795C"/>
    <w:rsid w:val="00070005"/>
    <w:rsid w:val="00071084"/>
    <w:rsid w:val="000725C0"/>
    <w:rsid w:val="00074C1D"/>
    <w:rsid w:val="0007521E"/>
    <w:rsid w:val="00075A20"/>
    <w:rsid w:val="000764C3"/>
    <w:rsid w:val="00077388"/>
    <w:rsid w:val="00080899"/>
    <w:rsid w:val="00080CAB"/>
    <w:rsid w:val="0008104E"/>
    <w:rsid w:val="000812F9"/>
    <w:rsid w:val="00081947"/>
    <w:rsid w:val="00082A7A"/>
    <w:rsid w:val="00082B98"/>
    <w:rsid w:val="00082E50"/>
    <w:rsid w:val="00083A62"/>
    <w:rsid w:val="00084526"/>
    <w:rsid w:val="00084834"/>
    <w:rsid w:val="00084D73"/>
    <w:rsid w:val="0008511A"/>
    <w:rsid w:val="0008600D"/>
    <w:rsid w:val="00086528"/>
    <w:rsid w:val="00087235"/>
    <w:rsid w:val="00087499"/>
    <w:rsid w:val="00087A7C"/>
    <w:rsid w:val="0009013C"/>
    <w:rsid w:val="00090AFF"/>
    <w:rsid w:val="0009382A"/>
    <w:rsid w:val="000946C4"/>
    <w:rsid w:val="00094AAB"/>
    <w:rsid w:val="00095D4E"/>
    <w:rsid w:val="00096005"/>
    <w:rsid w:val="000A1DB4"/>
    <w:rsid w:val="000A27E6"/>
    <w:rsid w:val="000A2B68"/>
    <w:rsid w:val="000A46DC"/>
    <w:rsid w:val="000A4926"/>
    <w:rsid w:val="000A55C6"/>
    <w:rsid w:val="000A5625"/>
    <w:rsid w:val="000A568B"/>
    <w:rsid w:val="000A5A27"/>
    <w:rsid w:val="000A6191"/>
    <w:rsid w:val="000A754B"/>
    <w:rsid w:val="000A7D6F"/>
    <w:rsid w:val="000B0329"/>
    <w:rsid w:val="000B29F0"/>
    <w:rsid w:val="000B33AD"/>
    <w:rsid w:val="000B385F"/>
    <w:rsid w:val="000B3A21"/>
    <w:rsid w:val="000B4F85"/>
    <w:rsid w:val="000B6380"/>
    <w:rsid w:val="000B75EB"/>
    <w:rsid w:val="000C041E"/>
    <w:rsid w:val="000C09A8"/>
    <w:rsid w:val="000C1D42"/>
    <w:rsid w:val="000C54C2"/>
    <w:rsid w:val="000C55D6"/>
    <w:rsid w:val="000C5BFF"/>
    <w:rsid w:val="000C5F3B"/>
    <w:rsid w:val="000C6BCF"/>
    <w:rsid w:val="000C6D73"/>
    <w:rsid w:val="000C79AA"/>
    <w:rsid w:val="000D029A"/>
    <w:rsid w:val="000D0BD7"/>
    <w:rsid w:val="000D1C2A"/>
    <w:rsid w:val="000D27D7"/>
    <w:rsid w:val="000D4115"/>
    <w:rsid w:val="000D4A5B"/>
    <w:rsid w:val="000D5545"/>
    <w:rsid w:val="000D6AD2"/>
    <w:rsid w:val="000D6CB3"/>
    <w:rsid w:val="000D79E5"/>
    <w:rsid w:val="000D7C83"/>
    <w:rsid w:val="000E190F"/>
    <w:rsid w:val="000E2114"/>
    <w:rsid w:val="000E2A45"/>
    <w:rsid w:val="000E2D63"/>
    <w:rsid w:val="000E383D"/>
    <w:rsid w:val="000E54B4"/>
    <w:rsid w:val="000E6280"/>
    <w:rsid w:val="000E67DA"/>
    <w:rsid w:val="000E69EC"/>
    <w:rsid w:val="000E72CB"/>
    <w:rsid w:val="000F12C3"/>
    <w:rsid w:val="000F1C18"/>
    <w:rsid w:val="000F21DA"/>
    <w:rsid w:val="000F2D48"/>
    <w:rsid w:val="000F3FDC"/>
    <w:rsid w:val="000F5BB3"/>
    <w:rsid w:val="000F5EE6"/>
    <w:rsid w:val="000F6018"/>
    <w:rsid w:val="000F64C4"/>
    <w:rsid w:val="000F65D1"/>
    <w:rsid w:val="000F7B9E"/>
    <w:rsid w:val="000F7EA2"/>
    <w:rsid w:val="00100249"/>
    <w:rsid w:val="001006A5"/>
    <w:rsid w:val="00100888"/>
    <w:rsid w:val="001014C1"/>
    <w:rsid w:val="00102378"/>
    <w:rsid w:val="00102D52"/>
    <w:rsid w:val="0010347D"/>
    <w:rsid w:val="00103F98"/>
    <w:rsid w:val="0010455A"/>
    <w:rsid w:val="00105ECA"/>
    <w:rsid w:val="00105ED8"/>
    <w:rsid w:val="00105F99"/>
    <w:rsid w:val="00106A7E"/>
    <w:rsid w:val="0011057F"/>
    <w:rsid w:val="001108F1"/>
    <w:rsid w:val="001113AD"/>
    <w:rsid w:val="001115BA"/>
    <w:rsid w:val="00111A5A"/>
    <w:rsid w:val="001130DD"/>
    <w:rsid w:val="001145F0"/>
    <w:rsid w:val="00115E2C"/>
    <w:rsid w:val="00116106"/>
    <w:rsid w:val="0011684B"/>
    <w:rsid w:val="00116CEF"/>
    <w:rsid w:val="001175A6"/>
    <w:rsid w:val="00117D3A"/>
    <w:rsid w:val="00117F08"/>
    <w:rsid w:val="00121E1F"/>
    <w:rsid w:val="00122231"/>
    <w:rsid w:val="0012251D"/>
    <w:rsid w:val="00124516"/>
    <w:rsid w:val="00125D5D"/>
    <w:rsid w:val="00126743"/>
    <w:rsid w:val="00127F26"/>
    <w:rsid w:val="001302FF"/>
    <w:rsid w:val="0013456E"/>
    <w:rsid w:val="001357FD"/>
    <w:rsid w:val="00135BF7"/>
    <w:rsid w:val="00135C75"/>
    <w:rsid w:val="0014004A"/>
    <w:rsid w:val="001402D5"/>
    <w:rsid w:val="001420F2"/>
    <w:rsid w:val="00142D7C"/>
    <w:rsid w:val="00143B6E"/>
    <w:rsid w:val="00143EF3"/>
    <w:rsid w:val="00145684"/>
    <w:rsid w:val="0014677E"/>
    <w:rsid w:val="00146C93"/>
    <w:rsid w:val="0014708B"/>
    <w:rsid w:val="00147127"/>
    <w:rsid w:val="00147BB4"/>
    <w:rsid w:val="0015145B"/>
    <w:rsid w:val="00151853"/>
    <w:rsid w:val="00151C21"/>
    <w:rsid w:val="00152AB4"/>
    <w:rsid w:val="00153257"/>
    <w:rsid w:val="00154A6E"/>
    <w:rsid w:val="001568F1"/>
    <w:rsid w:val="001572A2"/>
    <w:rsid w:val="00157328"/>
    <w:rsid w:val="00157513"/>
    <w:rsid w:val="0016035A"/>
    <w:rsid w:val="00161F50"/>
    <w:rsid w:val="00162B95"/>
    <w:rsid w:val="001631E1"/>
    <w:rsid w:val="001635AA"/>
    <w:rsid w:val="0016449A"/>
    <w:rsid w:val="00164639"/>
    <w:rsid w:val="00165E32"/>
    <w:rsid w:val="00165EC3"/>
    <w:rsid w:val="00166053"/>
    <w:rsid w:val="001661E9"/>
    <w:rsid w:val="0017063F"/>
    <w:rsid w:val="00170C21"/>
    <w:rsid w:val="001723C8"/>
    <w:rsid w:val="00173586"/>
    <w:rsid w:val="00175497"/>
    <w:rsid w:val="00176401"/>
    <w:rsid w:val="001810FC"/>
    <w:rsid w:val="001817B1"/>
    <w:rsid w:val="00183CF6"/>
    <w:rsid w:val="00183D56"/>
    <w:rsid w:val="001841C4"/>
    <w:rsid w:val="00185706"/>
    <w:rsid w:val="00185866"/>
    <w:rsid w:val="00187ABD"/>
    <w:rsid w:val="0019048F"/>
    <w:rsid w:val="00190CB9"/>
    <w:rsid w:val="00191C88"/>
    <w:rsid w:val="00191DBE"/>
    <w:rsid w:val="00192B2B"/>
    <w:rsid w:val="00192C65"/>
    <w:rsid w:val="00193658"/>
    <w:rsid w:val="00193D55"/>
    <w:rsid w:val="00193EF7"/>
    <w:rsid w:val="001944BA"/>
    <w:rsid w:val="001950E9"/>
    <w:rsid w:val="00196DF3"/>
    <w:rsid w:val="00197575"/>
    <w:rsid w:val="0019799A"/>
    <w:rsid w:val="001A148A"/>
    <w:rsid w:val="001A199F"/>
    <w:rsid w:val="001A1B3E"/>
    <w:rsid w:val="001A1C58"/>
    <w:rsid w:val="001A1F75"/>
    <w:rsid w:val="001A32D5"/>
    <w:rsid w:val="001A52CE"/>
    <w:rsid w:val="001A5B46"/>
    <w:rsid w:val="001A6746"/>
    <w:rsid w:val="001B1118"/>
    <w:rsid w:val="001B294B"/>
    <w:rsid w:val="001B2E4E"/>
    <w:rsid w:val="001B33EE"/>
    <w:rsid w:val="001B4B35"/>
    <w:rsid w:val="001B4F81"/>
    <w:rsid w:val="001B563E"/>
    <w:rsid w:val="001B682A"/>
    <w:rsid w:val="001C02E2"/>
    <w:rsid w:val="001C123D"/>
    <w:rsid w:val="001C15B1"/>
    <w:rsid w:val="001C2043"/>
    <w:rsid w:val="001C28F1"/>
    <w:rsid w:val="001C38F2"/>
    <w:rsid w:val="001C3B3A"/>
    <w:rsid w:val="001C3D4C"/>
    <w:rsid w:val="001C5553"/>
    <w:rsid w:val="001C56C5"/>
    <w:rsid w:val="001C61D5"/>
    <w:rsid w:val="001C6383"/>
    <w:rsid w:val="001C6D57"/>
    <w:rsid w:val="001C71A8"/>
    <w:rsid w:val="001D1B0C"/>
    <w:rsid w:val="001D1C9A"/>
    <w:rsid w:val="001D293B"/>
    <w:rsid w:val="001D2C4A"/>
    <w:rsid w:val="001D2FF4"/>
    <w:rsid w:val="001D3B50"/>
    <w:rsid w:val="001D3F42"/>
    <w:rsid w:val="001D5457"/>
    <w:rsid w:val="001D5AAF"/>
    <w:rsid w:val="001E016E"/>
    <w:rsid w:val="001E1999"/>
    <w:rsid w:val="001E19DB"/>
    <w:rsid w:val="001E3856"/>
    <w:rsid w:val="001E3BCE"/>
    <w:rsid w:val="001E3C21"/>
    <w:rsid w:val="001E426E"/>
    <w:rsid w:val="001E4EB3"/>
    <w:rsid w:val="001E50C7"/>
    <w:rsid w:val="001E51A8"/>
    <w:rsid w:val="001E7080"/>
    <w:rsid w:val="001E7627"/>
    <w:rsid w:val="001E775D"/>
    <w:rsid w:val="001E796E"/>
    <w:rsid w:val="001E7FB3"/>
    <w:rsid w:val="001F0976"/>
    <w:rsid w:val="001F0E27"/>
    <w:rsid w:val="001F1B95"/>
    <w:rsid w:val="001F1E7A"/>
    <w:rsid w:val="001F2180"/>
    <w:rsid w:val="001F3917"/>
    <w:rsid w:val="001F3C2A"/>
    <w:rsid w:val="001F4371"/>
    <w:rsid w:val="001F477A"/>
    <w:rsid w:val="001F5B9C"/>
    <w:rsid w:val="001F65C8"/>
    <w:rsid w:val="001F6F5A"/>
    <w:rsid w:val="001F7265"/>
    <w:rsid w:val="00200C71"/>
    <w:rsid w:val="00201085"/>
    <w:rsid w:val="002016A5"/>
    <w:rsid w:val="0020403A"/>
    <w:rsid w:val="002057EF"/>
    <w:rsid w:val="00205D83"/>
    <w:rsid w:val="00206C2E"/>
    <w:rsid w:val="00207FCA"/>
    <w:rsid w:val="0021070D"/>
    <w:rsid w:val="00210C71"/>
    <w:rsid w:val="00211382"/>
    <w:rsid w:val="0021150B"/>
    <w:rsid w:val="00211CFE"/>
    <w:rsid w:val="002124E1"/>
    <w:rsid w:val="00213316"/>
    <w:rsid w:val="00213D2B"/>
    <w:rsid w:val="0021553B"/>
    <w:rsid w:val="002155BF"/>
    <w:rsid w:val="00215BA2"/>
    <w:rsid w:val="00215F7E"/>
    <w:rsid w:val="00216A41"/>
    <w:rsid w:val="00216C86"/>
    <w:rsid w:val="00216D2D"/>
    <w:rsid w:val="00216FD6"/>
    <w:rsid w:val="002173E0"/>
    <w:rsid w:val="00217CDA"/>
    <w:rsid w:val="0022247B"/>
    <w:rsid w:val="00223C22"/>
    <w:rsid w:val="0022450D"/>
    <w:rsid w:val="00224885"/>
    <w:rsid w:val="002253E7"/>
    <w:rsid w:val="00225C4C"/>
    <w:rsid w:val="0022695B"/>
    <w:rsid w:val="00227BEF"/>
    <w:rsid w:val="002304FA"/>
    <w:rsid w:val="002306B8"/>
    <w:rsid w:val="00230E2A"/>
    <w:rsid w:val="0023187E"/>
    <w:rsid w:val="00232031"/>
    <w:rsid w:val="00234B11"/>
    <w:rsid w:val="00234F0E"/>
    <w:rsid w:val="00235793"/>
    <w:rsid w:val="0023590D"/>
    <w:rsid w:val="00235FA9"/>
    <w:rsid w:val="00236283"/>
    <w:rsid w:val="00240048"/>
    <w:rsid w:val="0024061A"/>
    <w:rsid w:val="00242427"/>
    <w:rsid w:val="00243C7B"/>
    <w:rsid w:val="00244F72"/>
    <w:rsid w:val="00244F8A"/>
    <w:rsid w:val="00245248"/>
    <w:rsid w:val="002453FB"/>
    <w:rsid w:val="0024593D"/>
    <w:rsid w:val="0024601F"/>
    <w:rsid w:val="00246585"/>
    <w:rsid w:val="002465E8"/>
    <w:rsid w:val="0024696A"/>
    <w:rsid w:val="0024727F"/>
    <w:rsid w:val="00247959"/>
    <w:rsid w:val="002502DE"/>
    <w:rsid w:val="00250A6A"/>
    <w:rsid w:val="00252C56"/>
    <w:rsid w:val="00253DA0"/>
    <w:rsid w:val="00256135"/>
    <w:rsid w:val="00256E0B"/>
    <w:rsid w:val="00257B47"/>
    <w:rsid w:val="00260F55"/>
    <w:rsid w:val="002632CC"/>
    <w:rsid w:val="00263F9B"/>
    <w:rsid w:val="00265186"/>
    <w:rsid w:val="00265B3C"/>
    <w:rsid w:val="00267A92"/>
    <w:rsid w:val="002724EF"/>
    <w:rsid w:val="002737C1"/>
    <w:rsid w:val="00274ACF"/>
    <w:rsid w:val="00274C52"/>
    <w:rsid w:val="00274EBA"/>
    <w:rsid w:val="00275AB5"/>
    <w:rsid w:val="00276239"/>
    <w:rsid w:val="00276248"/>
    <w:rsid w:val="002767D6"/>
    <w:rsid w:val="0028112E"/>
    <w:rsid w:val="00281621"/>
    <w:rsid w:val="002823E4"/>
    <w:rsid w:val="00282AAE"/>
    <w:rsid w:val="00282E03"/>
    <w:rsid w:val="0028333D"/>
    <w:rsid w:val="00284A31"/>
    <w:rsid w:val="00286750"/>
    <w:rsid w:val="00287A56"/>
    <w:rsid w:val="002913E8"/>
    <w:rsid w:val="00291D99"/>
    <w:rsid w:val="00294661"/>
    <w:rsid w:val="00294761"/>
    <w:rsid w:val="00294B50"/>
    <w:rsid w:val="00294B64"/>
    <w:rsid w:val="00295002"/>
    <w:rsid w:val="00295162"/>
    <w:rsid w:val="00297387"/>
    <w:rsid w:val="00297EB5"/>
    <w:rsid w:val="002A0167"/>
    <w:rsid w:val="002A0B61"/>
    <w:rsid w:val="002A101F"/>
    <w:rsid w:val="002A13FE"/>
    <w:rsid w:val="002A147F"/>
    <w:rsid w:val="002A191B"/>
    <w:rsid w:val="002A32C6"/>
    <w:rsid w:val="002A4F04"/>
    <w:rsid w:val="002A5298"/>
    <w:rsid w:val="002A52C0"/>
    <w:rsid w:val="002A53D1"/>
    <w:rsid w:val="002A562C"/>
    <w:rsid w:val="002A6B21"/>
    <w:rsid w:val="002A716C"/>
    <w:rsid w:val="002B0B68"/>
    <w:rsid w:val="002B10F0"/>
    <w:rsid w:val="002B1BC9"/>
    <w:rsid w:val="002B27B1"/>
    <w:rsid w:val="002B2E91"/>
    <w:rsid w:val="002B352A"/>
    <w:rsid w:val="002B35B6"/>
    <w:rsid w:val="002B3A06"/>
    <w:rsid w:val="002B43B5"/>
    <w:rsid w:val="002B51E2"/>
    <w:rsid w:val="002B5D48"/>
    <w:rsid w:val="002B6A19"/>
    <w:rsid w:val="002B6DBD"/>
    <w:rsid w:val="002B6F99"/>
    <w:rsid w:val="002B7DC5"/>
    <w:rsid w:val="002B7EB7"/>
    <w:rsid w:val="002B7FCF"/>
    <w:rsid w:val="002C02C0"/>
    <w:rsid w:val="002C060F"/>
    <w:rsid w:val="002C0BC9"/>
    <w:rsid w:val="002C1079"/>
    <w:rsid w:val="002C1223"/>
    <w:rsid w:val="002C1454"/>
    <w:rsid w:val="002C16D5"/>
    <w:rsid w:val="002C2616"/>
    <w:rsid w:val="002C303E"/>
    <w:rsid w:val="002C37CF"/>
    <w:rsid w:val="002C50EE"/>
    <w:rsid w:val="002C5C4D"/>
    <w:rsid w:val="002C7682"/>
    <w:rsid w:val="002C7F33"/>
    <w:rsid w:val="002C7F4E"/>
    <w:rsid w:val="002D0B39"/>
    <w:rsid w:val="002D0CC1"/>
    <w:rsid w:val="002D12B1"/>
    <w:rsid w:val="002D1AAB"/>
    <w:rsid w:val="002D206D"/>
    <w:rsid w:val="002D2432"/>
    <w:rsid w:val="002D2720"/>
    <w:rsid w:val="002D2AF2"/>
    <w:rsid w:val="002D2B09"/>
    <w:rsid w:val="002D2FE5"/>
    <w:rsid w:val="002D3135"/>
    <w:rsid w:val="002D3281"/>
    <w:rsid w:val="002D3691"/>
    <w:rsid w:val="002D3872"/>
    <w:rsid w:val="002D3D5B"/>
    <w:rsid w:val="002D4725"/>
    <w:rsid w:val="002D51D0"/>
    <w:rsid w:val="002D5363"/>
    <w:rsid w:val="002D6B47"/>
    <w:rsid w:val="002D6C45"/>
    <w:rsid w:val="002D6C72"/>
    <w:rsid w:val="002E0091"/>
    <w:rsid w:val="002E03E2"/>
    <w:rsid w:val="002E0B00"/>
    <w:rsid w:val="002E0D53"/>
    <w:rsid w:val="002E1011"/>
    <w:rsid w:val="002E1427"/>
    <w:rsid w:val="002E3D20"/>
    <w:rsid w:val="002E3F92"/>
    <w:rsid w:val="002E42D4"/>
    <w:rsid w:val="002E4929"/>
    <w:rsid w:val="002E5252"/>
    <w:rsid w:val="002E679C"/>
    <w:rsid w:val="002E68BE"/>
    <w:rsid w:val="002E6909"/>
    <w:rsid w:val="002E756A"/>
    <w:rsid w:val="002F05EB"/>
    <w:rsid w:val="002F0D56"/>
    <w:rsid w:val="002F18DB"/>
    <w:rsid w:val="002F1A44"/>
    <w:rsid w:val="002F1AFE"/>
    <w:rsid w:val="002F1E69"/>
    <w:rsid w:val="002F5BB5"/>
    <w:rsid w:val="002F7D3C"/>
    <w:rsid w:val="002F7FF2"/>
    <w:rsid w:val="00300E66"/>
    <w:rsid w:val="0030107C"/>
    <w:rsid w:val="0030127A"/>
    <w:rsid w:val="0030141A"/>
    <w:rsid w:val="00301C28"/>
    <w:rsid w:val="00302E67"/>
    <w:rsid w:val="00304B10"/>
    <w:rsid w:val="00305901"/>
    <w:rsid w:val="00306C14"/>
    <w:rsid w:val="00306F5D"/>
    <w:rsid w:val="0030766B"/>
    <w:rsid w:val="00310DC3"/>
    <w:rsid w:val="00310F30"/>
    <w:rsid w:val="00311D9C"/>
    <w:rsid w:val="0031224E"/>
    <w:rsid w:val="00313BA7"/>
    <w:rsid w:val="0031589A"/>
    <w:rsid w:val="00315E7F"/>
    <w:rsid w:val="00315F18"/>
    <w:rsid w:val="00316023"/>
    <w:rsid w:val="00317C28"/>
    <w:rsid w:val="003207FD"/>
    <w:rsid w:val="00323353"/>
    <w:rsid w:val="00324F6F"/>
    <w:rsid w:val="0032509E"/>
    <w:rsid w:val="003252F0"/>
    <w:rsid w:val="003252FA"/>
    <w:rsid w:val="00325F9C"/>
    <w:rsid w:val="00331082"/>
    <w:rsid w:val="00331963"/>
    <w:rsid w:val="00331F7A"/>
    <w:rsid w:val="0033283C"/>
    <w:rsid w:val="00332B21"/>
    <w:rsid w:val="00333F4E"/>
    <w:rsid w:val="00334406"/>
    <w:rsid w:val="003358E1"/>
    <w:rsid w:val="00335E8E"/>
    <w:rsid w:val="00336325"/>
    <w:rsid w:val="00336360"/>
    <w:rsid w:val="003370F0"/>
    <w:rsid w:val="0033767F"/>
    <w:rsid w:val="00340BB7"/>
    <w:rsid w:val="00340FC1"/>
    <w:rsid w:val="00341653"/>
    <w:rsid w:val="00341CB2"/>
    <w:rsid w:val="0034332D"/>
    <w:rsid w:val="00345610"/>
    <w:rsid w:val="00346D36"/>
    <w:rsid w:val="003479A1"/>
    <w:rsid w:val="00347B48"/>
    <w:rsid w:val="00350454"/>
    <w:rsid w:val="00350A99"/>
    <w:rsid w:val="00350BD6"/>
    <w:rsid w:val="00351084"/>
    <w:rsid w:val="003512E6"/>
    <w:rsid w:val="0035209E"/>
    <w:rsid w:val="00352639"/>
    <w:rsid w:val="00353B64"/>
    <w:rsid w:val="0035499B"/>
    <w:rsid w:val="003549D0"/>
    <w:rsid w:val="003553DC"/>
    <w:rsid w:val="00355992"/>
    <w:rsid w:val="0035636A"/>
    <w:rsid w:val="00356A8C"/>
    <w:rsid w:val="0035738C"/>
    <w:rsid w:val="0036127E"/>
    <w:rsid w:val="00362357"/>
    <w:rsid w:val="00362886"/>
    <w:rsid w:val="00362BD9"/>
    <w:rsid w:val="00362D75"/>
    <w:rsid w:val="00362F1B"/>
    <w:rsid w:val="00364582"/>
    <w:rsid w:val="00364A23"/>
    <w:rsid w:val="00364B90"/>
    <w:rsid w:val="0036658A"/>
    <w:rsid w:val="00366E3A"/>
    <w:rsid w:val="003673FE"/>
    <w:rsid w:val="003707DD"/>
    <w:rsid w:val="00370FA5"/>
    <w:rsid w:val="003718E7"/>
    <w:rsid w:val="00371BAD"/>
    <w:rsid w:val="00371F47"/>
    <w:rsid w:val="003730E9"/>
    <w:rsid w:val="003733F7"/>
    <w:rsid w:val="00373511"/>
    <w:rsid w:val="00373709"/>
    <w:rsid w:val="003738A1"/>
    <w:rsid w:val="00373A5F"/>
    <w:rsid w:val="0037478D"/>
    <w:rsid w:val="00374796"/>
    <w:rsid w:val="00375644"/>
    <w:rsid w:val="00376204"/>
    <w:rsid w:val="00377B74"/>
    <w:rsid w:val="003813A8"/>
    <w:rsid w:val="00381B53"/>
    <w:rsid w:val="0038323C"/>
    <w:rsid w:val="00384898"/>
    <w:rsid w:val="003848F0"/>
    <w:rsid w:val="00384E78"/>
    <w:rsid w:val="00384EF8"/>
    <w:rsid w:val="0038630D"/>
    <w:rsid w:val="0038693C"/>
    <w:rsid w:val="00387399"/>
    <w:rsid w:val="003879C0"/>
    <w:rsid w:val="003905D9"/>
    <w:rsid w:val="00390EA3"/>
    <w:rsid w:val="00392371"/>
    <w:rsid w:val="003923A8"/>
    <w:rsid w:val="00392B1E"/>
    <w:rsid w:val="00393E61"/>
    <w:rsid w:val="003944D8"/>
    <w:rsid w:val="003945D5"/>
    <w:rsid w:val="00394BB2"/>
    <w:rsid w:val="003963DF"/>
    <w:rsid w:val="00397ABB"/>
    <w:rsid w:val="00397E5F"/>
    <w:rsid w:val="003A09EC"/>
    <w:rsid w:val="003A0C0E"/>
    <w:rsid w:val="003A25B4"/>
    <w:rsid w:val="003A2B50"/>
    <w:rsid w:val="003A3719"/>
    <w:rsid w:val="003A4D8B"/>
    <w:rsid w:val="003A4DE1"/>
    <w:rsid w:val="003A5FDB"/>
    <w:rsid w:val="003A76EA"/>
    <w:rsid w:val="003B026B"/>
    <w:rsid w:val="003B07A9"/>
    <w:rsid w:val="003B0A98"/>
    <w:rsid w:val="003B130A"/>
    <w:rsid w:val="003B17EE"/>
    <w:rsid w:val="003B1CC4"/>
    <w:rsid w:val="003B201C"/>
    <w:rsid w:val="003B2112"/>
    <w:rsid w:val="003B4A7B"/>
    <w:rsid w:val="003B4B3F"/>
    <w:rsid w:val="003B50FE"/>
    <w:rsid w:val="003B63E8"/>
    <w:rsid w:val="003B6780"/>
    <w:rsid w:val="003C0151"/>
    <w:rsid w:val="003C076E"/>
    <w:rsid w:val="003C363E"/>
    <w:rsid w:val="003C4489"/>
    <w:rsid w:val="003C473F"/>
    <w:rsid w:val="003C4A3A"/>
    <w:rsid w:val="003C4EA4"/>
    <w:rsid w:val="003C637A"/>
    <w:rsid w:val="003C63BE"/>
    <w:rsid w:val="003C66E1"/>
    <w:rsid w:val="003D05A7"/>
    <w:rsid w:val="003D0AD6"/>
    <w:rsid w:val="003D0EF7"/>
    <w:rsid w:val="003D1D2B"/>
    <w:rsid w:val="003D21A2"/>
    <w:rsid w:val="003D3935"/>
    <w:rsid w:val="003D39E0"/>
    <w:rsid w:val="003D3BEC"/>
    <w:rsid w:val="003D47AA"/>
    <w:rsid w:val="003D56D3"/>
    <w:rsid w:val="003D5A94"/>
    <w:rsid w:val="003D5F18"/>
    <w:rsid w:val="003D67D0"/>
    <w:rsid w:val="003D69AD"/>
    <w:rsid w:val="003D7121"/>
    <w:rsid w:val="003D7AAA"/>
    <w:rsid w:val="003D7BFE"/>
    <w:rsid w:val="003E0C70"/>
    <w:rsid w:val="003E19BC"/>
    <w:rsid w:val="003E19F9"/>
    <w:rsid w:val="003E2120"/>
    <w:rsid w:val="003E2565"/>
    <w:rsid w:val="003E26C0"/>
    <w:rsid w:val="003E290B"/>
    <w:rsid w:val="003E33F6"/>
    <w:rsid w:val="003E4A29"/>
    <w:rsid w:val="003E4EDC"/>
    <w:rsid w:val="003E6BF9"/>
    <w:rsid w:val="003E6D5C"/>
    <w:rsid w:val="003E7AE4"/>
    <w:rsid w:val="003F032F"/>
    <w:rsid w:val="003F0804"/>
    <w:rsid w:val="003F2417"/>
    <w:rsid w:val="003F30FE"/>
    <w:rsid w:val="003F3CBF"/>
    <w:rsid w:val="003F418E"/>
    <w:rsid w:val="003F5DF6"/>
    <w:rsid w:val="003F7651"/>
    <w:rsid w:val="0040063E"/>
    <w:rsid w:val="00400C27"/>
    <w:rsid w:val="00401465"/>
    <w:rsid w:val="004019AD"/>
    <w:rsid w:val="00402BC0"/>
    <w:rsid w:val="004039B5"/>
    <w:rsid w:val="004061B7"/>
    <w:rsid w:val="004063AD"/>
    <w:rsid w:val="004103B8"/>
    <w:rsid w:val="00410433"/>
    <w:rsid w:val="00410496"/>
    <w:rsid w:val="00412005"/>
    <w:rsid w:val="004120E6"/>
    <w:rsid w:val="00412FC3"/>
    <w:rsid w:val="00413BE9"/>
    <w:rsid w:val="00413C0D"/>
    <w:rsid w:val="00413E91"/>
    <w:rsid w:val="004146D1"/>
    <w:rsid w:val="0041525D"/>
    <w:rsid w:val="0041549B"/>
    <w:rsid w:val="004157BC"/>
    <w:rsid w:val="00415CEC"/>
    <w:rsid w:val="00417992"/>
    <w:rsid w:val="0042107F"/>
    <w:rsid w:val="00421133"/>
    <w:rsid w:val="0042153F"/>
    <w:rsid w:val="004223F3"/>
    <w:rsid w:val="00423F92"/>
    <w:rsid w:val="00424C71"/>
    <w:rsid w:val="004261E6"/>
    <w:rsid w:val="00426C5F"/>
    <w:rsid w:val="00427A52"/>
    <w:rsid w:val="00430412"/>
    <w:rsid w:val="00430EB4"/>
    <w:rsid w:val="00431BCB"/>
    <w:rsid w:val="00432730"/>
    <w:rsid w:val="004337B8"/>
    <w:rsid w:val="00433BE4"/>
    <w:rsid w:val="00433DB4"/>
    <w:rsid w:val="0043667B"/>
    <w:rsid w:val="00436918"/>
    <w:rsid w:val="00437DFC"/>
    <w:rsid w:val="0044004A"/>
    <w:rsid w:val="004412A8"/>
    <w:rsid w:val="00442976"/>
    <w:rsid w:val="00442F78"/>
    <w:rsid w:val="00444287"/>
    <w:rsid w:val="00444D18"/>
    <w:rsid w:val="00444E07"/>
    <w:rsid w:val="00445B83"/>
    <w:rsid w:val="00445EDE"/>
    <w:rsid w:val="004460EC"/>
    <w:rsid w:val="00446ED1"/>
    <w:rsid w:val="0045008A"/>
    <w:rsid w:val="00450570"/>
    <w:rsid w:val="00450B0F"/>
    <w:rsid w:val="00450D8C"/>
    <w:rsid w:val="0045118E"/>
    <w:rsid w:val="0045511C"/>
    <w:rsid w:val="0045519E"/>
    <w:rsid w:val="004551F5"/>
    <w:rsid w:val="00456345"/>
    <w:rsid w:val="00456435"/>
    <w:rsid w:val="00460A6D"/>
    <w:rsid w:val="00460A74"/>
    <w:rsid w:val="0046190A"/>
    <w:rsid w:val="0046258C"/>
    <w:rsid w:val="00463218"/>
    <w:rsid w:val="00463A9E"/>
    <w:rsid w:val="004649EC"/>
    <w:rsid w:val="004651E4"/>
    <w:rsid w:val="004663BD"/>
    <w:rsid w:val="0046666F"/>
    <w:rsid w:val="00467E04"/>
    <w:rsid w:val="00470E3C"/>
    <w:rsid w:val="00470EC5"/>
    <w:rsid w:val="00470EEA"/>
    <w:rsid w:val="00471D99"/>
    <w:rsid w:val="00471DAF"/>
    <w:rsid w:val="00473299"/>
    <w:rsid w:val="0047330B"/>
    <w:rsid w:val="00474765"/>
    <w:rsid w:val="00475A3A"/>
    <w:rsid w:val="00475C98"/>
    <w:rsid w:val="00477749"/>
    <w:rsid w:val="00477D88"/>
    <w:rsid w:val="00480BA1"/>
    <w:rsid w:val="004812DC"/>
    <w:rsid w:val="00481EBD"/>
    <w:rsid w:val="0048310E"/>
    <w:rsid w:val="0048341B"/>
    <w:rsid w:val="00483C44"/>
    <w:rsid w:val="00484AE6"/>
    <w:rsid w:val="0048558A"/>
    <w:rsid w:val="00486644"/>
    <w:rsid w:val="004868A2"/>
    <w:rsid w:val="00487609"/>
    <w:rsid w:val="00487BA8"/>
    <w:rsid w:val="00490A08"/>
    <w:rsid w:val="00490B07"/>
    <w:rsid w:val="004912AC"/>
    <w:rsid w:val="0049280A"/>
    <w:rsid w:val="00493452"/>
    <w:rsid w:val="00493463"/>
    <w:rsid w:val="004936BF"/>
    <w:rsid w:val="00493E5D"/>
    <w:rsid w:val="00493F61"/>
    <w:rsid w:val="00494FCF"/>
    <w:rsid w:val="00495698"/>
    <w:rsid w:val="00495F84"/>
    <w:rsid w:val="0049675D"/>
    <w:rsid w:val="004972E4"/>
    <w:rsid w:val="004976B7"/>
    <w:rsid w:val="004A00F3"/>
    <w:rsid w:val="004A07F7"/>
    <w:rsid w:val="004A0823"/>
    <w:rsid w:val="004A1ED9"/>
    <w:rsid w:val="004A36D1"/>
    <w:rsid w:val="004A4AAD"/>
    <w:rsid w:val="004A57C9"/>
    <w:rsid w:val="004A5D52"/>
    <w:rsid w:val="004A7A89"/>
    <w:rsid w:val="004B228E"/>
    <w:rsid w:val="004B27DF"/>
    <w:rsid w:val="004B38AC"/>
    <w:rsid w:val="004B3FBD"/>
    <w:rsid w:val="004B43B6"/>
    <w:rsid w:val="004B4910"/>
    <w:rsid w:val="004B4A44"/>
    <w:rsid w:val="004B5586"/>
    <w:rsid w:val="004B5622"/>
    <w:rsid w:val="004B5B7F"/>
    <w:rsid w:val="004B6C84"/>
    <w:rsid w:val="004C03C5"/>
    <w:rsid w:val="004C10A2"/>
    <w:rsid w:val="004C2B7A"/>
    <w:rsid w:val="004C2D0E"/>
    <w:rsid w:val="004C2D8E"/>
    <w:rsid w:val="004C3952"/>
    <w:rsid w:val="004C3B52"/>
    <w:rsid w:val="004C408C"/>
    <w:rsid w:val="004C5314"/>
    <w:rsid w:val="004C5E8B"/>
    <w:rsid w:val="004C6AF6"/>
    <w:rsid w:val="004C7B08"/>
    <w:rsid w:val="004D01B7"/>
    <w:rsid w:val="004D24A1"/>
    <w:rsid w:val="004D2A7A"/>
    <w:rsid w:val="004D2D14"/>
    <w:rsid w:val="004D3431"/>
    <w:rsid w:val="004D391F"/>
    <w:rsid w:val="004D3F14"/>
    <w:rsid w:val="004D4094"/>
    <w:rsid w:val="004D5FDA"/>
    <w:rsid w:val="004E02D7"/>
    <w:rsid w:val="004E04A1"/>
    <w:rsid w:val="004E1084"/>
    <w:rsid w:val="004E2299"/>
    <w:rsid w:val="004E372A"/>
    <w:rsid w:val="004E6B65"/>
    <w:rsid w:val="004E7187"/>
    <w:rsid w:val="004F03AD"/>
    <w:rsid w:val="004F0460"/>
    <w:rsid w:val="004F0C42"/>
    <w:rsid w:val="004F0C55"/>
    <w:rsid w:val="004F1364"/>
    <w:rsid w:val="004F3B92"/>
    <w:rsid w:val="004F4FCA"/>
    <w:rsid w:val="004F63A4"/>
    <w:rsid w:val="004F6753"/>
    <w:rsid w:val="004F73B0"/>
    <w:rsid w:val="0050116A"/>
    <w:rsid w:val="00501869"/>
    <w:rsid w:val="00501EE8"/>
    <w:rsid w:val="0050241C"/>
    <w:rsid w:val="0050423D"/>
    <w:rsid w:val="00504D36"/>
    <w:rsid w:val="00504F94"/>
    <w:rsid w:val="005055F5"/>
    <w:rsid w:val="005063B5"/>
    <w:rsid w:val="005064B3"/>
    <w:rsid w:val="0050660D"/>
    <w:rsid w:val="005074D6"/>
    <w:rsid w:val="0051022B"/>
    <w:rsid w:val="00510D6A"/>
    <w:rsid w:val="00510D93"/>
    <w:rsid w:val="00510DC1"/>
    <w:rsid w:val="00510EF3"/>
    <w:rsid w:val="00511CC9"/>
    <w:rsid w:val="00512B35"/>
    <w:rsid w:val="00513911"/>
    <w:rsid w:val="00513948"/>
    <w:rsid w:val="0051412A"/>
    <w:rsid w:val="00514209"/>
    <w:rsid w:val="0051459C"/>
    <w:rsid w:val="00514D5C"/>
    <w:rsid w:val="00516EA3"/>
    <w:rsid w:val="00516FB7"/>
    <w:rsid w:val="00517045"/>
    <w:rsid w:val="00517078"/>
    <w:rsid w:val="00517799"/>
    <w:rsid w:val="0051798C"/>
    <w:rsid w:val="00517D81"/>
    <w:rsid w:val="005203E5"/>
    <w:rsid w:val="005205BD"/>
    <w:rsid w:val="005216F4"/>
    <w:rsid w:val="005219A8"/>
    <w:rsid w:val="00521FC0"/>
    <w:rsid w:val="005235F1"/>
    <w:rsid w:val="00524D0B"/>
    <w:rsid w:val="0052555E"/>
    <w:rsid w:val="00525628"/>
    <w:rsid w:val="0052566A"/>
    <w:rsid w:val="00526BB7"/>
    <w:rsid w:val="00530E50"/>
    <w:rsid w:val="005319AB"/>
    <w:rsid w:val="00531F9D"/>
    <w:rsid w:val="0053245F"/>
    <w:rsid w:val="005326A9"/>
    <w:rsid w:val="005329A8"/>
    <w:rsid w:val="00532A7C"/>
    <w:rsid w:val="00532E11"/>
    <w:rsid w:val="00534285"/>
    <w:rsid w:val="005349ED"/>
    <w:rsid w:val="00534AB6"/>
    <w:rsid w:val="00535DB5"/>
    <w:rsid w:val="00536028"/>
    <w:rsid w:val="00536229"/>
    <w:rsid w:val="00536398"/>
    <w:rsid w:val="00536675"/>
    <w:rsid w:val="00536AAD"/>
    <w:rsid w:val="00537588"/>
    <w:rsid w:val="00537E10"/>
    <w:rsid w:val="00537FA4"/>
    <w:rsid w:val="005402C2"/>
    <w:rsid w:val="0054090E"/>
    <w:rsid w:val="00540D75"/>
    <w:rsid w:val="00540F23"/>
    <w:rsid w:val="005427AB"/>
    <w:rsid w:val="005444E3"/>
    <w:rsid w:val="005456F3"/>
    <w:rsid w:val="00545846"/>
    <w:rsid w:val="00545AA2"/>
    <w:rsid w:val="0054765C"/>
    <w:rsid w:val="00547703"/>
    <w:rsid w:val="00550007"/>
    <w:rsid w:val="0055024B"/>
    <w:rsid w:val="005508C4"/>
    <w:rsid w:val="00550B6A"/>
    <w:rsid w:val="0055208E"/>
    <w:rsid w:val="0055300C"/>
    <w:rsid w:val="00553141"/>
    <w:rsid w:val="00553393"/>
    <w:rsid w:val="00554803"/>
    <w:rsid w:val="00555949"/>
    <w:rsid w:val="00555C99"/>
    <w:rsid w:val="00555E0C"/>
    <w:rsid w:val="00557299"/>
    <w:rsid w:val="0056429E"/>
    <w:rsid w:val="005645D6"/>
    <w:rsid w:val="00567898"/>
    <w:rsid w:val="005711D8"/>
    <w:rsid w:val="00571A68"/>
    <w:rsid w:val="005725A1"/>
    <w:rsid w:val="00574465"/>
    <w:rsid w:val="005745EB"/>
    <w:rsid w:val="00574ACB"/>
    <w:rsid w:val="005758CC"/>
    <w:rsid w:val="00575F60"/>
    <w:rsid w:val="0057620D"/>
    <w:rsid w:val="00576EAC"/>
    <w:rsid w:val="00577874"/>
    <w:rsid w:val="00577949"/>
    <w:rsid w:val="00577B8E"/>
    <w:rsid w:val="00580045"/>
    <w:rsid w:val="00580595"/>
    <w:rsid w:val="00580E09"/>
    <w:rsid w:val="00581362"/>
    <w:rsid w:val="005827CA"/>
    <w:rsid w:val="005829BB"/>
    <w:rsid w:val="00582D39"/>
    <w:rsid w:val="00583DFA"/>
    <w:rsid w:val="00584F03"/>
    <w:rsid w:val="00585BB9"/>
    <w:rsid w:val="00585EC0"/>
    <w:rsid w:val="00586A91"/>
    <w:rsid w:val="0059099D"/>
    <w:rsid w:val="00591182"/>
    <w:rsid w:val="005912A8"/>
    <w:rsid w:val="005914AD"/>
    <w:rsid w:val="00591BEE"/>
    <w:rsid w:val="0059220D"/>
    <w:rsid w:val="00592CB3"/>
    <w:rsid w:val="00594D0D"/>
    <w:rsid w:val="005969CB"/>
    <w:rsid w:val="00596D37"/>
    <w:rsid w:val="005A253E"/>
    <w:rsid w:val="005A265E"/>
    <w:rsid w:val="005A288B"/>
    <w:rsid w:val="005A3113"/>
    <w:rsid w:val="005A321F"/>
    <w:rsid w:val="005A55E5"/>
    <w:rsid w:val="005A5CB9"/>
    <w:rsid w:val="005A5CBC"/>
    <w:rsid w:val="005A671A"/>
    <w:rsid w:val="005A6856"/>
    <w:rsid w:val="005A6C14"/>
    <w:rsid w:val="005A7498"/>
    <w:rsid w:val="005A789B"/>
    <w:rsid w:val="005B0F38"/>
    <w:rsid w:val="005B1553"/>
    <w:rsid w:val="005B18E4"/>
    <w:rsid w:val="005B1ADD"/>
    <w:rsid w:val="005B3B6E"/>
    <w:rsid w:val="005B3BB3"/>
    <w:rsid w:val="005B4827"/>
    <w:rsid w:val="005B6873"/>
    <w:rsid w:val="005B713C"/>
    <w:rsid w:val="005C05E7"/>
    <w:rsid w:val="005C2E5C"/>
    <w:rsid w:val="005C3843"/>
    <w:rsid w:val="005C3978"/>
    <w:rsid w:val="005C3AEB"/>
    <w:rsid w:val="005C5D4C"/>
    <w:rsid w:val="005C5E3A"/>
    <w:rsid w:val="005C7317"/>
    <w:rsid w:val="005C7541"/>
    <w:rsid w:val="005D024C"/>
    <w:rsid w:val="005D14B9"/>
    <w:rsid w:val="005D1805"/>
    <w:rsid w:val="005D1A7B"/>
    <w:rsid w:val="005D218E"/>
    <w:rsid w:val="005D264C"/>
    <w:rsid w:val="005D3022"/>
    <w:rsid w:val="005D3517"/>
    <w:rsid w:val="005D36E8"/>
    <w:rsid w:val="005D3821"/>
    <w:rsid w:val="005D3ADB"/>
    <w:rsid w:val="005D4801"/>
    <w:rsid w:val="005D4A0F"/>
    <w:rsid w:val="005D4D6C"/>
    <w:rsid w:val="005D5756"/>
    <w:rsid w:val="005D75FD"/>
    <w:rsid w:val="005D7C62"/>
    <w:rsid w:val="005E14DC"/>
    <w:rsid w:val="005E40FC"/>
    <w:rsid w:val="005E4314"/>
    <w:rsid w:val="005E4A08"/>
    <w:rsid w:val="005E5A8D"/>
    <w:rsid w:val="005E5DB6"/>
    <w:rsid w:val="005E68F0"/>
    <w:rsid w:val="005E69A2"/>
    <w:rsid w:val="005E7417"/>
    <w:rsid w:val="005E7671"/>
    <w:rsid w:val="005F2A87"/>
    <w:rsid w:val="005F303A"/>
    <w:rsid w:val="005F364C"/>
    <w:rsid w:val="005F3878"/>
    <w:rsid w:val="005F41D7"/>
    <w:rsid w:val="005F4D4E"/>
    <w:rsid w:val="005F704F"/>
    <w:rsid w:val="005F7147"/>
    <w:rsid w:val="005F7407"/>
    <w:rsid w:val="005F7CFD"/>
    <w:rsid w:val="005F7DAA"/>
    <w:rsid w:val="005F7F34"/>
    <w:rsid w:val="00600B7D"/>
    <w:rsid w:val="00601CD4"/>
    <w:rsid w:val="00602A83"/>
    <w:rsid w:val="00603077"/>
    <w:rsid w:val="00603667"/>
    <w:rsid w:val="00603DF6"/>
    <w:rsid w:val="00604377"/>
    <w:rsid w:val="0060439C"/>
    <w:rsid w:val="00604954"/>
    <w:rsid w:val="00604FD5"/>
    <w:rsid w:val="006052D1"/>
    <w:rsid w:val="00606B13"/>
    <w:rsid w:val="00607228"/>
    <w:rsid w:val="00607A32"/>
    <w:rsid w:val="006103BC"/>
    <w:rsid w:val="0061090E"/>
    <w:rsid w:val="00610CDF"/>
    <w:rsid w:val="006124C0"/>
    <w:rsid w:val="00612D35"/>
    <w:rsid w:val="00613069"/>
    <w:rsid w:val="00614507"/>
    <w:rsid w:val="00614707"/>
    <w:rsid w:val="00616B31"/>
    <w:rsid w:val="00616E3E"/>
    <w:rsid w:val="00616E69"/>
    <w:rsid w:val="00617B71"/>
    <w:rsid w:val="00617DCC"/>
    <w:rsid w:val="00621558"/>
    <w:rsid w:val="00621E23"/>
    <w:rsid w:val="00622A55"/>
    <w:rsid w:val="00623CE0"/>
    <w:rsid w:val="006242E9"/>
    <w:rsid w:val="0062522C"/>
    <w:rsid w:val="006258D4"/>
    <w:rsid w:val="006261D8"/>
    <w:rsid w:val="00626732"/>
    <w:rsid w:val="00626859"/>
    <w:rsid w:val="00626CC0"/>
    <w:rsid w:val="00627443"/>
    <w:rsid w:val="0062782F"/>
    <w:rsid w:val="006308A9"/>
    <w:rsid w:val="00630CD4"/>
    <w:rsid w:val="00632447"/>
    <w:rsid w:val="00632A93"/>
    <w:rsid w:val="006333A2"/>
    <w:rsid w:val="006357A3"/>
    <w:rsid w:val="0063608A"/>
    <w:rsid w:val="00636A40"/>
    <w:rsid w:val="00636C72"/>
    <w:rsid w:val="00637D77"/>
    <w:rsid w:val="006403EC"/>
    <w:rsid w:val="00640A9C"/>
    <w:rsid w:val="00640E3A"/>
    <w:rsid w:val="00640EB9"/>
    <w:rsid w:val="0064193B"/>
    <w:rsid w:val="006422C3"/>
    <w:rsid w:val="00642EC3"/>
    <w:rsid w:val="00643A49"/>
    <w:rsid w:val="00643AD0"/>
    <w:rsid w:val="006449A9"/>
    <w:rsid w:val="006455FD"/>
    <w:rsid w:val="00645F9C"/>
    <w:rsid w:val="00646D63"/>
    <w:rsid w:val="00647793"/>
    <w:rsid w:val="006477BC"/>
    <w:rsid w:val="0065019F"/>
    <w:rsid w:val="006502C0"/>
    <w:rsid w:val="0065078E"/>
    <w:rsid w:val="00650CA7"/>
    <w:rsid w:val="00651084"/>
    <w:rsid w:val="00652032"/>
    <w:rsid w:val="0065220B"/>
    <w:rsid w:val="00653A80"/>
    <w:rsid w:val="00653CFF"/>
    <w:rsid w:val="00654885"/>
    <w:rsid w:val="006559DD"/>
    <w:rsid w:val="00655D0D"/>
    <w:rsid w:val="006560E1"/>
    <w:rsid w:val="00656C25"/>
    <w:rsid w:val="006570DB"/>
    <w:rsid w:val="006576B7"/>
    <w:rsid w:val="00657964"/>
    <w:rsid w:val="00661BE2"/>
    <w:rsid w:val="00661D5C"/>
    <w:rsid w:val="0066334B"/>
    <w:rsid w:val="0066427C"/>
    <w:rsid w:val="00664D1C"/>
    <w:rsid w:val="0066541F"/>
    <w:rsid w:val="00665DDA"/>
    <w:rsid w:val="006671B9"/>
    <w:rsid w:val="006673B8"/>
    <w:rsid w:val="0067026E"/>
    <w:rsid w:val="0067066F"/>
    <w:rsid w:val="006706EE"/>
    <w:rsid w:val="006712C2"/>
    <w:rsid w:val="00671AB8"/>
    <w:rsid w:val="00674A1E"/>
    <w:rsid w:val="00674A6C"/>
    <w:rsid w:val="00674C8D"/>
    <w:rsid w:val="00675DE5"/>
    <w:rsid w:val="00676091"/>
    <w:rsid w:val="00676693"/>
    <w:rsid w:val="006776BE"/>
    <w:rsid w:val="00677C07"/>
    <w:rsid w:val="0068006F"/>
    <w:rsid w:val="00680073"/>
    <w:rsid w:val="00681449"/>
    <w:rsid w:val="00681910"/>
    <w:rsid w:val="006822E9"/>
    <w:rsid w:val="00684158"/>
    <w:rsid w:val="006842E9"/>
    <w:rsid w:val="006857B0"/>
    <w:rsid w:val="006863A9"/>
    <w:rsid w:val="00686607"/>
    <w:rsid w:val="00687B25"/>
    <w:rsid w:val="00690CAE"/>
    <w:rsid w:val="00691B8E"/>
    <w:rsid w:val="006924A7"/>
    <w:rsid w:val="00692C0B"/>
    <w:rsid w:val="006930D8"/>
    <w:rsid w:val="0069436A"/>
    <w:rsid w:val="00694EFD"/>
    <w:rsid w:val="00695AEC"/>
    <w:rsid w:val="0069640F"/>
    <w:rsid w:val="00697319"/>
    <w:rsid w:val="00697AC6"/>
    <w:rsid w:val="006A0353"/>
    <w:rsid w:val="006A04D7"/>
    <w:rsid w:val="006A0C5D"/>
    <w:rsid w:val="006A20E0"/>
    <w:rsid w:val="006A2624"/>
    <w:rsid w:val="006A39F1"/>
    <w:rsid w:val="006A4657"/>
    <w:rsid w:val="006A5457"/>
    <w:rsid w:val="006A550F"/>
    <w:rsid w:val="006A604F"/>
    <w:rsid w:val="006A656F"/>
    <w:rsid w:val="006A6889"/>
    <w:rsid w:val="006A73E1"/>
    <w:rsid w:val="006B08E4"/>
    <w:rsid w:val="006B13D8"/>
    <w:rsid w:val="006B152C"/>
    <w:rsid w:val="006B38C9"/>
    <w:rsid w:val="006B3E8F"/>
    <w:rsid w:val="006B4B81"/>
    <w:rsid w:val="006B4F07"/>
    <w:rsid w:val="006B5AEF"/>
    <w:rsid w:val="006B605B"/>
    <w:rsid w:val="006B607B"/>
    <w:rsid w:val="006B649C"/>
    <w:rsid w:val="006B6655"/>
    <w:rsid w:val="006B6CB4"/>
    <w:rsid w:val="006B6CE2"/>
    <w:rsid w:val="006B788E"/>
    <w:rsid w:val="006B7E83"/>
    <w:rsid w:val="006C056F"/>
    <w:rsid w:val="006C3213"/>
    <w:rsid w:val="006C439F"/>
    <w:rsid w:val="006C4E62"/>
    <w:rsid w:val="006C53B2"/>
    <w:rsid w:val="006C5990"/>
    <w:rsid w:val="006C5AB1"/>
    <w:rsid w:val="006C5D68"/>
    <w:rsid w:val="006C65B9"/>
    <w:rsid w:val="006C7312"/>
    <w:rsid w:val="006C7CBF"/>
    <w:rsid w:val="006C7D76"/>
    <w:rsid w:val="006D0B9E"/>
    <w:rsid w:val="006D183F"/>
    <w:rsid w:val="006D1B53"/>
    <w:rsid w:val="006D1C03"/>
    <w:rsid w:val="006D1DBE"/>
    <w:rsid w:val="006D2070"/>
    <w:rsid w:val="006D34E5"/>
    <w:rsid w:val="006D4F85"/>
    <w:rsid w:val="006D55F9"/>
    <w:rsid w:val="006D5757"/>
    <w:rsid w:val="006D6738"/>
    <w:rsid w:val="006D7DF0"/>
    <w:rsid w:val="006D7EFC"/>
    <w:rsid w:val="006E0439"/>
    <w:rsid w:val="006E1749"/>
    <w:rsid w:val="006E1A42"/>
    <w:rsid w:val="006E20F2"/>
    <w:rsid w:val="006E2AA6"/>
    <w:rsid w:val="006E2DBE"/>
    <w:rsid w:val="006E31F0"/>
    <w:rsid w:val="006E4285"/>
    <w:rsid w:val="006E44FA"/>
    <w:rsid w:val="006E527F"/>
    <w:rsid w:val="006E552C"/>
    <w:rsid w:val="006E5A4D"/>
    <w:rsid w:val="006E6EF2"/>
    <w:rsid w:val="006E7BE5"/>
    <w:rsid w:val="006F00ED"/>
    <w:rsid w:val="006F0B4C"/>
    <w:rsid w:val="006F1768"/>
    <w:rsid w:val="006F3119"/>
    <w:rsid w:val="006F34D5"/>
    <w:rsid w:val="006F37A3"/>
    <w:rsid w:val="006F37FE"/>
    <w:rsid w:val="006F4608"/>
    <w:rsid w:val="006F48BF"/>
    <w:rsid w:val="006F48C0"/>
    <w:rsid w:val="006F5413"/>
    <w:rsid w:val="006F556C"/>
    <w:rsid w:val="006F56F1"/>
    <w:rsid w:val="006F63EA"/>
    <w:rsid w:val="006F6F7F"/>
    <w:rsid w:val="006F7D53"/>
    <w:rsid w:val="00700DBC"/>
    <w:rsid w:val="00700FF1"/>
    <w:rsid w:val="0070268D"/>
    <w:rsid w:val="007033E8"/>
    <w:rsid w:val="007044FF"/>
    <w:rsid w:val="00704E64"/>
    <w:rsid w:val="00704FF0"/>
    <w:rsid w:val="00705272"/>
    <w:rsid w:val="0070661D"/>
    <w:rsid w:val="007077BD"/>
    <w:rsid w:val="00710A07"/>
    <w:rsid w:val="0071207D"/>
    <w:rsid w:val="007128CA"/>
    <w:rsid w:val="00713E9B"/>
    <w:rsid w:val="00714755"/>
    <w:rsid w:val="00716725"/>
    <w:rsid w:val="0071739B"/>
    <w:rsid w:val="00717EDB"/>
    <w:rsid w:val="00720553"/>
    <w:rsid w:val="00720560"/>
    <w:rsid w:val="007217AF"/>
    <w:rsid w:val="0072188E"/>
    <w:rsid w:val="00722250"/>
    <w:rsid w:val="0072287A"/>
    <w:rsid w:val="00722DDC"/>
    <w:rsid w:val="007232CC"/>
    <w:rsid w:val="007240ED"/>
    <w:rsid w:val="00727263"/>
    <w:rsid w:val="00727510"/>
    <w:rsid w:val="007276B8"/>
    <w:rsid w:val="00727A6D"/>
    <w:rsid w:val="00730156"/>
    <w:rsid w:val="007308DF"/>
    <w:rsid w:val="00733587"/>
    <w:rsid w:val="00733802"/>
    <w:rsid w:val="00734074"/>
    <w:rsid w:val="007346D9"/>
    <w:rsid w:val="00734B91"/>
    <w:rsid w:val="00734C07"/>
    <w:rsid w:val="00734C63"/>
    <w:rsid w:val="007350A4"/>
    <w:rsid w:val="00735DE1"/>
    <w:rsid w:val="00736107"/>
    <w:rsid w:val="00736E1E"/>
    <w:rsid w:val="00741C4B"/>
    <w:rsid w:val="0074227B"/>
    <w:rsid w:val="00742FCD"/>
    <w:rsid w:val="0074319D"/>
    <w:rsid w:val="0074359F"/>
    <w:rsid w:val="00743B08"/>
    <w:rsid w:val="00743C14"/>
    <w:rsid w:val="00745700"/>
    <w:rsid w:val="00745879"/>
    <w:rsid w:val="00746C8F"/>
    <w:rsid w:val="007470D5"/>
    <w:rsid w:val="00747144"/>
    <w:rsid w:val="00750CB3"/>
    <w:rsid w:val="00752967"/>
    <w:rsid w:val="0075485C"/>
    <w:rsid w:val="007549B0"/>
    <w:rsid w:val="0075580A"/>
    <w:rsid w:val="00757E96"/>
    <w:rsid w:val="00757F18"/>
    <w:rsid w:val="00760246"/>
    <w:rsid w:val="00760C29"/>
    <w:rsid w:val="007617BC"/>
    <w:rsid w:val="0076249D"/>
    <w:rsid w:val="00763BDD"/>
    <w:rsid w:val="00764593"/>
    <w:rsid w:val="00764697"/>
    <w:rsid w:val="007647EA"/>
    <w:rsid w:val="00764D58"/>
    <w:rsid w:val="00765651"/>
    <w:rsid w:val="007657F1"/>
    <w:rsid w:val="00765E91"/>
    <w:rsid w:val="0076698F"/>
    <w:rsid w:val="00767865"/>
    <w:rsid w:val="00767D71"/>
    <w:rsid w:val="007708FE"/>
    <w:rsid w:val="00772A30"/>
    <w:rsid w:val="00772BEC"/>
    <w:rsid w:val="007736E6"/>
    <w:rsid w:val="00774111"/>
    <w:rsid w:val="007744BF"/>
    <w:rsid w:val="00780040"/>
    <w:rsid w:val="007803E4"/>
    <w:rsid w:val="00781185"/>
    <w:rsid w:val="007814C3"/>
    <w:rsid w:val="00783629"/>
    <w:rsid w:val="0078386C"/>
    <w:rsid w:val="00783A8A"/>
    <w:rsid w:val="00783B0A"/>
    <w:rsid w:val="00783D85"/>
    <w:rsid w:val="00783EFA"/>
    <w:rsid w:val="00786151"/>
    <w:rsid w:val="00786169"/>
    <w:rsid w:val="00786477"/>
    <w:rsid w:val="00786681"/>
    <w:rsid w:val="00787E7C"/>
    <w:rsid w:val="00787F17"/>
    <w:rsid w:val="0079018D"/>
    <w:rsid w:val="007933B4"/>
    <w:rsid w:val="007947CB"/>
    <w:rsid w:val="007955D0"/>
    <w:rsid w:val="007967B7"/>
    <w:rsid w:val="007A00F8"/>
    <w:rsid w:val="007A1104"/>
    <w:rsid w:val="007A1541"/>
    <w:rsid w:val="007A1E44"/>
    <w:rsid w:val="007A248B"/>
    <w:rsid w:val="007A2B2D"/>
    <w:rsid w:val="007A2E79"/>
    <w:rsid w:val="007A357A"/>
    <w:rsid w:val="007A3865"/>
    <w:rsid w:val="007A3880"/>
    <w:rsid w:val="007A3979"/>
    <w:rsid w:val="007A41AA"/>
    <w:rsid w:val="007A4871"/>
    <w:rsid w:val="007A4A86"/>
    <w:rsid w:val="007A5487"/>
    <w:rsid w:val="007A5818"/>
    <w:rsid w:val="007A74CF"/>
    <w:rsid w:val="007A78CB"/>
    <w:rsid w:val="007A7CCA"/>
    <w:rsid w:val="007B077D"/>
    <w:rsid w:val="007B078A"/>
    <w:rsid w:val="007B133F"/>
    <w:rsid w:val="007B1A10"/>
    <w:rsid w:val="007B1A66"/>
    <w:rsid w:val="007B29F5"/>
    <w:rsid w:val="007B3F8D"/>
    <w:rsid w:val="007B45FE"/>
    <w:rsid w:val="007B4E6F"/>
    <w:rsid w:val="007B526B"/>
    <w:rsid w:val="007B5D37"/>
    <w:rsid w:val="007B6802"/>
    <w:rsid w:val="007B6996"/>
    <w:rsid w:val="007B6C45"/>
    <w:rsid w:val="007C21E6"/>
    <w:rsid w:val="007C24EB"/>
    <w:rsid w:val="007C2986"/>
    <w:rsid w:val="007C29EA"/>
    <w:rsid w:val="007C2CAE"/>
    <w:rsid w:val="007C2D99"/>
    <w:rsid w:val="007C387B"/>
    <w:rsid w:val="007C45E4"/>
    <w:rsid w:val="007C4D6E"/>
    <w:rsid w:val="007C5A57"/>
    <w:rsid w:val="007C5CE2"/>
    <w:rsid w:val="007D01BB"/>
    <w:rsid w:val="007D026E"/>
    <w:rsid w:val="007D05F9"/>
    <w:rsid w:val="007D27DF"/>
    <w:rsid w:val="007D2B35"/>
    <w:rsid w:val="007D2C2F"/>
    <w:rsid w:val="007D2CB5"/>
    <w:rsid w:val="007D2E63"/>
    <w:rsid w:val="007D32B9"/>
    <w:rsid w:val="007D45CF"/>
    <w:rsid w:val="007D46AB"/>
    <w:rsid w:val="007D52D1"/>
    <w:rsid w:val="007D60CF"/>
    <w:rsid w:val="007D7BE4"/>
    <w:rsid w:val="007E01B0"/>
    <w:rsid w:val="007E0452"/>
    <w:rsid w:val="007E094E"/>
    <w:rsid w:val="007E0F53"/>
    <w:rsid w:val="007E156F"/>
    <w:rsid w:val="007E2BDD"/>
    <w:rsid w:val="007E3407"/>
    <w:rsid w:val="007E4B2B"/>
    <w:rsid w:val="007E50D1"/>
    <w:rsid w:val="007E60DB"/>
    <w:rsid w:val="007E647E"/>
    <w:rsid w:val="007E7142"/>
    <w:rsid w:val="007E7694"/>
    <w:rsid w:val="007E76B1"/>
    <w:rsid w:val="007E76C0"/>
    <w:rsid w:val="007F0824"/>
    <w:rsid w:val="007F2C17"/>
    <w:rsid w:val="007F3073"/>
    <w:rsid w:val="007F3D8A"/>
    <w:rsid w:val="007F49D5"/>
    <w:rsid w:val="007F51A9"/>
    <w:rsid w:val="007F5315"/>
    <w:rsid w:val="007F5CCC"/>
    <w:rsid w:val="00800F03"/>
    <w:rsid w:val="00801492"/>
    <w:rsid w:val="00801EC9"/>
    <w:rsid w:val="00801F41"/>
    <w:rsid w:val="00802354"/>
    <w:rsid w:val="00803301"/>
    <w:rsid w:val="00804285"/>
    <w:rsid w:val="008043BE"/>
    <w:rsid w:val="00804A27"/>
    <w:rsid w:val="0080537E"/>
    <w:rsid w:val="00805E6A"/>
    <w:rsid w:val="00806ED6"/>
    <w:rsid w:val="00813967"/>
    <w:rsid w:val="00813A5C"/>
    <w:rsid w:val="00813A94"/>
    <w:rsid w:val="00813CAE"/>
    <w:rsid w:val="008145AE"/>
    <w:rsid w:val="00815192"/>
    <w:rsid w:val="008157A3"/>
    <w:rsid w:val="00815A57"/>
    <w:rsid w:val="00815B33"/>
    <w:rsid w:val="00816638"/>
    <w:rsid w:val="008208A3"/>
    <w:rsid w:val="00820912"/>
    <w:rsid w:val="00820A70"/>
    <w:rsid w:val="00820CA4"/>
    <w:rsid w:val="008216D5"/>
    <w:rsid w:val="008228A7"/>
    <w:rsid w:val="00822D99"/>
    <w:rsid w:val="0082306D"/>
    <w:rsid w:val="008236EC"/>
    <w:rsid w:val="00823C46"/>
    <w:rsid w:val="00824ED1"/>
    <w:rsid w:val="0082654A"/>
    <w:rsid w:val="008265EA"/>
    <w:rsid w:val="00826EAD"/>
    <w:rsid w:val="0082785B"/>
    <w:rsid w:val="00827C9B"/>
    <w:rsid w:val="0083092D"/>
    <w:rsid w:val="00830B80"/>
    <w:rsid w:val="00831C00"/>
    <w:rsid w:val="00831DA6"/>
    <w:rsid w:val="00832789"/>
    <w:rsid w:val="00833EA1"/>
    <w:rsid w:val="00833EC8"/>
    <w:rsid w:val="00834CAD"/>
    <w:rsid w:val="00835304"/>
    <w:rsid w:val="00837034"/>
    <w:rsid w:val="008371CD"/>
    <w:rsid w:val="00840E68"/>
    <w:rsid w:val="0084163F"/>
    <w:rsid w:val="00842168"/>
    <w:rsid w:val="008437C2"/>
    <w:rsid w:val="00843B49"/>
    <w:rsid w:val="00844FC2"/>
    <w:rsid w:val="00845603"/>
    <w:rsid w:val="0084767B"/>
    <w:rsid w:val="0084778A"/>
    <w:rsid w:val="00847CF0"/>
    <w:rsid w:val="0085030A"/>
    <w:rsid w:val="00850DB3"/>
    <w:rsid w:val="00850FEB"/>
    <w:rsid w:val="00851654"/>
    <w:rsid w:val="008517BE"/>
    <w:rsid w:val="00852E85"/>
    <w:rsid w:val="00853279"/>
    <w:rsid w:val="00853C58"/>
    <w:rsid w:val="00854894"/>
    <w:rsid w:val="00854A99"/>
    <w:rsid w:val="0085762E"/>
    <w:rsid w:val="00857DAF"/>
    <w:rsid w:val="0086088F"/>
    <w:rsid w:val="00862560"/>
    <w:rsid w:val="0086347A"/>
    <w:rsid w:val="00863B55"/>
    <w:rsid w:val="00863D25"/>
    <w:rsid w:val="00863E50"/>
    <w:rsid w:val="00863ED6"/>
    <w:rsid w:val="00864527"/>
    <w:rsid w:val="00864CD5"/>
    <w:rsid w:val="0087051E"/>
    <w:rsid w:val="008706F7"/>
    <w:rsid w:val="00872256"/>
    <w:rsid w:val="0087275F"/>
    <w:rsid w:val="00872EA2"/>
    <w:rsid w:val="00875328"/>
    <w:rsid w:val="00875DF6"/>
    <w:rsid w:val="008762AE"/>
    <w:rsid w:val="00876AD7"/>
    <w:rsid w:val="00877219"/>
    <w:rsid w:val="008775F5"/>
    <w:rsid w:val="00881C6D"/>
    <w:rsid w:val="0088267D"/>
    <w:rsid w:val="00883865"/>
    <w:rsid w:val="00883C68"/>
    <w:rsid w:val="008843FE"/>
    <w:rsid w:val="00885123"/>
    <w:rsid w:val="00885F0D"/>
    <w:rsid w:val="008867B6"/>
    <w:rsid w:val="008877EF"/>
    <w:rsid w:val="00887A65"/>
    <w:rsid w:val="00887E63"/>
    <w:rsid w:val="00890BD9"/>
    <w:rsid w:val="00891095"/>
    <w:rsid w:val="008918B7"/>
    <w:rsid w:val="00891D2B"/>
    <w:rsid w:val="008920E6"/>
    <w:rsid w:val="0089310E"/>
    <w:rsid w:val="00894476"/>
    <w:rsid w:val="008944C0"/>
    <w:rsid w:val="00895796"/>
    <w:rsid w:val="00896735"/>
    <w:rsid w:val="00897401"/>
    <w:rsid w:val="008A0E7E"/>
    <w:rsid w:val="008A14E3"/>
    <w:rsid w:val="008A1AC0"/>
    <w:rsid w:val="008A378A"/>
    <w:rsid w:val="008A413B"/>
    <w:rsid w:val="008A46F7"/>
    <w:rsid w:val="008A521D"/>
    <w:rsid w:val="008A5C60"/>
    <w:rsid w:val="008A62B2"/>
    <w:rsid w:val="008A7189"/>
    <w:rsid w:val="008A75A2"/>
    <w:rsid w:val="008B00F0"/>
    <w:rsid w:val="008B0296"/>
    <w:rsid w:val="008B1256"/>
    <w:rsid w:val="008B13E8"/>
    <w:rsid w:val="008B2516"/>
    <w:rsid w:val="008B3A82"/>
    <w:rsid w:val="008B44C2"/>
    <w:rsid w:val="008B48B6"/>
    <w:rsid w:val="008B66B2"/>
    <w:rsid w:val="008B67FE"/>
    <w:rsid w:val="008B7F48"/>
    <w:rsid w:val="008C0398"/>
    <w:rsid w:val="008C0CA4"/>
    <w:rsid w:val="008C0E0B"/>
    <w:rsid w:val="008C12BB"/>
    <w:rsid w:val="008C181E"/>
    <w:rsid w:val="008C1D24"/>
    <w:rsid w:val="008C4B9E"/>
    <w:rsid w:val="008C52E3"/>
    <w:rsid w:val="008C610C"/>
    <w:rsid w:val="008C6CC4"/>
    <w:rsid w:val="008C6ECE"/>
    <w:rsid w:val="008C6FC2"/>
    <w:rsid w:val="008C702D"/>
    <w:rsid w:val="008D0CD1"/>
    <w:rsid w:val="008D1773"/>
    <w:rsid w:val="008D1A5A"/>
    <w:rsid w:val="008D1F12"/>
    <w:rsid w:val="008D22D1"/>
    <w:rsid w:val="008D2B66"/>
    <w:rsid w:val="008D319A"/>
    <w:rsid w:val="008D3970"/>
    <w:rsid w:val="008D3C05"/>
    <w:rsid w:val="008D48E5"/>
    <w:rsid w:val="008D5924"/>
    <w:rsid w:val="008D61A6"/>
    <w:rsid w:val="008D620B"/>
    <w:rsid w:val="008D73F9"/>
    <w:rsid w:val="008E1FE7"/>
    <w:rsid w:val="008E3D5F"/>
    <w:rsid w:val="008E5AF2"/>
    <w:rsid w:val="008E5DFB"/>
    <w:rsid w:val="008E6C1C"/>
    <w:rsid w:val="008E75B5"/>
    <w:rsid w:val="008E776C"/>
    <w:rsid w:val="008E7F1A"/>
    <w:rsid w:val="008F0065"/>
    <w:rsid w:val="008F012C"/>
    <w:rsid w:val="008F0527"/>
    <w:rsid w:val="008F0DE1"/>
    <w:rsid w:val="008F2403"/>
    <w:rsid w:val="008F267A"/>
    <w:rsid w:val="008F2D6D"/>
    <w:rsid w:val="008F32D1"/>
    <w:rsid w:val="008F3802"/>
    <w:rsid w:val="008F4888"/>
    <w:rsid w:val="008F4D09"/>
    <w:rsid w:val="008F5360"/>
    <w:rsid w:val="008F5DB6"/>
    <w:rsid w:val="008F6E0A"/>
    <w:rsid w:val="0090050C"/>
    <w:rsid w:val="00900963"/>
    <w:rsid w:val="009016DD"/>
    <w:rsid w:val="009022F8"/>
    <w:rsid w:val="00902F4B"/>
    <w:rsid w:val="00904000"/>
    <w:rsid w:val="00904A89"/>
    <w:rsid w:val="00905330"/>
    <w:rsid w:val="0090578D"/>
    <w:rsid w:val="009061D6"/>
    <w:rsid w:val="00906B25"/>
    <w:rsid w:val="00906B49"/>
    <w:rsid w:val="0090710F"/>
    <w:rsid w:val="009127C7"/>
    <w:rsid w:val="009129B2"/>
    <w:rsid w:val="00913BE6"/>
    <w:rsid w:val="00914FD9"/>
    <w:rsid w:val="00915493"/>
    <w:rsid w:val="0091567A"/>
    <w:rsid w:val="00915FE9"/>
    <w:rsid w:val="00916735"/>
    <w:rsid w:val="00922B1B"/>
    <w:rsid w:val="00922F20"/>
    <w:rsid w:val="009233A4"/>
    <w:rsid w:val="0092478B"/>
    <w:rsid w:val="009268D6"/>
    <w:rsid w:val="00926EDF"/>
    <w:rsid w:val="00930877"/>
    <w:rsid w:val="009318A0"/>
    <w:rsid w:val="00931E8A"/>
    <w:rsid w:val="009320B5"/>
    <w:rsid w:val="009322EC"/>
    <w:rsid w:val="00932697"/>
    <w:rsid w:val="00933A78"/>
    <w:rsid w:val="009348EB"/>
    <w:rsid w:val="00934F73"/>
    <w:rsid w:val="0093552D"/>
    <w:rsid w:val="00935596"/>
    <w:rsid w:val="009358BA"/>
    <w:rsid w:val="00935D0F"/>
    <w:rsid w:val="00935EDE"/>
    <w:rsid w:val="00935FCB"/>
    <w:rsid w:val="009361C9"/>
    <w:rsid w:val="009370B5"/>
    <w:rsid w:val="00937583"/>
    <w:rsid w:val="00937C61"/>
    <w:rsid w:val="009403FE"/>
    <w:rsid w:val="00941F21"/>
    <w:rsid w:val="009423A1"/>
    <w:rsid w:val="00943254"/>
    <w:rsid w:val="009436BE"/>
    <w:rsid w:val="009438C2"/>
    <w:rsid w:val="00944104"/>
    <w:rsid w:val="0094520D"/>
    <w:rsid w:val="00946669"/>
    <w:rsid w:val="009475AB"/>
    <w:rsid w:val="00947A76"/>
    <w:rsid w:val="009506B7"/>
    <w:rsid w:val="00950747"/>
    <w:rsid w:val="00950EB4"/>
    <w:rsid w:val="00951698"/>
    <w:rsid w:val="00951DA3"/>
    <w:rsid w:val="0095210D"/>
    <w:rsid w:val="00954D70"/>
    <w:rsid w:val="0095640F"/>
    <w:rsid w:val="00956F09"/>
    <w:rsid w:val="00957FAB"/>
    <w:rsid w:val="009602B3"/>
    <w:rsid w:val="009619C2"/>
    <w:rsid w:val="0096300C"/>
    <w:rsid w:val="009654C2"/>
    <w:rsid w:val="00965A39"/>
    <w:rsid w:val="009663F5"/>
    <w:rsid w:val="00966CE0"/>
    <w:rsid w:val="00967551"/>
    <w:rsid w:val="00967C52"/>
    <w:rsid w:val="009721EF"/>
    <w:rsid w:val="00973509"/>
    <w:rsid w:val="00973695"/>
    <w:rsid w:val="00973C0B"/>
    <w:rsid w:val="00973D0E"/>
    <w:rsid w:val="00973DFE"/>
    <w:rsid w:val="00974284"/>
    <w:rsid w:val="0097467B"/>
    <w:rsid w:val="009761F1"/>
    <w:rsid w:val="00976470"/>
    <w:rsid w:val="00976602"/>
    <w:rsid w:val="00977C88"/>
    <w:rsid w:val="00980214"/>
    <w:rsid w:val="00982393"/>
    <w:rsid w:val="009825F6"/>
    <w:rsid w:val="00983301"/>
    <w:rsid w:val="00985075"/>
    <w:rsid w:val="009851D1"/>
    <w:rsid w:val="00985244"/>
    <w:rsid w:val="009879BA"/>
    <w:rsid w:val="00990407"/>
    <w:rsid w:val="00990B6A"/>
    <w:rsid w:val="009916FB"/>
    <w:rsid w:val="00991B86"/>
    <w:rsid w:val="00991DBB"/>
    <w:rsid w:val="00992E53"/>
    <w:rsid w:val="009936A7"/>
    <w:rsid w:val="00993D0B"/>
    <w:rsid w:val="009940D5"/>
    <w:rsid w:val="009944F0"/>
    <w:rsid w:val="00995A21"/>
    <w:rsid w:val="009965D6"/>
    <w:rsid w:val="009977B3"/>
    <w:rsid w:val="00997D00"/>
    <w:rsid w:val="009A081F"/>
    <w:rsid w:val="009A0830"/>
    <w:rsid w:val="009A16BA"/>
    <w:rsid w:val="009A2940"/>
    <w:rsid w:val="009A4380"/>
    <w:rsid w:val="009A4688"/>
    <w:rsid w:val="009A5305"/>
    <w:rsid w:val="009A5475"/>
    <w:rsid w:val="009A5FF4"/>
    <w:rsid w:val="009A6071"/>
    <w:rsid w:val="009A65DE"/>
    <w:rsid w:val="009A66E6"/>
    <w:rsid w:val="009B0EF3"/>
    <w:rsid w:val="009B1473"/>
    <w:rsid w:val="009B2B00"/>
    <w:rsid w:val="009B3862"/>
    <w:rsid w:val="009B39B6"/>
    <w:rsid w:val="009B3F37"/>
    <w:rsid w:val="009B46A9"/>
    <w:rsid w:val="009B4D66"/>
    <w:rsid w:val="009B53C2"/>
    <w:rsid w:val="009B62E6"/>
    <w:rsid w:val="009B688B"/>
    <w:rsid w:val="009B6E91"/>
    <w:rsid w:val="009C1082"/>
    <w:rsid w:val="009C163C"/>
    <w:rsid w:val="009C26C3"/>
    <w:rsid w:val="009C2C24"/>
    <w:rsid w:val="009C3606"/>
    <w:rsid w:val="009C3800"/>
    <w:rsid w:val="009C3C09"/>
    <w:rsid w:val="009C496F"/>
    <w:rsid w:val="009C49DA"/>
    <w:rsid w:val="009C4A41"/>
    <w:rsid w:val="009C5031"/>
    <w:rsid w:val="009C5B27"/>
    <w:rsid w:val="009C621C"/>
    <w:rsid w:val="009C68A8"/>
    <w:rsid w:val="009C7782"/>
    <w:rsid w:val="009D1673"/>
    <w:rsid w:val="009D2031"/>
    <w:rsid w:val="009D248B"/>
    <w:rsid w:val="009D2CFE"/>
    <w:rsid w:val="009D48C9"/>
    <w:rsid w:val="009D54E8"/>
    <w:rsid w:val="009D567E"/>
    <w:rsid w:val="009D5FA3"/>
    <w:rsid w:val="009D6A54"/>
    <w:rsid w:val="009D709A"/>
    <w:rsid w:val="009D7FFB"/>
    <w:rsid w:val="009E0091"/>
    <w:rsid w:val="009E0552"/>
    <w:rsid w:val="009E0DA4"/>
    <w:rsid w:val="009E1283"/>
    <w:rsid w:val="009E2007"/>
    <w:rsid w:val="009E29C3"/>
    <w:rsid w:val="009E4C71"/>
    <w:rsid w:val="009E5208"/>
    <w:rsid w:val="009E56E9"/>
    <w:rsid w:val="009E6258"/>
    <w:rsid w:val="009E686F"/>
    <w:rsid w:val="009E6EA3"/>
    <w:rsid w:val="009E6F43"/>
    <w:rsid w:val="009E7276"/>
    <w:rsid w:val="009E7FCB"/>
    <w:rsid w:val="009F097C"/>
    <w:rsid w:val="009F1C96"/>
    <w:rsid w:val="009F2AB0"/>
    <w:rsid w:val="009F4264"/>
    <w:rsid w:val="009F5602"/>
    <w:rsid w:val="009F5B51"/>
    <w:rsid w:val="009F60B4"/>
    <w:rsid w:val="009F6717"/>
    <w:rsid w:val="009F6F1A"/>
    <w:rsid w:val="009F7D2E"/>
    <w:rsid w:val="00A00439"/>
    <w:rsid w:val="00A011C4"/>
    <w:rsid w:val="00A0215A"/>
    <w:rsid w:val="00A022AF"/>
    <w:rsid w:val="00A0282F"/>
    <w:rsid w:val="00A02B60"/>
    <w:rsid w:val="00A02C2B"/>
    <w:rsid w:val="00A054CF"/>
    <w:rsid w:val="00A05C62"/>
    <w:rsid w:val="00A10E6E"/>
    <w:rsid w:val="00A11588"/>
    <w:rsid w:val="00A115EF"/>
    <w:rsid w:val="00A125D8"/>
    <w:rsid w:val="00A1278E"/>
    <w:rsid w:val="00A13411"/>
    <w:rsid w:val="00A13744"/>
    <w:rsid w:val="00A15032"/>
    <w:rsid w:val="00A15565"/>
    <w:rsid w:val="00A16BDE"/>
    <w:rsid w:val="00A22F0C"/>
    <w:rsid w:val="00A2502A"/>
    <w:rsid w:val="00A258E5"/>
    <w:rsid w:val="00A261E6"/>
    <w:rsid w:val="00A265B5"/>
    <w:rsid w:val="00A27CE8"/>
    <w:rsid w:val="00A3053F"/>
    <w:rsid w:val="00A308D7"/>
    <w:rsid w:val="00A33AA7"/>
    <w:rsid w:val="00A34255"/>
    <w:rsid w:val="00A3492F"/>
    <w:rsid w:val="00A35508"/>
    <w:rsid w:val="00A35655"/>
    <w:rsid w:val="00A35DF4"/>
    <w:rsid w:val="00A362E3"/>
    <w:rsid w:val="00A36545"/>
    <w:rsid w:val="00A367A0"/>
    <w:rsid w:val="00A36FD2"/>
    <w:rsid w:val="00A37DB5"/>
    <w:rsid w:val="00A4244A"/>
    <w:rsid w:val="00A43C83"/>
    <w:rsid w:val="00A477AF"/>
    <w:rsid w:val="00A478B5"/>
    <w:rsid w:val="00A47E6E"/>
    <w:rsid w:val="00A5018E"/>
    <w:rsid w:val="00A50326"/>
    <w:rsid w:val="00A52146"/>
    <w:rsid w:val="00A53548"/>
    <w:rsid w:val="00A53D03"/>
    <w:rsid w:val="00A542AC"/>
    <w:rsid w:val="00A546F3"/>
    <w:rsid w:val="00A56E05"/>
    <w:rsid w:val="00A56FCF"/>
    <w:rsid w:val="00A57CF6"/>
    <w:rsid w:val="00A57E28"/>
    <w:rsid w:val="00A606C0"/>
    <w:rsid w:val="00A606E5"/>
    <w:rsid w:val="00A61167"/>
    <w:rsid w:val="00A629FD"/>
    <w:rsid w:val="00A653A2"/>
    <w:rsid w:val="00A654CF"/>
    <w:rsid w:val="00A6581F"/>
    <w:rsid w:val="00A74E25"/>
    <w:rsid w:val="00A75889"/>
    <w:rsid w:val="00A75A80"/>
    <w:rsid w:val="00A75CB0"/>
    <w:rsid w:val="00A764B0"/>
    <w:rsid w:val="00A76B6A"/>
    <w:rsid w:val="00A77255"/>
    <w:rsid w:val="00A80425"/>
    <w:rsid w:val="00A80E92"/>
    <w:rsid w:val="00A816B1"/>
    <w:rsid w:val="00A81C43"/>
    <w:rsid w:val="00A829AB"/>
    <w:rsid w:val="00A82E48"/>
    <w:rsid w:val="00A83F3D"/>
    <w:rsid w:val="00A84029"/>
    <w:rsid w:val="00A84265"/>
    <w:rsid w:val="00A844AD"/>
    <w:rsid w:val="00A84977"/>
    <w:rsid w:val="00A850EB"/>
    <w:rsid w:val="00A855A6"/>
    <w:rsid w:val="00A86069"/>
    <w:rsid w:val="00A861C8"/>
    <w:rsid w:val="00A86AA6"/>
    <w:rsid w:val="00A86EFE"/>
    <w:rsid w:val="00A904D2"/>
    <w:rsid w:val="00A9096E"/>
    <w:rsid w:val="00A9114E"/>
    <w:rsid w:val="00A91774"/>
    <w:rsid w:val="00A938A9"/>
    <w:rsid w:val="00A9417F"/>
    <w:rsid w:val="00A95FF7"/>
    <w:rsid w:val="00A96305"/>
    <w:rsid w:val="00A97606"/>
    <w:rsid w:val="00A97FC4"/>
    <w:rsid w:val="00AA0104"/>
    <w:rsid w:val="00AA0122"/>
    <w:rsid w:val="00AA02B5"/>
    <w:rsid w:val="00AA047A"/>
    <w:rsid w:val="00AA08A1"/>
    <w:rsid w:val="00AA0B2D"/>
    <w:rsid w:val="00AA1042"/>
    <w:rsid w:val="00AA1B6A"/>
    <w:rsid w:val="00AA2051"/>
    <w:rsid w:val="00AA232D"/>
    <w:rsid w:val="00AA2CC9"/>
    <w:rsid w:val="00AA3355"/>
    <w:rsid w:val="00AA3DA7"/>
    <w:rsid w:val="00AA42AE"/>
    <w:rsid w:val="00AA42B0"/>
    <w:rsid w:val="00AA4582"/>
    <w:rsid w:val="00AA4907"/>
    <w:rsid w:val="00AA49C5"/>
    <w:rsid w:val="00AA5019"/>
    <w:rsid w:val="00AA5718"/>
    <w:rsid w:val="00AA617F"/>
    <w:rsid w:val="00AA6FE7"/>
    <w:rsid w:val="00AA777F"/>
    <w:rsid w:val="00AB1A68"/>
    <w:rsid w:val="00AB26BF"/>
    <w:rsid w:val="00AB2905"/>
    <w:rsid w:val="00AB2A3B"/>
    <w:rsid w:val="00AB66AD"/>
    <w:rsid w:val="00AB70E8"/>
    <w:rsid w:val="00AB736E"/>
    <w:rsid w:val="00AC1151"/>
    <w:rsid w:val="00AC1FDF"/>
    <w:rsid w:val="00AC2AC8"/>
    <w:rsid w:val="00AC2EAB"/>
    <w:rsid w:val="00AC304F"/>
    <w:rsid w:val="00AC3131"/>
    <w:rsid w:val="00AC3BB4"/>
    <w:rsid w:val="00AC4E4A"/>
    <w:rsid w:val="00AC5E42"/>
    <w:rsid w:val="00AC5EE0"/>
    <w:rsid w:val="00AC6410"/>
    <w:rsid w:val="00AC72BC"/>
    <w:rsid w:val="00AC7D82"/>
    <w:rsid w:val="00AD0B3E"/>
    <w:rsid w:val="00AD1780"/>
    <w:rsid w:val="00AD1E8E"/>
    <w:rsid w:val="00AD25FB"/>
    <w:rsid w:val="00AD28DD"/>
    <w:rsid w:val="00AD2ABE"/>
    <w:rsid w:val="00AD2B97"/>
    <w:rsid w:val="00AD30AE"/>
    <w:rsid w:val="00AD4CFE"/>
    <w:rsid w:val="00AD4E87"/>
    <w:rsid w:val="00AD50D5"/>
    <w:rsid w:val="00AD5456"/>
    <w:rsid w:val="00AD5F07"/>
    <w:rsid w:val="00AD66BA"/>
    <w:rsid w:val="00AD730E"/>
    <w:rsid w:val="00AD76D8"/>
    <w:rsid w:val="00AE1924"/>
    <w:rsid w:val="00AE224E"/>
    <w:rsid w:val="00AE2ACE"/>
    <w:rsid w:val="00AE373D"/>
    <w:rsid w:val="00AE3802"/>
    <w:rsid w:val="00AE39AD"/>
    <w:rsid w:val="00AE3A59"/>
    <w:rsid w:val="00AE43DF"/>
    <w:rsid w:val="00AE4632"/>
    <w:rsid w:val="00AE5D6D"/>
    <w:rsid w:val="00AE6454"/>
    <w:rsid w:val="00AE6B1F"/>
    <w:rsid w:val="00AE6FBB"/>
    <w:rsid w:val="00AE7281"/>
    <w:rsid w:val="00AE7AAB"/>
    <w:rsid w:val="00AE7DA3"/>
    <w:rsid w:val="00AF103E"/>
    <w:rsid w:val="00AF1EEB"/>
    <w:rsid w:val="00AF27E0"/>
    <w:rsid w:val="00AF3736"/>
    <w:rsid w:val="00AF38DA"/>
    <w:rsid w:val="00AF3BDF"/>
    <w:rsid w:val="00AF4742"/>
    <w:rsid w:val="00AF553E"/>
    <w:rsid w:val="00AF790D"/>
    <w:rsid w:val="00AF7F2E"/>
    <w:rsid w:val="00B0082A"/>
    <w:rsid w:val="00B00EC3"/>
    <w:rsid w:val="00B03083"/>
    <w:rsid w:val="00B03874"/>
    <w:rsid w:val="00B039B5"/>
    <w:rsid w:val="00B03AB5"/>
    <w:rsid w:val="00B04B7A"/>
    <w:rsid w:val="00B0513A"/>
    <w:rsid w:val="00B06E61"/>
    <w:rsid w:val="00B07181"/>
    <w:rsid w:val="00B07297"/>
    <w:rsid w:val="00B07979"/>
    <w:rsid w:val="00B07A67"/>
    <w:rsid w:val="00B07D67"/>
    <w:rsid w:val="00B10092"/>
    <w:rsid w:val="00B1056D"/>
    <w:rsid w:val="00B10853"/>
    <w:rsid w:val="00B1087A"/>
    <w:rsid w:val="00B10949"/>
    <w:rsid w:val="00B11744"/>
    <w:rsid w:val="00B11F08"/>
    <w:rsid w:val="00B12B8D"/>
    <w:rsid w:val="00B13CDD"/>
    <w:rsid w:val="00B1536A"/>
    <w:rsid w:val="00B15A6E"/>
    <w:rsid w:val="00B15FF9"/>
    <w:rsid w:val="00B16ED0"/>
    <w:rsid w:val="00B20A96"/>
    <w:rsid w:val="00B210D2"/>
    <w:rsid w:val="00B21604"/>
    <w:rsid w:val="00B2243C"/>
    <w:rsid w:val="00B22F44"/>
    <w:rsid w:val="00B2338C"/>
    <w:rsid w:val="00B240B0"/>
    <w:rsid w:val="00B24209"/>
    <w:rsid w:val="00B27BB3"/>
    <w:rsid w:val="00B30447"/>
    <w:rsid w:val="00B309A3"/>
    <w:rsid w:val="00B3103C"/>
    <w:rsid w:val="00B3115F"/>
    <w:rsid w:val="00B3147D"/>
    <w:rsid w:val="00B34342"/>
    <w:rsid w:val="00B3479C"/>
    <w:rsid w:val="00B34EC1"/>
    <w:rsid w:val="00B369FC"/>
    <w:rsid w:val="00B36BF5"/>
    <w:rsid w:val="00B3737F"/>
    <w:rsid w:val="00B4062D"/>
    <w:rsid w:val="00B42828"/>
    <w:rsid w:val="00B42D9F"/>
    <w:rsid w:val="00B43550"/>
    <w:rsid w:val="00B4406C"/>
    <w:rsid w:val="00B44D09"/>
    <w:rsid w:val="00B44E40"/>
    <w:rsid w:val="00B45CA7"/>
    <w:rsid w:val="00B45ED1"/>
    <w:rsid w:val="00B47661"/>
    <w:rsid w:val="00B47D0A"/>
    <w:rsid w:val="00B519E0"/>
    <w:rsid w:val="00B51A4D"/>
    <w:rsid w:val="00B520AD"/>
    <w:rsid w:val="00B525EA"/>
    <w:rsid w:val="00B52EE3"/>
    <w:rsid w:val="00B539F5"/>
    <w:rsid w:val="00B55788"/>
    <w:rsid w:val="00B55E37"/>
    <w:rsid w:val="00B56035"/>
    <w:rsid w:val="00B56731"/>
    <w:rsid w:val="00B56F06"/>
    <w:rsid w:val="00B5725B"/>
    <w:rsid w:val="00B60A48"/>
    <w:rsid w:val="00B60EBE"/>
    <w:rsid w:val="00B60F82"/>
    <w:rsid w:val="00B61687"/>
    <w:rsid w:val="00B62682"/>
    <w:rsid w:val="00B6287E"/>
    <w:rsid w:val="00B63CB4"/>
    <w:rsid w:val="00B6404B"/>
    <w:rsid w:val="00B644A7"/>
    <w:rsid w:val="00B649FB"/>
    <w:rsid w:val="00B64A3D"/>
    <w:rsid w:val="00B6517E"/>
    <w:rsid w:val="00B6542B"/>
    <w:rsid w:val="00B67667"/>
    <w:rsid w:val="00B67963"/>
    <w:rsid w:val="00B709F4"/>
    <w:rsid w:val="00B7135F"/>
    <w:rsid w:val="00B7162A"/>
    <w:rsid w:val="00B7180A"/>
    <w:rsid w:val="00B71B36"/>
    <w:rsid w:val="00B72D32"/>
    <w:rsid w:val="00B73A2D"/>
    <w:rsid w:val="00B742AF"/>
    <w:rsid w:val="00B743C2"/>
    <w:rsid w:val="00B74FCA"/>
    <w:rsid w:val="00B765F8"/>
    <w:rsid w:val="00B7684C"/>
    <w:rsid w:val="00B76975"/>
    <w:rsid w:val="00B77885"/>
    <w:rsid w:val="00B77C46"/>
    <w:rsid w:val="00B80166"/>
    <w:rsid w:val="00B8076C"/>
    <w:rsid w:val="00B81054"/>
    <w:rsid w:val="00B81C7E"/>
    <w:rsid w:val="00B823AD"/>
    <w:rsid w:val="00B83233"/>
    <w:rsid w:val="00B832BC"/>
    <w:rsid w:val="00B844F2"/>
    <w:rsid w:val="00B86102"/>
    <w:rsid w:val="00B87DB2"/>
    <w:rsid w:val="00B900FD"/>
    <w:rsid w:val="00B901D1"/>
    <w:rsid w:val="00B9200A"/>
    <w:rsid w:val="00B92CFF"/>
    <w:rsid w:val="00B932AC"/>
    <w:rsid w:val="00B93F7E"/>
    <w:rsid w:val="00B951A4"/>
    <w:rsid w:val="00B95BCA"/>
    <w:rsid w:val="00B96C08"/>
    <w:rsid w:val="00B96C73"/>
    <w:rsid w:val="00B97923"/>
    <w:rsid w:val="00BA1950"/>
    <w:rsid w:val="00BA3CD0"/>
    <w:rsid w:val="00BA4337"/>
    <w:rsid w:val="00BA45DC"/>
    <w:rsid w:val="00BA5CC3"/>
    <w:rsid w:val="00BA5E9C"/>
    <w:rsid w:val="00BA5EF1"/>
    <w:rsid w:val="00BA7F19"/>
    <w:rsid w:val="00BB0253"/>
    <w:rsid w:val="00BB07CF"/>
    <w:rsid w:val="00BB0990"/>
    <w:rsid w:val="00BB0AC4"/>
    <w:rsid w:val="00BB1922"/>
    <w:rsid w:val="00BB2B93"/>
    <w:rsid w:val="00BB2DCF"/>
    <w:rsid w:val="00BB3041"/>
    <w:rsid w:val="00BB452A"/>
    <w:rsid w:val="00BB4702"/>
    <w:rsid w:val="00BB50F3"/>
    <w:rsid w:val="00BC07C6"/>
    <w:rsid w:val="00BC0D74"/>
    <w:rsid w:val="00BC1162"/>
    <w:rsid w:val="00BC43A4"/>
    <w:rsid w:val="00BC4578"/>
    <w:rsid w:val="00BC4688"/>
    <w:rsid w:val="00BC4B1A"/>
    <w:rsid w:val="00BC5769"/>
    <w:rsid w:val="00BC5A66"/>
    <w:rsid w:val="00BC5ED1"/>
    <w:rsid w:val="00BD0EB1"/>
    <w:rsid w:val="00BD0F6B"/>
    <w:rsid w:val="00BD199E"/>
    <w:rsid w:val="00BD2AC4"/>
    <w:rsid w:val="00BD31CA"/>
    <w:rsid w:val="00BD489E"/>
    <w:rsid w:val="00BD5F9F"/>
    <w:rsid w:val="00BD6A36"/>
    <w:rsid w:val="00BD6F2A"/>
    <w:rsid w:val="00BD7BF2"/>
    <w:rsid w:val="00BE0BD4"/>
    <w:rsid w:val="00BE1F1A"/>
    <w:rsid w:val="00BE2690"/>
    <w:rsid w:val="00BE501E"/>
    <w:rsid w:val="00BE58F3"/>
    <w:rsid w:val="00BE651B"/>
    <w:rsid w:val="00BE70C6"/>
    <w:rsid w:val="00BE7582"/>
    <w:rsid w:val="00BF0042"/>
    <w:rsid w:val="00BF01E6"/>
    <w:rsid w:val="00BF02D9"/>
    <w:rsid w:val="00BF0E9C"/>
    <w:rsid w:val="00BF1319"/>
    <w:rsid w:val="00BF2609"/>
    <w:rsid w:val="00BF2983"/>
    <w:rsid w:val="00BF2A7F"/>
    <w:rsid w:val="00BF3A68"/>
    <w:rsid w:val="00BF3FA3"/>
    <w:rsid w:val="00BF43E3"/>
    <w:rsid w:val="00BF4815"/>
    <w:rsid w:val="00BF4B20"/>
    <w:rsid w:val="00BF543A"/>
    <w:rsid w:val="00BF6931"/>
    <w:rsid w:val="00BF78E8"/>
    <w:rsid w:val="00C0023F"/>
    <w:rsid w:val="00C0116C"/>
    <w:rsid w:val="00C0154D"/>
    <w:rsid w:val="00C01A1E"/>
    <w:rsid w:val="00C01AF3"/>
    <w:rsid w:val="00C01C61"/>
    <w:rsid w:val="00C02D1C"/>
    <w:rsid w:val="00C03090"/>
    <w:rsid w:val="00C03455"/>
    <w:rsid w:val="00C03C0D"/>
    <w:rsid w:val="00C05843"/>
    <w:rsid w:val="00C073CA"/>
    <w:rsid w:val="00C074FE"/>
    <w:rsid w:val="00C07BF2"/>
    <w:rsid w:val="00C1077D"/>
    <w:rsid w:val="00C10826"/>
    <w:rsid w:val="00C12783"/>
    <w:rsid w:val="00C12E3A"/>
    <w:rsid w:val="00C1416C"/>
    <w:rsid w:val="00C145CF"/>
    <w:rsid w:val="00C149E3"/>
    <w:rsid w:val="00C14B81"/>
    <w:rsid w:val="00C14F8A"/>
    <w:rsid w:val="00C156AE"/>
    <w:rsid w:val="00C15C67"/>
    <w:rsid w:val="00C16309"/>
    <w:rsid w:val="00C16803"/>
    <w:rsid w:val="00C1728D"/>
    <w:rsid w:val="00C17667"/>
    <w:rsid w:val="00C17DC4"/>
    <w:rsid w:val="00C20318"/>
    <w:rsid w:val="00C211C2"/>
    <w:rsid w:val="00C2156B"/>
    <w:rsid w:val="00C22011"/>
    <w:rsid w:val="00C22340"/>
    <w:rsid w:val="00C22667"/>
    <w:rsid w:val="00C23C1D"/>
    <w:rsid w:val="00C24C77"/>
    <w:rsid w:val="00C2582D"/>
    <w:rsid w:val="00C267BA"/>
    <w:rsid w:val="00C2785A"/>
    <w:rsid w:val="00C307A1"/>
    <w:rsid w:val="00C30D5F"/>
    <w:rsid w:val="00C33211"/>
    <w:rsid w:val="00C33283"/>
    <w:rsid w:val="00C33B38"/>
    <w:rsid w:val="00C33EC5"/>
    <w:rsid w:val="00C34233"/>
    <w:rsid w:val="00C3502B"/>
    <w:rsid w:val="00C3558B"/>
    <w:rsid w:val="00C357D1"/>
    <w:rsid w:val="00C35972"/>
    <w:rsid w:val="00C35D86"/>
    <w:rsid w:val="00C36FC2"/>
    <w:rsid w:val="00C404E0"/>
    <w:rsid w:val="00C41604"/>
    <w:rsid w:val="00C42069"/>
    <w:rsid w:val="00C4207F"/>
    <w:rsid w:val="00C42473"/>
    <w:rsid w:val="00C424B4"/>
    <w:rsid w:val="00C43487"/>
    <w:rsid w:val="00C450A6"/>
    <w:rsid w:val="00C45354"/>
    <w:rsid w:val="00C456AE"/>
    <w:rsid w:val="00C468A5"/>
    <w:rsid w:val="00C46F56"/>
    <w:rsid w:val="00C46F78"/>
    <w:rsid w:val="00C47224"/>
    <w:rsid w:val="00C47CEA"/>
    <w:rsid w:val="00C51B7F"/>
    <w:rsid w:val="00C51FE2"/>
    <w:rsid w:val="00C521D3"/>
    <w:rsid w:val="00C54254"/>
    <w:rsid w:val="00C54A86"/>
    <w:rsid w:val="00C54AA0"/>
    <w:rsid w:val="00C54BD1"/>
    <w:rsid w:val="00C54D71"/>
    <w:rsid w:val="00C55115"/>
    <w:rsid w:val="00C55A7F"/>
    <w:rsid w:val="00C5771B"/>
    <w:rsid w:val="00C57C58"/>
    <w:rsid w:val="00C613BD"/>
    <w:rsid w:val="00C61959"/>
    <w:rsid w:val="00C6467C"/>
    <w:rsid w:val="00C646C7"/>
    <w:rsid w:val="00C64848"/>
    <w:rsid w:val="00C66F56"/>
    <w:rsid w:val="00C66F70"/>
    <w:rsid w:val="00C67A14"/>
    <w:rsid w:val="00C703ED"/>
    <w:rsid w:val="00C706D3"/>
    <w:rsid w:val="00C70A22"/>
    <w:rsid w:val="00C70AE8"/>
    <w:rsid w:val="00C70B3C"/>
    <w:rsid w:val="00C70DF3"/>
    <w:rsid w:val="00C70EEE"/>
    <w:rsid w:val="00C733A3"/>
    <w:rsid w:val="00C739B5"/>
    <w:rsid w:val="00C74253"/>
    <w:rsid w:val="00C743B0"/>
    <w:rsid w:val="00C75FF5"/>
    <w:rsid w:val="00C76164"/>
    <w:rsid w:val="00C76574"/>
    <w:rsid w:val="00C76A47"/>
    <w:rsid w:val="00C80428"/>
    <w:rsid w:val="00C807D2"/>
    <w:rsid w:val="00C8102F"/>
    <w:rsid w:val="00C815C7"/>
    <w:rsid w:val="00C819F7"/>
    <w:rsid w:val="00C8206C"/>
    <w:rsid w:val="00C82299"/>
    <w:rsid w:val="00C82B7B"/>
    <w:rsid w:val="00C82DFC"/>
    <w:rsid w:val="00C83235"/>
    <w:rsid w:val="00C83635"/>
    <w:rsid w:val="00C83C00"/>
    <w:rsid w:val="00C83D31"/>
    <w:rsid w:val="00C84782"/>
    <w:rsid w:val="00C84A1E"/>
    <w:rsid w:val="00C8591A"/>
    <w:rsid w:val="00C86156"/>
    <w:rsid w:val="00C8737A"/>
    <w:rsid w:val="00C87EDF"/>
    <w:rsid w:val="00C9036B"/>
    <w:rsid w:val="00C90925"/>
    <w:rsid w:val="00C91D00"/>
    <w:rsid w:val="00C9520D"/>
    <w:rsid w:val="00C96200"/>
    <w:rsid w:val="00C97F1C"/>
    <w:rsid w:val="00C97F9E"/>
    <w:rsid w:val="00CA0084"/>
    <w:rsid w:val="00CA0437"/>
    <w:rsid w:val="00CA35DD"/>
    <w:rsid w:val="00CA368F"/>
    <w:rsid w:val="00CA3746"/>
    <w:rsid w:val="00CA4143"/>
    <w:rsid w:val="00CA6D01"/>
    <w:rsid w:val="00CA6F24"/>
    <w:rsid w:val="00CA704A"/>
    <w:rsid w:val="00CA7E62"/>
    <w:rsid w:val="00CB0998"/>
    <w:rsid w:val="00CB0C05"/>
    <w:rsid w:val="00CB11DB"/>
    <w:rsid w:val="00CB11E5"/>
    <w:rsid w:val="00CB38E5"/>
    <w:rsid w:val="00CB4B2B"/>
    <w:rsid w:val="00CB4E1E"/>
    <w:rsid w:val="00CB50F4"/>
    <w:rsid w:val="00CB58F6"/>
    <w:rsid w:val="00CB6D35"/>
    <w:rsid w:val="00CC005D"/>
    <w:rsid w:val="00CC0CAF"/>
    <w:rsid w:val="00CC0ECE"/>
    <w:rsid w:val="00CC12A3"/>
    <w:rsid w:val="00CC246F"/>
    <w:rsid w:val="00CC2CE9"/>
    <w:rsid w:val="00CC3CF5"/>
    <w:rsid w:val="00CC3D3B"/>
    <w:rsid w:val="00CC404F"/>
    <w:rsid w:val="00CC4409"/>
    <w:rsid w:val="00CC5E99"/>
    <w:rsid w:val="00CC5F40"/>
    <w:rsid w:val="00CC67F2"/>
    <w:rsid w:val="00CC7B3B"/>
    <w:rsid w:val="00CD0AE7"/>
    <w:rsid w:val="00CD0EC9"/>
    <w:rsid w:val="00CD0F0E"/>
    <w:rsid w:val="00CD0FF7"/>
    <w:rsid w:val="00CD33BE"/>
    <w:rsid w:val="00CD3810"/>
    <w:rsid w:val="00CD3845"/>
    <w:rsid w:val="00CD398A"/>
    <w:rsid w:val="00CD5979"/>
    <w:rsid w:val="00CD615B"/>
    <w:rsid w:val="00CD625A"/>
    <w:rsid w:val="00CD6826"/>
    <w:rsid w:val="00CD6D10"/>
    <w:rsid w:val="00CD6FC3"/>
    <w:rsid w:val="00CD7FB9"/>
    <w:rsid w:val="00CE11CD"/>
    <w:rsid w:val="00CE13DA"/>
    <w:rsid w:val="00CE20EB"/>
    <w:rsid w:val="00CE2EAB"/>
    <w:rsid w:val="00CE3682"/>
    <w:rsid w:val="00CE3A7A"/>
    <w:rsid w:val="00CE560E"/>
    <w:rsid w:val="00CE63F7"/>
    <w:rsid w:val="00CE6C68"/>
    <w:rsid w:val="00CE770D"/>
    <w:rsid w:val="00CE7790"/>
    <w:rsid w:val="00CF0129"/>
    <w:rsid w:val="00CF03BA"/>
    <w:rsid w:val="00CF06AC"/>
    <w:rsid w:val="00CF0EBC"/>
    <w:rsid w:val="00CF10C4"/>
    <w:rsid w:val="00CF118E"/>
    <w:rsid w:val="00CF27A1"/>
    <w:rsid w:val="00CF3C7D"/>
    <w:rsid w:val="00CF40F9"/>
    <w:rsid w:val="00CF54AF"/>
    <w:rsid w:val="00CF5512"/>
    <w:rsid w:val="00CF57B8"/>
    <w:rsid w:val="00CF5EC0"/>
    <w:rsid w:val="00CF5EE4"/>
    <w:rsid w:val="00CF611E"/>
    <w:rsid w:val="00CF65B1"/>
    <w:rsid w:val="00CF781A"/>
    <w:rsid w:val="00D001D7"/>
    <w:rsid w:val="00D02081"/>
    <w:rsid w:val="00D02603"/>
    <w:rsid w:val="00D037CB"/>
    <w:rsid w:val="00D03B21"/>
    <w:rsid w:val="00D03D68"/>
    <w:rsid w:val="00D04211"/>
    <w:rsid w:val="00D064C3"/>
    <w:rsid w:val="00D0793F"/>
    <w:rsid w:val="00D10687"/>
    <w:rsid w:val="00D10FA9"/>
    <w:rsid w:val="00D116CB"/>
    <w:rsid w:val="00D125E0"/>
    <w:rsid w:val="00D12664"/>
    <w:rsid w:val="00D12AAA"/>
    <w:rsid w:val="00D130DB"/>
    <w:rsid w:val="00D13D57"/>
    <w:rsid w:val="00D144F3"/>
    <w:rsid w:val="00D14A9B"/>
    <w:rsid w:val="00D1526B"/>
    <w:rsid w:val="00D153AF"/>
    <w:rsid w:val="00D15C73"/>
    <w:rsid w:val="00D16743"/>
    <w:rsid w:val="00D16F01"/>
    <w:rsid w:val="00D17F80"/>
    <w:rsid w:val="00D20177"/>
    <w:rsid w:val="00D20664"/>
    <w:rsid w:val="00D207AB"/>
    <w:rsid w:val="00D20EAE"/>
    <w:rsid w:val="00D20FF5"/>
    <w:rsid w:val="00D21261"/>
    <w:rsid w:val="00D21CE0"/>
    <w:rsid w:val="00D2379D"/>
    <w:rsid w:val="00D23B98"/>
    <w:rsid w:val="00D264DA"/>
    <w:rsid w:val="00D26EB4"/>
    <w:rsid w:val="00D27AA3"/>
    <w:rsid w:val="00D31E13"/>
    <w:rsid w:val="00D328A3"/>
    <w:rsid w:val="00D33398"/>
    <w:rsid w:val="00D3533B"/>
    <w:rsid w:val="00D35377"/>
    <w:rsid w:val="00D353F4"/>
    <w:rsid w:val="00D379C9"/>
    <w:rsid w:val="00D4079E"/>
    <w:rsid w:val="00D41F20"/>
    <w:rsid w:val="00D43361"/>
    <w:rsid w:val="00D434B0"/>
    <w:rsid w:val="00D43FCE"/>
    <w:rsid w:val="00D441EF"/>
    <w:rsid w:val="00D463CD"/>
    <w:rsid w:val="00D507DF"/>
    <w:rsid w:val="00D5107C"/>
    <w:rsid w:val="00D51722"/>
    <w:rsid w:val="00D5172F"/>
    <w:rsid w:val="00D51A3F"/>
    <w:rsid w:val="00D53B7B"/>
    <w:rsid w:val="00D54703"/>
    <w:rsid w:val="00D54921"/>
    <w:rsid w:val="00D54E9D"/>
    <w:rsid w:val="00D56371"/>
    <w:rsid w:val="00D57898"/>
    <w:rsid w:val="00D57E4F"/>
    <w:rsid w:val="00D60874"/>
    <w:rsid w:val="00D6110B"/>
    <w:rsid w:val="00D61C50"/>
    <w:rsid w:val="00D6268D"/>
    <w:rsid w:val="00D62955"/>
    <w:rsid w:val="00D62DBA"/>
    <w:rsid w:val="00D638A7"/>
    <w:rsid w:val="00D63C06"/>
    <w:rsid w:val="00D64639"/>
    <w:rsid w:val="00D64DD5"/>
    <w:rsid w:val="00D65875"/>
    <w:rsid w:val="00D66E83"/>
    <w:rsid w:val="00D672C6"/>
    <w:rsid w:val="00D67A56"/>
    <w:rsid w:val="00D67EA6"/>
    <w:rsid w:val="00D73F0B"/>
    <w:rsid w:val="00D742D7"/>
    <w:rsid w:val="00D7486E"/>
    <w:rsid w:val="00D74D10"/>
    <w:rsid w:val="00D74F4F"/>
    <w:rsid w:val="00D75040"/>
    <w:rsid w:val="00D75968"/>
    <w:rsid w:val="00D76379"/>
    <w:rsid w:val="00D76516"/>
    <w:rsid w:val="00D76964"/>
    <w:rsid w:val="00D77391"/>
    <w:rsid w:val="00D7780D"/>
    <w:rsid w:val="00D80115"/>
    <w:rsid w:val="00D81441"/>
    <w:rsid w:val="00D822A1"/>
    <w:rsid w:val="00D83AC4"/>
    <w:rsid w:val="00D83C49"/>
    <w:rsid w:val="00D83FEA"/>
    <w:rsid w:val="00D84677"/>
    <w:rsid w:val="00D84A5E"/>
    <w:rsid w:val="00D84C72"/>
    <w:rsid w:val="00D84DCF"/>
    <w:rsid w:val="00D8531D"/>
    <w:rsid w:val="00D85A62"/>
    <w:rsid w:val="00D86409"/>
    <w:rsid w:val="00D86F02"/>
    <w:rsid w:val="00D87337"/>
    <w:rsid w:val="00D87D83"/>
    <w:rsid w:val="00D90EF6"/>
    <w:rsid w:val="00D9144D"/>
    <w:rsid w:val="00D9156C"/>
    <w:rsid w:val="00D915BA"/>
    <w:rsid w:val="00D91A48"/>
    <w:rsid w:val="00D928A1"/>
    <w:rsid w:val="00D9396E"/>
    <w:rsid w:val="00D94488"/>
    <w:rsid w:val="00D94A7A"/>
    <w:rsid w:val="00D94C67"/>
    <w:rsid w:val="00D961E3"/>
    <w:rsid w:val="00D96AE1"/>
    <w:rsid w:val="00D96D4B"/>
    <w:rsid w:val="00D9722E"/>
    <w:rsid w:val="00D97390"/>
    <w:rsid w:val="00DA04E4"/>
    <w:rsid w:val="00DA0D82"/>
    <w:rsid w:val="00DA1474"/>
    <w:rsid w:val="00DA19E5"/>
    <w:rsid w:val="00DA1FC9"/>
    <w:rsid w:val="00DA2B39"/>
    <w:rsid w:val="00DA2F17"/>
    <w:rsid w:val="00DA3014"/>
    <w:rsid w:val="00DA3DCB"/>
    <w:rsid w:val="00DA4537"/>
    <w:rsid w:val="00DA473A"/>
    <w:rsid w:val="00DA4B8B"/>
    <w:rsid w:val="00DA5F9D"/>
    <w:rsid w:val="00DA764D"/>
    <w:rsid w:val="00DA7CBA"/>
    <w:rsid w:val="00DB0320"/>
    <w:rsid w:val="00DB0A90"/>
    <w:rsid w:val="00DB1142"/>
    <w:rsid w:val="00DB27EB"/>
    <w:rsid w:val="00DB2BB8"/>
    <w:rsid w:val="00DB3071"/>
    <w:rsid w:val="00DB393B"/>
    <w:rsid w:val="00DB3F39"/>
    <w:rsid w:val="00DB44F2"/>
    <w:rsid w:val="00DB5935"/>
    <w:rsid w:val="00DB5CE5"/>
    <w:rsid w:val="00DB6D22"/>
    <w:rsid w:val="00DB7CB0"/>
    <w:rsid w:val="00DC1322"/>
    <w:rsid w:val="00DC2890"/>
    <w:rsid w:val="00DC2A45"/>
    <w:rsid w:val="00DC3E92"/>
    <w:rsid w:val="00DC4F44"/>
    <w:rsid w:val="00DC512F"/>
    <w:rsid w:val="00DC5CA5"/>
    <w:rsid w:val="00DC7105"/>
    <w:rsid w:val="00DC751B"/>
    <w:rsid w:val="00DD345E"/>
    <w:rsid w:val="00DD37ED"/>
    <w:rsid w:val="00DD3B3B"/>
    <w:rsid w:val="00DD3F06"/>
    <w:rsid w:val="00DD45CA"/>
    <w:rsid w:val="00DD5269"/>
    <w:rsid w:val="00DD5EF7"/>
    <w:rsid w:val="00DD745A"/>
    <w:rsid w:val="00DD7B77"/>
    <w:rsid w:val="00DE18CC"/>
    <w:rsid w:val="00DE27DB"/>
    <w:rsid w:val="00DE4349"/>
    <w:rsid w:val="00DE497F"/>
    <w:rsid w:val="00DE5A8D"/>
    <w:rsid w:val="00DE7FA6"/>
    <w:rsid w:val="00DF010E"/>
    <w:rsid w:val="00DF1557"/>
    <w:rsid w:val="00DF1C06"/>
    <w:rsid w:val="00DF24ED"/>
    <w:rsid w:val="00DF3A66"/>
    <w:rsid w:val="00DF3C24"/>
    <w:rsid w:val="00DF40EA"/>
    <w:rsid w:val="00DF47B1"/>
    <w:rsid w:val="00DF498A"/>
    <w:rsid w:val="00DF4A46"/>
    <w:rsid w:val="00DF531F"/>
    <w:rsid w:val="00DF6963"/>
    <w:rsid w:val="00DF6C3A"/>
    <w:rsid w:val="00DF6D91"/>
    <w:rsid w:val="00DF7042"/>
    <w:rsid w:val="00DF71AC"/>
    <w:rsid w:val="00DF7418"/>
    <w:rsid w:val="00E000D0"/>
    <w:rsid w:val="00E005AE"/>
    <w:rsid w:val="00E01EEB"/>
    <w:rsid w:val="00E02112"/>
    <w:rsid w:val="00E02527"/>
    <w:rsid w:val="00E033FB"/>
    <w:rsid w:val="00E041A6"/>
    <w:rsid w:val="00E044E6"/>
    <w:rsid w:val="00E0450E"/>
    <w:rsid w:val="00E0480F"/>
    <w:rsid w:val="00E049EA"/>
    <w:rsid w:val="00E04D0A"/>
    <w:rsid w:val="00E05704"/>
    <w:rsid w:val="00E06BF9"/>
    <w:rsid w:val="00E06CE8"/>
    <w:rsid w:val="00E07FDD"/>
    <w:rsid w:val="00E103AC"/>
    <w:rsid w:val="00E10C6A"/>
    <w:rsid w:val="00E1139B"/>
    <w:rsid w:val="00E11849"/>
    <w:rsid w:val="00E126DA"/>
    <w:rsid w:val="00E130BF"/>
    <w:rsid w:val="00E13E58"/>
    <w:rsid w:val="00E13E94"/>
    <w:rsid w:val="00E15DAE"/>
    <w:rsid w:val="00E161BC"/>
    <w:rsid w:val="00E16812"/>
    <w:rsid w:val="00E16B47"/>
    <w:rsid w:val="00E1723A"/>
    <w:rsid w:val="00E207D3"/>
    <w:rsid w:val="00E2324A"/>
    <w:rsid w:val="00E2405E"/>
    <w:rsid w:val="00E2426D"/>
    <w:rsid w:val="00E24CEC"/>
    <w:rsid w:val="00E2606A"/>
    <w:rsid w:val="00E26239"/>
    <w:rsid w:val="00E26F3A"/>
    <w:rsid w:val="00E275DB"/>
    <w:rsid w:val="00E30100"/>
    <w:rsid w:val="00E30C7A"/>
    <w:rsid w:val="00E315B0"/>
    <w:rsid w:val="00E3191D"/>
    <w:rsid w:val="00E31B12"/>
    <w:rsid w:val="00E31C8E"/>
    <w:rsid w:val="00E3222B"/>
    <w:rsid w:val="00E3306A"/>
    <w:rsid w:val="00E3413C"/>
    <w:rsid w:val="00E34653"/>
    <w:rsid w:val="00E34713"/>
    <w:rsid w:val="00E34A17"/>
    <w:rsid w:val="00E3569C"/>
    <w:rsid w:val="00E358A1"/>
    <w:rsid w:val="00E35F49"/>
    <w:rsid w:val="00E36426"/>
    <w:rsid w:val="00E3705F"/>
    <w:rsid w:val="00E370F7"/>
    <w:rsid w:val="00E37B76"/>
    <w:rsid w:val="00E40049"/>
    <w:rsid w:val="00E400D9"/>
    <w:rsid w:val="00E40BBF"/>
    <w:rsid w:val="00E41270"/>
    <w:rsid w:val="00E412E8"/>
    <w:rsid w:val="00E42503"/>
    <w:rsid w:val="00E4326B"/>
    <w:rsid w:val="00E43995"/>
    <w:rsid w:val="00E444CE"/>
    <w:rsid w:val="00E446AB"/>
    <w:rsid w:val="00E44819"/>
    <w:rsid w:val="00E449A7"/>
    <w:rsid w:val="00E4504A"/>
    <w:rsid w:val="00E46611"/>
    <w:rsid w:val="00E50EFF"/>
    <w:rsid w:val="00E51385"/>
    <w:rsid w:val="00E51B0D"/>
    <w:rsid w:val="00E51D9D"/>
    <w:rsid w:val="00E522AB"/>
    <w:rsid w:val="00E528E0"/>
    <w:rsid w:val="00E534E8"/>
    <w:rsid w:val="00E535BD"/>
    <w:rsid w:val="00E53833"/>
    <w:rsid w:val="00E544B3"/>
    <w:rsid w:val="00E54EFA"/>
    <w:rsid w:val="00E55186"/>
    <w:rsid w:val="00E55584"/>
    <w:rsid w:val="00E5629F"/>
    <w:rsid w:val="00E56414"/>
    <w:rsid w:val="00E565B8"/>
    <w:rsid w:val="00E570AC"/>
    <w:rsid w:val="00E57A42"/>
    <w:rsid w:val="00E57ADB"/>
    <w:rsid w:val="00E60086"/>
    <w:rsid w:val="00E6088C"/>
    <w:rsid w:val="00E60C0D"/>
    <w:rsid w:val="00E60D4B"/>
    <w:rsid w:val="00E6122A"/>
    <w:rsid w:val="00E622DD"/>
    <w:rsid w:val="00E62547"/>
    <w:rsid w:val="00E63682"/>
    <w:rsid w:val="00E6398A"/>
    <w:rsid w:val="00E64FF3"/>
    <w:rsid w:val="00E65D68"/>
    <w:rsid w:val="00E67D0A"/>
    <w:rsid w:val="00E7007E"/>
    <w:rsid w:val="00E7018D"/>
    <w:rsid w:val="00E701BA"/>
    <w:rsid w:val="00E70A01"/>
    <w:rsid w:val="00E70CEA"/>
    <w:rsid w:val="00E70DB1"/>
    <w:rsid w:val="00E7358D"/>
    <w:rsid w:val="00E73653"/>
    <w:rsid w:val="00E73BCE"/>
    <w:rsid w:val="00E768A7"/>
    <w:rsid w:val="00E76DB1"/>
    <w:rsid w:val="00E77957"/>
    <w:rsid w:val="00E83350"/>
    <w:rsid w:val="00E83B52"/>
    <w:rsid w:val="00E84E7B"/>
    <w:rsid w:val="00E85FA1"/>
    <w:rsid w:val="00E86FD6"/>
    <w:rsid w:val="00E87BEC"/>
    <w:rsid w:val="00E906DA"/>
    <w:rsid w:val="00E91A0A"/>
    <w:rsid w:val="00E9282E"/>
    <w:rsid w:val="00E92ED5"/>
    <w:rsid w:val="00E938C8"/>
    <w:rsid w:val="00E94C89"/>
    <w:rsid w:val="00E950E8"/>
    <w:rsid w:val="00E95699"/>
    <w:rsid w:val="00E970A0"/>
    <w:rsid w:val="00E970DD"/>
    <w:rsid w:val="00E97A00"/>
    <w:rsid w:val="00EA14D0"/>
    <w:rsid w:val="00EA3E5D"/>
    <w:rsid w:val="00EA4709"/>
    <w:rsid w:val="00EA47BC"/>
    <w:rsid w:val="00EA516F"/>
    <w:rsid w:val="00EA5249"/>
    <w:rsid w:val="00EA5881"/>
    <w:rsid w:val="00EA5ECC"/>
    <w:rsid w:val="00EA6986"/>
    <w:rsid w:val="00EA7243"/>
    <w:rsid w:val="00EA733A"/>
    <w:rsid w:val="00EA76F0"/>
    <w:rsid w:val="00EA7906"/>
    <w:rsid w:val="00EB072E"/>
    <w:rsid w:val="00EB1006"/>
    <w:rsid w:val="00EB1412"/>
    <w:rsid w:val="00EB14D9"/>
    <w:rsid w:val="00EB29BD"/>
    <w:rsid w:val="00EB29D3"/>
    <w:rsid w:val="00EB2F92"/>
    <w:rsid w:val="00EB34FA"/>
    <w:rsid w:val="00EB3B02"/>
    <w:rsid w:val="00EB6534"/>
    <w:rsid w:val="00EB65EF"/>
    <w:rsid w:val="00EB6869"/>
    <w:rsid w:val="00EB6AD7"/>
    <w:rsid w:val="00EC08C3"/>
    <w:rsid w:val="00EC1A70"/>
    <w:rsid w:val="00EC3033"/>
    <w:rsid w:val="00EC34E0"/>
    <w:rsid w:val="00EC3C0F"/>
    <w:rsid w:val="00EC3CF2"/>
    <w:rsid w:val="00EC4385"/>
    <w:rsid w:val="00EC50C2"/>
    <w:rsid w:val="00EC5B35"/>
    <w:rsid w:val="00EC5E36"/>
    <w:rsid w:val="00EC6449"/>
    <w:rsid w:val="00EC6EFB"/>
    <w:rsid w:val="00EC73DD"/>
    <w:rsid w:val="00EC7892"/>
    <w:rsid w:val="00EC7EC0"/>
    <w:rsid w:val="00ED050C"/>
    <w:rsid w:val="00ED0B18"/>
    <w:rsid w:val="00ED0E78"/>
    <w:rsid w:val="00ED1EA1"/>
    <w:rsid w:val="00ED32F8"/>
    <w:rsid w:val="00ED3912"/>
    <w:rsid w:val="00ED4755"/>
    <w:rsid w:val="00ED7A43"/>
    <w:rsid w:val="00EE0AD1"/>
    <w:rsid w:val="00EE4F4F"/>
    <w:rsid w:val="00EE5AE8"/>
    <w:rsid w:val="00EF0C9D"/>
    <w:rsid w:val="00EF1E93"/>
    <w:rsid w:val="00EF2048"/>
    <w:rsid w:val="00EF2F45"/>
    <w:rsid w:val="00EF41B7"/>
    <w:rsid w:val="00EF55F4"/>
    <w:rsid w:val="00EF5FD5"/>
    <w:rsid w:val="00EF619A"/>
    <w:rsid w:val="00EF6388"/>
    <w:rsid w:val="00EF663B"/>
    <w:rsid w:val="00EF6E7E"/>
    <w:rsid w:val="00EF7ABA"/>
    <w:rsid w:val="00F0054A"/>
    <w:rsid w:val="00F011A8"/>
    <w:rsid w:val="00F012A0"/>
    <w:rsid w:val="00F017F2"/>
    <w:rsid w:val="00F023D9"/>
    <w:rsid w:val="00F024D2"/>
    <w:rsid w:val="00F02707"/>
    <w:rsid w:val="00F03FDF"/>
    <w:rsid w:val="00F04A1A"/>
    <w:rsid w:val="00F0549E"/>
    <w:rsid w:val="00F0705C"/>
    <w:rsid w:val="00F0765A"/>
    <w:rsid w:val="00F07CDF"/>
    <w:rsid w:val="00F10754"/>
    <w:rsid w:val="00F10A6F"/>
    <w:rsid w:val="00F1171D"/>
    <w:rsid w:val="00F126B8"/>
    <w:rsid w:val="00F129A5"/>
    <w:rsid w:val="00F130D2"/>
    <w:rsid w:val="00F132AB"/>
    <w:rsid w:val="00F1355A"/>
    <w:rsid w:val="00F1372B"/>
    <w:rsid w:val="00F138B5"/>
    <w:rsid w:val="00F13BD8"/>
    <w:rsid w:val="00F13EB8"/>
    <w:rsid w:val="00F144FF"/>
    <w:rsid w:val="00F14A0B"/>
    <w:rsid w:val="00F1618C"/>
    <w:rsid w:val="00F1791C"/>
    <w:rsid w:val="00F20445"/>
    <w:rsid w:val="00F205FB"/>
    <w:rsid w:val="00F21876"/>
    <w:rsid w:val="00F22465"/>
    <w:rsid w:val="00F224A6"/>
    <w:rsid w:val="00F2255F"/>
    <w:rsid w:val="00F235CC"/>
    <w:rsid w:val="00F23673"/>
    <w:rsid w:val="00F23784"/>
    <w:rsid w:val="00F24202"/>
    <w:rsid w:val="00F243B9"/>
    <w:rsid w:val="00F243F5"/>
    <w:rsid w:val="00F25E12"/>
    <w:rsid w:val="00F265A4"/>
    <w:rsid w:val="00F31CA3"/>
    <w:rsid w:val="00F322DA"/>
    <w:rsid w:val="00F32D80"/>
    <w:rsid w:val="00F33391"/>
    <w:rsid w:val="00F33AFB"/>
    <w:rsid w:val="00F33B60"/>
    <w:rsid w:val="00F350FE"/>
    <w:rsid w:val="00F352FC"/>
    <w:rsid w:val="00F372D6"/>
    <w:rsid w:val="00F40719"/>
    <w:rsid w:val="00F407EC"/>
    <w:rsid w:val="00F40DC4"/>
    <w:rsid w:val="00F40F00"/>
    <w:rsid w:val="00F418FC"/>
    <w:rsid w:val="00F42933"/>
    <w:rsid w:val="00F42E17"/>
    <w:rsid w:val="00F42E4E"/>
    <w:rsid w:val="00F4355E"/>
    <w:rsid w:val="00F43A69"/>
    <w:rsid w:val="00F43F8F"/>
    <w:rsid w:val="00F43FC8"/>
    <w:rsid w:val="00F44F54"/>
    <w:rsid w:val="00F4599C"/>
    <w:rsid w:val="00F45E64"/>
    <w:rsid w:val="00F46653"/>
    <w:rsid w:val="00F46BFA"/>
    <w:rsid w:val="00F4789E"/>
    <w:rsid w:val="00F50B91"/>
    <w:rsid w:val="00F51B74"/>
    <w:rsid w:val="00F52680"/>
    <w:rsid w:val="00F535FD"/>
    <w:rsid w:val="00F53F9A"/>
    <w:rsid w:val="00F54052"/>
    <w:rsid w:val="00F543DC"/>
    <w:rsid w:val="00F55ACB"/>
    <w:rsid w:val="00F5644B"/>
    <w:rsid w:val="00F564B2"/>
    <w:rsid w:val="00F566A2"/>
    <w:rsid w:val="00F5702E"/>
    <w:rsid w:val="00F61962"/>
    <w:rsid w:val="00F61D95"/>
    <w:rsid w:val="00F62415"/>
    <w:rsid w:val="00F627D8"/>
    <w:rsid w:val="00F634A6"/>
    <w:rsid w:val="00F64E62"/>
    <w:rsid w:val="00F67228"/>
    <w:rsid w:val="00F700AE"/>
    <w:rsid w:val="00F7035E"/>
    <w:rsid w:val="00F70EAA"/>
    <w:rsid w:val="00F70EFD"/>
    <w:rsid w:val="00F71479"/>
    <w:rsid w:val="00F72336"/>
    <w:rsid w:val="00F72EA0"/>
    <w:rsid w:val="00F739CC"/>
    <w:rsid w:val="00F74083"/>
    <w:rsid w:val="00F74514"/>
    <w:rsid w:val="00F75B05"/>
    <w:rsid w:val="00F76695"/>
    <w:rsid w:val="00F766D0"/>
    <w:rsid w:val="00F77B37"/>
    <w:rsid w:val="00F8047F"/>
    <w:rsid w:val="00F8233F"/>
    <w:rsid w:val="00F83386"/>
    <w:rsid w:val="00F835B8"/>
    <w:rsid w:val="00F84E30"/>
    <w:rsid w:val="00F8538F"/>
    <w:rsid w:val="00F86FE6"/>
    <w:rsid w:val="00F90348"/>
    <w:rsid w:val="00F912F3"/>
    <w:rsid w:val="00F9254B"/>
    <w:rsid w:val="00F927BD"/>
    <w:rsid w:val="00F93637"/>
    <w:rsid w:val="00F9402C"/>
    <w:rsid w:val="00F94849"/>
    <w:rsid w:val="00F94D18"/>
    <w:rsid w:val="00F95E41"/>
    <w:rsid w:val="00F96625"/>
    <w:rsid w:val="00FA1458"/>
    <w:rsid w:val="00FA2706"/>
    <w:rsid w:val="00FA2D35"/>
    <w:rsid w:val="00FA2E1D"/>
    <w:rsid w:val="00FA34C3"/>
    <w:rsid w:val="00FA4313"/>
    <w:rsid w:val="00FA434D"/>
    <w:rsid w:val="00FA4BAD"/>
    <w:rsid w:val="00FA4E24"/>
    <w:rsid w:val="00FA52C3"/>
    <w:rsid w:val="00FA63D5"/>
    <w:rsid w:val="00FA69FF"/>
    <w:rsid w:val="00FA6CD5"/>
    <w:rsid w:val="00FA6DB5"/>
    <w:rsid w:val="00FB0FE4"/>
    <w:rsid w:val="00FB17D9"/>
    <w:rsid w:val="00FB1ACA"/>
    <w:rsid w:val="00FB1AD7"/>
    <w:rsid w:val="00FB2ACA"/>
    <w:rsid w:val="00FB3D39"/>
    <w:rsid w:val="00FB454C"/>
    <w:rsid w:val="00FB510B"/>
    <w:rsid w:val="00FB5129"/>
    <w:rsid w:val="00FB52BB"/>
    <w:rsid w:val="00FB58A9"/>
    <w:rsid w:val="00FB6072"/>
    <w:rsid w:val="00FB6247"/>
    <w:rsid w:val="00FB6689"/>
    <w:rsid w:val="00FB6690"/>
    <w:rsid w:val="00FB691E"/>
    <w:rsid w:val="00FB6933"/>
    <w:rsid w:val="00FB7364"/>
    <w:rsid w:val="00FB7FF2"/>
    <w:rsid w:val="00FC01E2"/>
    <w:rsid w:val="00FC02EE"/>
    <w:rsid w:val="00FC117F"/>
    <w:rsid w:val="00FC1204"/>
    <w:rsid w:val="00FC212F"/>
    <w:rsid w:val="00FC2398"/>
    <w:rsid w:val="00FC3D5B"/>
    <w:rsid w:val="00FC3EF6"/>
    <w:rsid w:val="00FC4686"/>
    <w:rsid w:val="00FC6041"/>
    <w:rsid w:val="00FC676E"/>
    <w:rsid w:val="00FC7353"/>
    <w:rsid w:val="00FD00B8"/>
    <w:rsid w:val="00FD02B2"/>
    <w:rsid w:val="00FD0CEF"/>
    <w:rsid w:val="00FD1E77"/>
    <w:rsid w:val="00FD2028"/>
    <w:rsid w:val="00FD3175"/>
    <w:rsid w:val="00FD524A"/>
    <w:rsid w:val="00FD5CFF"/>
    <w:rsid w:val="00FD68B8"/>
    <w:rsid w:val="00FD6EEC"/>
    <w:rsid w:val="00FD703A"/>
    <w:rsid w:val="00FD79ED"/>
    <w:rsid w:val="00FE0BC6"/>
    <w:rsid w:val="00FE0E97"/>
    <w:rsid w:val="00FE1072"/>
    <w:rsid w:val="00FE1311"/>
    <w:rsid w:val="00FE1570"/>
    <w:rsid w:val="00FE18B3"/>
    <w:rsid w:val="00FE20B4"/>
    <w:rsid w:val="00FE47D3"/>
    <w:rsid w:val="00FE48BF"/>
    <w:rsid w:val="00FE4B61"/>
    <w:rsid w:val="00FE5CCB"/>
    <w:rsid w:val="00FE7B4C"/>
    <w:rsid w:val="00FF100F"/>
    <w:rsid w:val="00FF24E1"/>
    <w:rsid w:val="00FF3A81"/>
    <w:rsid w:val="00FF4C6A"/>
    <w:rsid w:val="00FF5443"/>
    <w:rsid w:val="00FF5774"/>
    <w:rsid w:val="00FF5E3B"/>
    <w:rsid w:val="00FF6E53"/>
    <w:rsid w:val="00FF7A38"/>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character" w:customStyle="1" w:styleId="style211">
    <w:name w:val="style211"/>
    <w:rsid w:val="00276248"/>
    <w:rPr>
      <w:rFonts w:ascii="Arial" w:hAnsi="Arial" w:cs="Arial" w:hint="default"/>
      <w:sz w:val="20"/>
      <w:szCs w:val="20"/>
    </w:rPr>
  </w:style>
  <w:style w:type="character" w:customStyle="1" w:styleId="apple-converted-space">
    <w:name w:val="apple-converted-space"/>
    <w:rsid w:val="00973509"/>
  </w:style>
  <w:style w:type="character" w:customStyle="1" w:styleId="aqj">
    <w:name w:val="aqj"/>
    <w:rsid w:val="00973509"/>
  </w:style>
  <w:style w:type="character" w:customStyle="1" w:styleId="style12">
    <w:name w:val="style12"/>
    <w:basedOn w:val="DefaultParagraphFont"/>
    <w:rsid w:val="000A46DC"/>
  </w:style>
  <w:style w:type="character" w:customStyle="1" w:styleId="style10">
    <w:name w:val="style10"/>
    <w:basedOn w:val="DefaultParagraphFont"/>
    <w:rsid w:val="000A4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character" w:customStyle="1" w:styleId="style211">
    <w:name w:val="style211"/>
    <w:rsid w:val="00276248"/>
    <w:rPr>
      <w:rFonts w:ascii="Arial" w:hAnsi="Arial" w:cs="Arial" w:hint="default"/>
      <w:sz w:val="20"/>
      <w:szCs w:val="20"/>
    </w:rPr>
  </w:style>
  <w:style w:type="character" w:customStyle="1" w:styleId="apple-converted-space">
    <w:name w:val="apple-converted-space"/>
    <w:rsid w:val="00973509"/>
  </w:style>
  <w:style w:type="character" w:customStyle="1" w:styleId="aqj">
    <w:name w:val="aqj"/>
    <w:rsid w:val="00973509"/>
  </w:style>
  <w:style w:type="character" w:customStyle="1" w:styleId="style12">
    <w:name w:val="style12"/>
    <w:basedOn w:val="DefaultParagraphFont"/>
    <w:rsid w:val="000A46DC"/>
  </w:style>
  <w:style w:type="character" w:customStyle="1" w:styleId="style10">
    <w:name w:val="style10"/>
    <w:basedOn w:val="DefaultParagraphFont"/>
    <w:rsid w:val="000A4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52">
      <w:bodyDiv w:val="1"/>
      <w:marLeft w:val="0"/>
      <w:marRight w:val="0"/>
      <w:marTop w:val="0"/>
      <w:marBottom w:val="0"/>
      <w:divBdr>
        <w:top w:val="none" w:sz="0" w:space="0" w:color="auto"/>
        <w:left w:val="none" w:sz="0" w:space="0" w:color="auto"/>
        <w:bottom w:val="none" w:sz="0" w:space="0" w:color="auto"/>
        <w:right w:val="none" w:sz="0" w:space="0" w:color="auto"/>
      </w:divBdr>
      <w:divsChild>
        <w:div w:id="1213034650">
          <w:marLeft w:val="0"/>
          <w:marRight w:val="0"/>
          <w:marTop w:val="0"/>
          <w:marBottom w:val="0"/>
          <w:divBdr>
            <w:top w:val="none" w:sz="0" w:space="0" w:color="auto"/>
            <w:left w:val="none" w:sz="0" w:space="0" w:color="auto"/>
            <w:bottom w:val="none" w:sz="0" w:space="0" w:color="auto"/>
            <w:right w:val="none" w:sz="0" w:space="0" w:color="auto"/>
          </w:divBdr>
        </w:div>
      </w:divsChild>
    </w:div>
    <w:div w:id="40713447">
      <w:bodyDiv w:val="1"/>
      <w:marLeft w:val="30"/>
      <w:marRight w:val="0"/>
      <w:marTop w:val="30"/>
      <w:marBottom w:val="0"/>
      <w:divBdr>
        <w:top w:val="none" w:sz="0" w:space="0" w:color="auto"/>
        <w:left w:val="none" w:sz="0" w:space="0" w:color="auto"/>
        <w:bottom w:val="none" w:sz="0" w:space="0" w:color="auto"/>
        <w:right w:val="none" w:sz="0" w:space="0" w:color="auto"/>
      </w:divBdr>
      <w:divsChild>
        <w:div w:id="87386714">
          <w:marLeft w:val="0"/>
          <w:marRight w:val="0"/>
          <w:marTop w:val="0"/>
          <w:marBottom w:val="0"/>
          <w:divBdr>
            <w:top w:val="none" w:sz="0" w:space="0" w:color="auto"/>
            <w:left w:val="none" w:sz="0" w:space="0" w:color="auto"/>
            <w:bottom w:val="none" w:sz="0" w:space="0" w:color="auto"/>
            <w:right w:val="none" w:sz="0" w:space="0" w:color="auto"/>
          </w:divBdr>
        </w:div>
        <w:div w:id="165098749">
          <w:marLeft w:val="0"/>
          <w:marRight w:val="0"/>
          <w:marTop w:val="0"/>
          <w:marBottom w:val="0"/>
          <w:divBdr>
            <w:top w:val="none" w:sz="0" w:space="0" w:color="auto"/>
            <w:left w:val="none" w:sz="0" w:space="0" w:color="auto"/>
            <w:bottom w:val="none" w:sz="0" w:space="0" w:color="auto"/>
            <w:right w:val="none" w:sz="0" w:space="0" w:color="auto"/>
          </w:divBdr>
        </w:div>
        <w:div w:id="272589246">
          <w:marLeft w:val="0"/>
          <w:marRight w:val="0"/>
          <w:marTop w:val="0"/>
          <w:marBottom w:val="0"/>
          <w:divBdr>
            <w:top w:val="none" w:sz="0" w:space="0" w:color="auto"/>
            <w:left w:val="none" w:sz="0" w:space="0" w:color="auto"/>
            <w:bottom w:val="none" w:sz="0" w:space="0" w:color="auto"/>
            <w:right w:val="none" w:sz="0" w:space="0" w:color="auto"/>
          </w:divBdr>
        </w:div>
        <w:div w:id="327563400">
          <w:marLeft w:val="0"/>
          <w:marRight w:val="0"/>
          <w:marTop w:val="0"/>
          <w:marBottom w:val="0"/>
          <w:divBdr>
            <w:top w:val="none" w:sz="0" w:space="0" w:color="auto"/>
            <w:left w:val="none" w:sz="0" w:space="0" w:color="auto"/>
            <w:bottom w:val="none" w:sz="0" w:space="0" w:color="auto"/>
            <w:right w:val="none" w:sz="0" w:space="0" w:color="auto"/>
          </w:divBdr>
        </w:div>
        <w:div w:id="412165723">
          <w:marLeft w:val="0"/>
          <w:marRight w:val="0"/>
          <w:marTop w:val="0"/>
          <w:marBottom w:val="0"/>
          <w:divBdr>
            <w:top w:val="none" w:sz="0" w:space="0" w:color="auto"/>
            <w:left w:val="none" w:sz="0" w:space="0" w:color="auto"/>
            <w:bottom w:val="none" w:sz="0" w:space="0" w:color="auto"/>
            <w:right w:val="none" w:sz="0" w:space="0" w:color="auto"/>
          </w:divBdr>
        </w:div>
        <w:div w:id="427119233">
          <w:marLeft w:val="0"/>
          <w:marRight w:val="0"/>
          <w:marTop w:val="0"/>
          <w:marBottom w:val="0"/>
          <w:divBdr>
            <w:top w:val="none" w:sz="0" w:space="0" w:color="auto"/>
            <w:left w:val="none" w:sz="0" w:space="0" w:color="auto"/>
            <w:bottom w:val="none" w:sz="0" w:space="0" w:color="auto"/>
            <w:right w:val="none" w:sz="0" w:space="0" w:color="auto"/>
          </w:divBdr>
        </w:div>
        <w:div w:id="516383046">
          <w:marLeft w:val="0"/>
          <w:marRight w:val="0"/>
          <w:marTop w:val="0"/>
          <w:marBottom w:val="0"/>
          <w:divBdr>
            <w:top w:val="none" w:sz="0" w:space="0" w:color="auto"/>
            <w:left w:val="none" w:sz="0" w:space="0" w:color="auto"/>
            <w:bottom w:val="none" w:sz="0" w:space="0" w:color="auto"/>
            <w:right w:val="none" w:sz="0" w:space="0" w:color="auto"/>
          </w:divBdr>
        </w:div>
        <w:div w:id="843782483">
          <w:marLeft w:val="0"/>
          <w:marRight w:val="0"/>
          <w:marTop w:val="0"/>
          <w:marBottom w:val="0"/>
          <w:divBdr>
            <w:top w:val="none" w:sz="0" w:space="0" w:color="auto"/>
            <w:left w:val="none" w:sz="0" w:space="0" w:color="auto"/>
            <w:bottom w:val="none" w:sz="0" w:space="0" w:color="auto"/>
            <w:right w:val="none" w:sz="0" w:space="0" w:color="auto"/>
          </w:divBdr>
        </w:div>
        <w:div w:id="1080371767">
          <w:marLeft w:val="0"/>
          <w:marRight w:val="0"/>
          <w:marTop w:val="0"/>
          <w:marBottom w:val="0"/>
          <w:divBdr>
            <w:top w:val="none" w:sz="0" w:space="0" w:color="auto"/>
            <w:left w:val="none" w:sz="0" w:space="0" w:color="auto"/>
            <w:bottom w:val="none" w:sz="0" w:space="0" w:color="auto"/>
            <w:right w:val="none" w:sz="0" w:space="0" w:color="auto"/>
          </w:divBdr>
        </w:div>
        <w:div w:id="1213884434">
          <w:marLeft w:val="0"/>
          <w:marRight w:val="0"/>
          <w:marTop w:val="0"/>
          <w:marBottom w:val="0"/>
          <w:divBdr>
            <w:top w:val="none" w:sz="0" w:space="0" w:color="auto"/>
            <w:left w:val="none" w:sz="0" w:space="0" w:color="auto"/>
            <w:bottom w:val="none" w:sz="0" w:space="0" w:color="auto"/>
            <w:right w:val="none" w:sz="0" w:space="0" w:color="auto"/>
          </w:divBdr>
        </w:div>
        <w:div w:id="1278871629">
          <w:marLeft w:val="0"/>
          <w:marRight w:val="0"/>
          <w:marTop w:val="0"/>
          <w:marBottom w:val="0"/>
          <w:divBdr>
            <w:top w:val="none" w:sz="0" w:space="0" w:color="auto"/>
            <w:left w:val="none" w:sz="0" w:space="0" w:color="auto"/>
            <w:bottom w:val="none" w:sz="0" w:space="0" w:color="auto"/>
            <w:right w:val="none" w:sz="0" w:space="0" w:color="auto"/>
          </w:divBdr>
        </w:div>
        <w:div w:id="1348483437">
          <w:marLeft w:val="0"/>
          <w:marRight w:val="0"/>
          <w:marTop w:val="0"/>
          <w:marBottom w:val="0"/>
          <w:divBdr>
            <w:top w:val="none" w:sz="0" w:space="0" w:color="auto"/>
            <w:left w:val="none" w:sz="0" w:space="0" w:color="auto"/>
            <w:bottom w:val="none" w:sz="0" w:space="0" w:color="auto"/>
            <w:right w:val="none" w:sz="0" w:space="0" w:color="auto"/>
          </w:divBdr>
        </w:div>
        <w:div w:id="1528522581">
          <w:marLeft w:val="0"/>
          <w:marRight w:val="0"/>
          <w:marTop w:val="0"/>
          <w:marBottom w:val="0"/>
          <w:divBdr>
            <w:top w:val="none" w:sz="0" w:space="0" w:color="auto"/>
            <w:left w:val="none" w:sz="0" w:space="0" w:color="auto"/>
            <w:bottom w:val="none" w:sz="0" w:space="0" w:color="auto"/>
            <w:right w:val="none" w:sz="0" w:space="0" w:color="auto"/>
          </w:divBdr>
        </w:div>
        <w:div w:id="1602641493">
          <w:marLeft w:val="0"/>
          <w:marRight w:val="0"/>
          <w:marTop w:val="0"/>
          <w:marBottom w:val="0"/>
          <w:divBdr>
            <w:top w:val="none" w:sz="0" w:space="0" w:color="auto"/>
            <w:left w:val="none" w:sz="0" w:space="0" w:color="auto"/>
            <w:bottom w:val="none" w:sz="0" w:space="0" w:color="auto"/>
            <w:right w:val="none" w:sz="0" w:space="0" w:color="auto"/>
          </w:divBdr>
        </w:div>
      </w:divsChild>
    </w:div>
    <w:div w:id="138884563">
      <w:bodyDiv w:val="1"/>
      <w:marLeft w:val="30"/>
      <w:marRight w:val="0"/>
      <w:marTop w:val="30"/>
      <w:marBottom w:val="0"/>
      <w:divBdr>
        <w:top w:val="none" w:sz="0" w:space="0" w:color="auto"/>
        <w:left w:val="none" w:sz="0" w:space="0" w:color="auto"/>
        <w:bottom w:val="none" w:sz="0" w:space="0" w:color="auto"/>
        <w:right w:val="none" w:sz="0" w:space="0" w:color="auto"/>
      </w:divBdr>
      <w:divsChild>
        <w:div w:id="622731265">
          <w:marLeft w:val="0"/>
          <w:marRight w:val="0"/>
          <w:marTop w:val="0"/>
          <w:marBottom w:val="0"/>
          <w:divBdr>
            <w:top w:val="none" w:sz="0" w:space="0" w:color="auto"/>
            <w:left w:val="none" w:sz="0" w:space="0" w:color="auto"/>
            <w:bottom w:val="none" w:sz="0" w:space="0" w:color="auto"/>
            <w:right w:val="none" w:sz="0" w:space="0" w:color="auto"/>
          </w:divBdr>
        </w:div>
        <w:div w:id="708527908">
          <w:marLeft w:val="0"/>
          <w:marRight w:val="0"/>
          <w:marTop w:val="0"/>
          <w:marBottom w:val="0"/>
          <w:divBdr>
            <w:top w:val="none" w:sz="0" w:space="0" w:color="auto"/>
            <w:left w:val="none" w:sz="0" w:space="0" w:color="auto"/>
            <w:bottom w:val="none" w:sz="0" w:space="0" w:color="auto"/>
            <w:right w:val="none" w:sz="0" w:space="0" w:color="auto"/>
          </w:divBdr>
        </w:div>
        <w:div w:id="1346207733">
          <w:marLeft w:val="0"/>
          <w:marRight w:val="0"/>
          <w:marTop w:val="0"/>
          <w:marBottom w:val="0"/>
          <w:divBdr>
            <w:top w:val="none" w:sz="0" w:space="0" w:color="auto"/>
            <w:left w:val="none" w:sz="0" w:space="0" w:color="auto"/>
            <w:bottom w:val="none" w:sz="0" w:space="0" w:color="auto"/>
            <w:right w:val="none" w:sz="0" w:space="0" w:color="auto"/>
          </w:divBdr>
        </w:div>
        <w:div w:id="1410615491">
          <w:marLeft w:val="0"/>
          <w:marRight w:val="0"/>
          <w:marTop w:val="0"/>
          <w:marBottom w:val="0"/>
          <w:divBdr>
            <w:top w:val="none" w:sz="0" w:space="0" w:color="auto"/>
            <w:left w:val="none" w:sz="0" w:space="0" w:color="auto"/>
            <w:bottom w:val="none" w:sz="0" w:space="0" w:color="auto"/>
            <w:right w:val="none" w:sz="0" w:space="0" w:color="auto"/>
          </w:divBdr>
        </w:div>
        <w:div w:id="1621181599">
          <w:marLeft w:val="0"/>
          <w:marRight w:val="0"/>
          <w:marTop w:val="0"/>
          <w:marBottom w:val="0"/>
          <w:divBdr>
            <w:top w:val="none" w:sz="0" w:space="0" w:color="auto"/>
            <w:left w:val="none" w:sz="0" w:space="0" w:color="auto"/>
            <w:bottom w:val="none" w:sz="0" w:space="0" w:color="auto"/>
            <w:right w:val="none" w:sz="0" w:space="0" w:color="auto"/>
          </w:divBdr>
        </w:div>
        <w:div w:id="2122216061">
          <w:marLeft w:val="0"/>
          <w:marRight w:val="0"/>
          <w:marTop w:val="0"/>
          <w:marBottom w:val="0"/>
          <w:divBdr>
            <w:top w:val="none" w:sz="0" w:space="0" w:color="auto"/>
            <w:left w:val="none" w:sz="0" w:space="0" w:color="auto"/>
            <w:bottom w:val="none" w:sz="0" w:space="0" w:color="auto"/>
            <w:right w:val="none" w:sz="0" w:space="0" w:color="auto"/>
          </w:divBdr>
        </w:div>
      </w:divsChild>
    </w:div>
    <w:div w:id="190000185">
      <w:bodyDiv w:val="1"/>
      <w:marLeft w:val="0"/>
      <w:marRight w:val="0"/>
      <w:marTop w:val="0"/>
      <w:marBottom w:val="0"/>
      <w:divBdr>
        <w:top w:val="none" w:sz="0" w:space="0" w:color="auto"/>
        <w:left w:val="none" w:sz="0" w:space="0" w:color="auto"/>
        <w:bottom w:val="none" w:sz="0" w:space="0" w:color="auto"/>
        <w:right w:val="none" w:sz="0" w:space="0" w:color="auto"/>
      </w:divBdr>
      <w:divsChild>
        <w:div w:id="642659505">
          <w:marLeft w:val="0"/>
          <w:marRight w:val="0"/>
          <w:marTop w:val="0"/>
          <w:marBottom w:val="0"/>
          <w:divBdr>
            <w:top w:val="none" w:sz="0" w:space="0" w:color="auto"/>
            <w:left w:val="none" w:sz="0" w:space="0" w:color="auto"/>
            <w:bottom w:val="none" w:sz="0" w:space="0" w:color="auto"/>
            <w:right w:val="none" w:sz="0" w:space="0" w:color="auto"/>
          </w:divBdr>
        </w:div>
      </w:divsChild>
    </w:div>
    <w:div w:id="223300127">
      <w:bodyDiv w:val="1"/>
      <w:marLeft w:val="40"/>
      <w:marRight w:val="0"/>
      <w:marTop w:val="40"/>
      <w:marBottom w:val="0"/>
      <w:divBdr>
        <w:top w:val="none" w:sz="0" w:space="0" w:color="auto"/>
        <w:left w:val="none" w:sz="0" w:space="0" w:color="auto"/>
        <w:bottom w:val="none" w:sz="0" w:space="0" w:color="auto"/>
        <w:right w:val="none" w:sz="0" w:space="0" w:color="auto"/>
      </w:divBdr>
      <w:divsChild>
        <w:div w:id="439030702">
          <w:marLeft w:val="0"/>
          <w:marRight w:val="0"/>
          <w:marTop w:val="0"/>
          <w:marBottom w:val="0"/>
          <w:divBdr>
            <w:top w:val="none" w:sz="0" w:space="0" w:color="auto"/>
            <w:left w:val="none" w:sz="0" w:space="0" w:color="auto"/>
            <w:bottom w:val="none" w:sz="0" w:space="0" w:color="auto"/>
            <w:right w:val="none" w:sz="0" w:space="0" w:color="auto"/>
          </w:divBdr>
        </w:div>
        <w:div w:id="1608732798">
          <w:marLeft w:val="0"/>
          <w:marRight w:val="0"/>
          <w:marTop w:val="0"/>
          <w:marBottom w:val="0"/>
          <w:divBdr>
            <w:top w:val="none" w:sz="0" w:space="0" w:color="auto"/>
            <w:left w:val="none" w:sz="0" w:space="0" w:color="auto"/>
            <w:bottom w:val="none" w:sz="0" w:space="0" w:color="auto"/>
            <w:right w:val="none" w:sz="0" w:space="0" w:color="auto"/>
          </w:divBdr>
        </w:div>
      </w:divsChild>
    </w:div>
    <w:div w:id="305743003">
      <w:bodyDiv w:val="1"/>
      <w:marLeft w:val="0"/>
      <w:marRight w:val="0"/>
      <w:marTop w:val="0"/>
      <w:marBottom w:val="0"/>
      <w:divBdr>
        <w:top w:val="none" w:sz="0" w:space="0" w:color="auto"/>
        <w:left w:val="none" w:sz="0" w:space="0" w:color="auto"/>
        <w:bottom w:val="none" w:sz="0" w:space="0" w:color="auto"/>
        <w:right w:val="none" w:sz="0" w:space="0" w:color="auto"/>
      </w:divBdr>
    </w:div>
    <w:div w:id="522598126">
      <w:bodyDiv w:val="1"/>
      <w:marLeft w:val="0"/>
      <w:marRight w:val="0"/>
      <w:marTop w:val="0"/>
      <w:marBottom w:val="0"/>
      <w:divBdr>
        <w:top w:val="none" w:sz="0" w:space="0" w:color="auto"/>
        <w:left w:val="none" w:sz="0" w:space="0" w:color="auto"/>
        <w:bottom w:val="none" w:sz="0" w:space="0" w:color="auto"/>
        <w:right w:val="none" w:sz="0" w:space="0" w:color="auto"/>
      </w:divBdr>
      <w:divsChild>
        <w:div w:id="2038584220">
          <w:marLeft w:val="0"/>
          <w:marRight w:val="0"/>
          <w:marTop w:val="0"/>
          <w:marBottom w:val="0"/>
          <w:divBdr>
            <w:top w:val="none" w:sz="0" w:space="0" w:color="auto"/>
            <w:left w:val="none" w:sz="0" w:space="0" w:color="auto"/>
            <w:bottom w:val="none" w:sz="0" w:space="0" w:color="auto"/>
            <w:right w:val="none" w:sz="0" w:space="0" w:color="auto"/>
          </w:divBdr>
        </w:div>
      </w:divsChild>
    </w:div>
    <w:div w:id="570844721">
      <w:bodyDiv w:val="1"/>
      <w:marLeft w:val="0"/>
      <w:marRight w:val="0"/>
      <w:marTop w:val="0"/>
      <w:marBottom w:val="0"/>
      <w:divBdr>
        <w:top w:val="none" w:sz="0" w:space="0" w:color="auto"/>
        <w:left w:val="none" w:sz="0" w:space="0" w:color="auto"/>
        <w:bottom w:val="none" w:sz="0" w:space="0" w:color="auto"/>
        <w:right w:val="none" w:sz="0" w:space="0" w:color="auto"/>
      </w:divBdr>
    </w:div>
    <w:div w:id="587080257">
      <w:bodyDiv w:val="1"/>
      <w:marLeft w:val="40"/>
      <w:marRight w:val="0"/>
      <w:marTop w:val="40"/>
      <w:marBottom w:val="0"/>
      <w:divBdr>
        <w:top w:val="none" w:sz="0" w:space="0" w:color="auto"/>
        <w:left w:val="none" w:sz="0" w:space="0" w:color="auto"/>
        <w:bottom w:val="none" w:sz="0" w:space="0" w:color="auto"/>
        <w:right w:val="none" w:sz="0" w:space="0" w:color="auto"/>
      </w:divBdr>
      <w:divsChild>
        <w:div w:id="432554518">
          <w:marLeft w:val="0"/>
          <w:marRight w:val="0"/>
          <w:marTop w:val="0"/>
          <w:marBottom w:val="0"/>
          <w:divBdr>
            <w:top w:val="none" w:sz="0" w:space="0" w:color="auto"/>
            <w:left w:val="none" w:sz="0" w:space="0" w:color="auto"/>
            <w:bottom w:val="none" w:sz="0" w:space="0" w:color="auto"/>
            <w:right w:val="none" w:sz="0" w:space="0" w:color="auto"/>
          </w:divBdr>
        </w:div>
        <w:div w:id="1726954077">
          <w:marLeft w:val="0"/>
          <w:marRight w:val="0"/>
          <w:marTop w:val="0"/>
          <w:marBottom w:val="0"/>
          <w:divBdr>
            <w:top w:val="none" w:sz="0" w:space="0" w:color="auto"/>
            <w:left w:val="none" w:sz="0" w:space="0" w:color="auto"/>
            <w:bottom w:val="none" w:sz="0" w:space="0" w:color="auto"/>
            <w:right w:val="none" w:sz="0" w:space="0" w:color="auto"/>
          </w:divBdr>
        </w:div>
        <w:div w:id="1886218401">
          <w:marLeft w:val="0"/>
          <w:marRight w:val="0"/>
          <w:marTop w:val="0"/>
          <w:marBottom w:val="0"/>
          <w:divBdr>
            <w:top w:val="none" w:sz="0" w:space="0" w:color="auto"/>
            <w:left w:val="none" w:sz="0" w:space="0" w:color="auto"/>
            <w:bottom w:val="none" w:sz="0" w:space="0" w:color="auto"/>
            <w:right w:val="none" w:sz="0" w:space="0" w:color="auto"/>
          </w:divBdr>
        </w:div>
      </w:divsChild>
    </w:div>
    <w:div w:id="595792009">
      <w:bodyDiv w:val="1"/>
      <w:marLeft w:val="0"/>
      <w:marRight w:val="0"/>
      <w:marTop w:val="0"/>
      <w:marBottom w:val="0"/>
      <w:divBdr>
        <w:top w:val="none" w:sz="0" w:space="0" w:color="auto"/>
        <w:left w:val="none" w:sz="0" w:space="0" w:color="auto"/>
        <w:bottom w:val="none" w:sz="0" w:space="0" w:color="auto"/>
        <w:right w:val="none" w:sz="0" w:space="0" w:color="auto"/>
      </w:divBdr>
      <w:divsChild>
        <w:div w:id="1678998237">
          <w:marLeft w:val="0"/>
          <w:marRight w:val="0"/>
          <w:marTop w:val="0"/>
          <w:marBottom w:val="0"/>
          <w:divBdr>
            <w:top w:val="none" w:sz="0" w:space="0" w:color="auto"/>
            <w:left w:val="none" w:sz="0" w:space="0" w:color="auto"/>
            <w:bottom w:val="none" w:sz="0" w:space="0" w:color="auto"/>
            <w:right w:val="none" w:sz="0" w:space="0" w:color="auto"/>
          </w:divBdr>
          <w:divsChild>
            <w:div w:id="1992637854">
              <w:marLeft w:val="0"/>
              <w:marRight w:val="0"/>
              <w:marTop w:val="0"/>
              <w:marBottom w:val="0"/>
              <w:divBdr>
                <w:top w:val="none" w:sz="0" w:space="0" w:color="auto"/>
                <w:left w:val="none" w:sz="0" w:space="0" w:color="auto"/>
                <w:bottom w:val="none" w:sz="0" w:space="0" w:color="auto"/>
                <w:right w:val="none" w:sz="0" w:space="0" w:color="auto"/>
              </w:divBdr>
              <w:divsChild>
                <w:div w:id="1933050366">
                  <w:marLeft w:val="0"/>
                  <w:marRight w:val="0"/>
                  <w:marTop w:val="0"/>
                  <w:marBottom w:val="0"/>
                  <w:divBdr>
                    <w:top w:val="none" w:sz="0" w:space="0" w:color="auto"/>
                    <w:left w:val="none" w:sz="0" w:space="0" w:color="auto"/>
                    <w:bottom w:val="none" w:sz="0" w:space="0" w:color="auto"/>
                    <w:right w:val="none" w:sz="0" w:space="0" w:color="auto"/>
                  </w:divBdr>
                  <w:divsChild>
                    <w:div w:id="532117302">
                      <w:marLeft w:val="0"/>
                      <w:marRight w:val="0"/>
                      <w:marTop w:val="0"/>
                      <w:marBottom w:val="0"/>
                      <w:divBdr>
                        <w:top w:val="none" w:sz="0" w:space="0" w:color="auto"/>
                        <w:left w:val="none" w:sz="0" w:space="0" w:color="auto"/>
                        <w:bottom w:val="none" w:sz="0" w:space="0" w:color="auto"/>
                        <w:right w:val="none" w:sz="0" w:space="0" w:color="auto"/>
                      </w:divBdr>
                      <w:divsChild>
                        <w:div w:id="382096324">
                          <w:marLeft w:val="0"/>
                          <w:marRight w:val="0"/>
                          <w:marTop w:val="0"/>
                          <w:marBottom w:val="0"/>
                          <w:divBdr>
                            <w:top w:val="none" w:sz="0" w:space="0" w:color="auto"/>
                            <w:left w:val="none" w:sz="0" w:space="0" w:color="auto"/>
                            <w:bottom w:val="none" w:sz="0" w:space="0" w:color="auto"/>
                            <w:right w:val="none" w:sz="0" w:space="0" w:color="auto"/>
                          </w:divBdr>
                          <w:divsChild>
                            <w:div w:id="110243800">
                              <w:marLeft w:val="0"/>
                              <w:marRight w:val="0"/>
                              <w:marTop w:val="0"/>
                              <w:marBottom w:val="0"/>
                              <w:divBdr>
                                <w:top w:val="none" w:sz="0" w:space="0" w:color="auto"/>
                                <w:left w:val="none" w:sz="0" w:space="0" w:color="auto"/>
                                <w:bottom w:val="none" w:sz="0" w:space="0" w:color="auto"/>
                                <w:right w:val="none" w:sz="0" w:space="0" w:color="auto"/>
                              </w:divBdr>
                              <w:divsChild>
                                <w:div w:id="1870020833">
                                  <w:marLeft w:val="0"/>
                                  <w:marRight w:val="0"/>
                                  <w:marTop w:val="0"/>
                                  <w:marBottom w:val="0"/>
                                  <w:divBdr>
                                    <w:top w:val="none" w:sz="0" w:space="0" w:color="auto"/>
                                    <w:left w:val="none" w:sz="0" w:space="0" w:color="auto"/>
                                    <w:bottom w:val="none" w:sz="0" w:space="0" w:color="auto"/>
                                    <w:right w:val="none" w:sz="0" w:space="0" w:color="auto"/>
                                  </w:divBdr>
                                  <w:divsChild>
                                    <w:div w:id="1540509958">
                                      <w:marLeft w:val="0"/>
                                      <w:marRight w:val="0"/>
                                      <w:marTop w:val="0"/>
                                      <w:marBottom w:val="0"/>
                                      <w:divBdr>
                                        <w:top w:val="none" w:sz="0" w:space="0" w:color="auto"/>
                                        <w:left w:val="none" w:sz="0" w:space="0" w:color="auto"/>
                                        <w:bottom w:val="none" w:sz="0" w:space="0" w:color="auto"/>
                                        <w:right w:val="none" w:sz="0" w:space="0" w:color="auto"/>
                                      </w:divBdr>
                                      <w:divsChild>
                                        <w:div w:id="1296177806">
                                          <w:marLeft w:val="0"/>
                                          <w:marRight w:val="0"/>
                                          <w:marTop w:val="0"/>
                                          <w:marBottom w:val="0"/>
                                          <w:divBdr>
                                            <w:top w:val="none" w:sz="0" w:space="0" w:color="auto"/>
                                            <w:left w:val="none" w:sz="0" w:space="0" w:color="auto"/>
                                            <w:bottom w:val="none" w:sz="0" w:space="0" w:color="auto"/>
                                            <w:right w:val="none" w:sz="0" w:space="0" w:color="auto"/>
                                          </w:divBdr>
                                          <w:divsChild>
                                            <w:div w:id="1192954873">
                                              <w:marLeft w:val="0"/>
                                              <w:marRight w:val="0"/>
                                              <w:marTop w:val="0"/>
                                              <w:marBottom w:val="0"/>
                                              <w:divBdr>
                                                <w:top w:val="none" w:sz="0" w:space="0" w:color="auto"/>
                                                <w:left w:val="none" w:sz="0" w:space="0" w:color="auto"/>
                                                <w:bottom w:val="none" w:sz="0" w:space="0" w:color="auto"/>
                                                <w:right w:val="none" w:sz="0" w:space="0" w:color="auto"/>
                                              </w:divBdr>
                                              <w:divsChild>
                                                <w:div w:id="1308321124">
                                                  <w:marLeft w:val="0"/>
                                                  <w:marRight w:val="0"/>
                                                  <w:marTop w:val="0"/>
                                                  <w:marBottom w:val="0"/>
                                                  <w:divBdr>
                                                    <w:top w:val="none" w:sz="0" w:space="0" w:color="auto"/>
                                                    <w:left w:val="none" w:sz="0" w:space="0" w:color="auto"/>
                                                    <w:bottom w:val="none" w:sz="0" w:space="0" w:color="auto"/>
                                                    <w:right w:val="none" w:sz="0" w:space="0" w:color="auto"/>
                                                  </w:divBdr>
                                                  <w:divsChild>
                                                    <w:div w:id="1699966569">
                                                      <w:marLeft w:val="0"/>
                                                      <w:marRight w:val="0"/>
                                                      <w:marTop w:val="0"/>
                                                      <w:marBottom w:val="0"/>
                                                      <w:divBdr>
                                                        <w:top w:val="none" w:sz="0" w:space="0" w:color="auto"/>
                                                        <w:left w:val="none" w:sz="0" w:space="0" w:color="auto"/>
                                                        <w:bottom w:val="none" w:sz="0" w:space="0" w:color="auto"/>
                                                        <w:right w:val="none" w:sz="0" w:space="0" w:color="auto"/>
                                                      </w:divBdr>
                                                      <w:divsChild>
                                                        <w:div w:id="395713157">
                                                          <w:marLeft w:val="0"/>
                                                          <w:marRight w:val="0"/>
                                                          <w:marTop w:val="0"/>
                                                          <w:marBottom w:val="0"/>
                                                          <w:divBdr>
                                                            <w:top w:val="none" w:sz="0" w:space="0" w:color="auto"/>
                                                            <w:left w:val="none" w:sz="0" w:space="0" w:color="auto"/>
                                                            <w:bottom w:val="none" w:sz="0" w:space="0" w:color="auto"/>
                                                            <w:right w:val="none" w:sz="0" w:space="0" w:color="auto"/>
                                                          </w:divBdr>
                                                          <w:divsChild>
                                                            <w:div w:id="355888283">
                                                              <w:marLeft w:val="0"/>
                                                              <w:marRight w:val="0"/>
                                                              <w:marTop w:val="0"/>
                                                              <w:marBottom w:val="0"/>
                                                              <w:divBdr>
                                                                <w:top w:val="none" w:sz="0" w:space="0" w:color="auto"/>
                                                                <w:left w:val="none" w:sz="0" w:space="0" w:color="auto"/>
                                                                <w:bottom w:val="none" w:sz="0" w:space="0" w:color="auto"/>
                                                                <w:right w:val="none" w:sz="0" w:space="0" w:color="auto"/>
                                                              </w:divBdr>
                                                              <w:divsChild>
                                                                <w:div w:id="33163952">
                                                                  <w:marLeft w:val="0"/>
                                                                  <w:marRight w:val="0"/>
                                                                  <w:marTop w:val="0"/>
                                                                  <w:marBottom w:val="0"/>
                                                                  <w:divBdr>
                                                                    <w:top w:val="none" w:sz="0" w:space="0" w:color="auto"/>
                                                                    <w:left w:val="none" w:sz="0" w:space="0" w:color="auto"/>
                                                                    <w:bottom w:val="none" w:sz="0" w:space="0" w:color="auto"/>
                                                                    <w:right w:val="none" w:sz="0" w:space="0" w:color="auto"/>
                                                                  </w:divBdr>
                                                                  <w:divsChild>
                                                                    <w:div w:id="1129129556">
                                                                      <w:marLeft w:val="0"/>
                                                                      <w:marRight w:val="0"/>
                                                                      <w:marTop w:val="0"/>
                                                                      <w:marBottom w:val="0"/>
                                                                      <w:divBdr>
                                                                        <w:top w:val="none" w:sz="0" w:space="0" w:color="auto"/>
                                                                        <w:left w:val="none" w:sz="0" w:space="0" w:color="auto"/>
                                                                        <w:bottom w:val="none" w:sz="0" w:space="0" w:color="auto"/>
                                                                        <w:right w:val="none" w:sz="0" w:space="0" w:color="auto"/>
                                                                      </w:divBdr>
                                                                      <w:divsChild>
                                                                        <w:div w:id="1203247905">
                                                                          <w:marLeft w:val="0"/>
                                                                          <w:marRight w:val="0"/>
                                                                          <w:marTop w:val="0"/>
                                                                          <w:marBottom w:val="0"/>
                                                                          <w:divBdr>
                                                                            <w:top w:val="none" w:sz="0" w:space="0" w:color="auto"/>
                                                                            <w:left w:val="none" w:sz="0" w:space="0" w:color="auto"/>
                                                                            <w:bottom w:val="none" w:sz="0" w:space="0" w:color="auto"/>
                                                                            <w:right w:val="none" w:sz="0" w:space="0" w:color="auto"/>
                                                                          </w:divBdr>
                                                                          <w:divsChild>
                                                                            <w:div w:id="1601183191">
                                                                              <w:marLeft w:val="0"/>
                                                                              <w:marRight w:val="0"/>
                                                                              <w:marTop w:val="0"/>
                                                                              <w:marBottom w:val="0"/>
                                                                              <w:divBdr>
                                                                                <w:top w:val="none" w:sz="0" w:space="0" w:color="auto"/>
                                                                                <w:left w:val="none" w:sz="0" w:space="0" w:color="auto"/>
                                                                                <w:bottom w:val="none" w:sz="0" w:space="0" w:color="auto"/>
                                                                                <w:right w:val="none" w:sz="0" w:space="0" w:color="auto"/>
                                                                              </w:divBdr>
                                                                              <w:divsChild>
                                                                                <w:div w:id="865563095">
                                                                                  <w:marLeft w:val="0"/>
                                                                                  <w:marRight w:val="0"/>
                                                                                  <w:marTop w:val="0"/>
                                                                                  <w:marBottom w:val="0"/>
                                                                                  <w:divBdr>
                                                                                    <w:top w:val="none" w:sz="0" w:space="0" w:color="auto"/>
                                                                                    <w:left w:val="none" w:sz="0" w:space="0" w:color="auto"/>
                                                                                    <w:bottom w:val="none" w:sz="0" w:space="0" w:color="auto"/>
                                                                                    <w:right w:val="none" w:sz="0" w:space="0" w:color="auto"/>
                                                                                  </w:divBdr>
                                                                                  <w:divsChild>
                                                                                    <w:div w:id="583535031">
                                                                                      <w:marLeft w:val="0"/>
                                                                                      <w:marRight w:val="0"/>
                                                                                      <w:marTop w:val="0"/>
                                                                                      <w:marBottom w:val="0"/>
                                                                                      <w:divBdr>
                                                                                        <w:top w:val="none" w:sz="0" w:space="0" w:color="auto"/>
                                                                                        <w:left w:val="none" w:sz="0" w:space="0" w:color="auto"/>
                                                                                        <w:bottom w:val="none" w:sz="0" w:space="0" w:color="auto"/>
                                                                                        <w:right w:val="none" w:sz="0" w:space="0" w:color="auto"/>
                                                                                      </w:divBdr>
                                                                                      <w:divsChild>
                                                                                        <w:div w:id="16370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282344">
      <w:bodyDiv w:val="1"/>
      <w:marLeft w:val="0"/>
      <w:marRight w:val="0"/>
      <w:marTop w:val="0"/>
      <w:marBottom w:val="0"/>
      <w:divBdr>
        <w:top w:val="none" w:sz="0" w:space="0" w:color="auto"/>
        <w:left w:val="none" w:sz="0" w:space="0" w:color="auto"/>
        <w:bottom w:val="none" w:sz="0" w:space="0" w:color="auto"/>
        <w:right w:val="none" w:sz="0" w:space="0" w:color="auto"/>
      </w:divBdr>
      <w:divsChild>
        <w:div w:id="1854882778">
          <w:marLeft w:val="0"/>
          <w:marRight w:val="0"/>
          <w:marTop w:val="0"/>
          <w:marBottom w:val="0"/>
          <w:divBdr>
            <w:top w:val="none" w:sz="0" w:space="0" w:color="auto"/>
            <w:left w:val="none" w:sz="0" w:space="0" w:color="auto"/>
            <w:bottom w:val="none" w:sz="0" w:space="0" w:color="auto"/>
            <w:right w:val="none" w:sz="0" w:space="0" w:color="auto"/>
          </w:divBdr>
        </w:div>
        <w:div w:id="236868220">
          <w:marLeft w:val="0"/>
          <w:marRight w:val="0"/>
          <w:marTop w:val="0"/>
          <w:marBottom w:val="0"/>
          <w:divBdr>
            <w:top w:val="none" w:sz="0" w:space="0" w:color="auto"/>
            <w:left w:val="none" w:sz="0" w:space="0" w:color="auto"/>
            <w:bottom w:val="none" w:sz="0" w:space="0" w:color="auto"/>
            <w:right w:val="none" w:sz="0" w:space="0" w:color="auto"/>
          </w:divBdr>
        </w:div>
        <w:div w:id="119110972">
          <w:marLeft w:val="0"/>
          <w:marRight w:val="0"/>
          <w:marTop w:val="0"/>
          <w:marBottom w:val="0"/>
          <w:divBdr>
            <w:top w:val="none" w:sz="0" w:space="0" w:color="auto"/>
            <w:left w:val="none" w:sz="0" w:space="0" w:color="auto"/>
            <w:bottom w:val="none" w:sz="0" w:space="0" w:color="auto"/>
            <w:right w:val="none" w:sz="0" w:space="0" w:color="auto"/>
          </w:divBdr>
        </w:div>
        <w:div w:id="459616533">
          <w:marLeft w:val="0"/>
          <w:marRight w:val="0"/>
          <w:marTop w:val="0"/>
          <w:marBottom w:val="0"/>
          <w:divBdr>
            <w:top w:val="none" w:sz="0" w:space="0" w:color="auto"/>
            <w:left w:val="none" w:sz="0" w:space="0" w:color="auto"/>
            <w:bottom w:val="none" w:sz="0" w:space="0" w:color="auto"/>
            <w:right w:val="none" w:sz="0" w:space="0" w:color="auto"/>
          </w:divBdr>
        </w:div>
        <w:div w:id="209458434">
          <w:marLeft w:val="0"/>
          <w:marRight w:val="0"/>
          <w:marTop w:val="0"/>
          <w:marBottom w:val="0"/>
          <w:divBdr>
            <w:top w:val="none" w:sz="0" w:space="0" w:color="auto"/>
            <w:left w:val="none" w:sz="0" w:space="0" w:color="auto"/>
            <w:bottom w:val="none" w:sz="0" w:space="0" w:color="auto"/>
            <w:right w:val="none" w:sz="0" w:space="0" w:color="auto"/>
          </w:divBdr>
        </w:div>
        <w:div w:id="1967470095">
          <w:marLeft w:val="0"/>
          <w:marRight w:val="0"/>
          <w:marTop w:val="0"/>
          <w:marBottom w:val="0"/>
          <w:divBdr>
            <w:top w:val="none" w:sz="0" w:space="0" w:color="auto"/>
            <w:left w:val="none" w:sz="0" w:space="0" w:color="auto"/>
            <w:bottom w:val="none" w:sz="0" w:space="0" w:color="auto"/>
            <w:right w:val="none" w:sz="0" w:space="0" w:color="auto"/>
          </w:divBdr>
        </w:div>
        <w:div w:id="2083864868">
          <w:marLeft w:val="0"/>
          <w:marRight w:val="0"/>
          <w:marTop w:val="0"/>
          <w:marBottom w:val="0"/>
          <w:divBdr>
            <w:top w:val="none" w:sz="0" w:space="0" w:color="auto"/>
            <w:left w:val="none" w:sz="0" w:space="0" w:color="auto"/>
            <w:bottom w:val="none" w:sz="0" w:space="0" w:color="auto"/>
            <w:right w:val="none" w:sz="0" w:space="0" w:color="auto"/>
          </w:divBdr>
        </w:div>
        <w:div w:id="685637846">
          <w:marLeft w:val="0"/>
          <w:marRight w:val="0"/>
          <w:marTop w:val="0"/>
          <w:marBottom w:val="0"/>
          <w:divBdr>
            <w:top w:val="none" w:sz="0" w:space="0" w:color="auto"/>
            <w:left w:val="none" w:sz="0" w:space="0" w:color="auto"/>
            <w:bottom w:val="none" w:sz="0" w:space="0" w:color="auto"/>
            <w:right w:val="none" w:sz="0" w:space="0" w:color="auto"/>
          </w:divBdr>
        </w:div>
      </w:divsChild>
    </w:div>
    <w:div w:id="732507572">
      <w:bodyDiv w:val="1"/>
      <w:marLeft w:val="30"/>
      <w:marRight w:val="0"/>
      <w:marTop w:val="30"/>
      <w:marBottom w:val="0"/>
      <w:divBdr>
        <w:top w:val="none" w:sz="0" w:space="0" w:color="auto"/>
        <w:left w:val="none" w:sz="0" w:space="0" w:color="auto"/>
        <w:bottom w:val="none" w:sz="0" w:space="0" w:color="auto"/>
        <w:right w:val="none" w:sz="0" w:space="0" w:color="auto"/>
      </w:divBdr>
      <w:divsChild>
        <w:div w:id="272711393">
          <w:marLeft w:val="0"/>
          <w:marRight w:val="0"/>
          <w:marTop w:val="0"/>
          <w:marBottom w:val="0"/>
          <w:divBdr>
            <w:top w:val="none" w:sz="0" w:space="0" w:color="auto"/>
            <w:left w:val="none" w:sz="0" w:space="0" w:color="auto"/>
            <w:bottom w:val="none" w:sz="0" w:space="0" w:color="auto"/>
            <w:right w:val="none" w:sz="0" w:space="0" w:color="auto"/>
          </w:divBdr>
        </w:div>
        <w:div w:id="552959939">
          <w:marLeft w:val="0"/>
          <w:marRight w:val="0"/>
          <w:marTop w:val="0"/>
          <w:marBottom w:val="0"/>
          <w:divBdr>
            <w:top w:val="none" w:sz="0" w:space="0" w:color="auto"/>
            <w:left w:val="none" w:sz="0" w:space="0" w:color="auto"/>
            <w:bottom w:val="none" w:sz="0" w:space="0" w:color="auto"/>
            <w:right w:val="none" w:sz="0" w:space="0" w:color="auto"/>
          </w:divBdr>
        </w:div>
        <w:div w:id="1795979393">
          <w:marLeft w:val="0"/>
          <w:marRight w:val="0"/>
          <w:marTop w:val="0"/>
          <w:marBottom w:val="0"/>
          <w:divBdr>
            <w:top w:val="none" w:sz="0" w:space="0" w:color="auto"/>
            <w:left w:val="none" w:sz="0" w:space="0" w:color="auto"/>
            <w:bottom w:val="none" w:sz="0" w:space="0" w:color="auto"/>
            <w:right w:val="none" w:sz="0" w:space="0" w:color="auto"/>
          </w:divBdr>
        </w:div>
        <w:div w:id="1849708844">
          <w:marLeft w:val="0"/>
          <w:marRight w:val="0"/>
          <w:marTop w:val="0"/>
          <w:marBottom w:val="0"/>
          <w:divBdr>
            <w:top w:val="none" w:sz="0" w:space="0" w:color="auto"/>
            <w:left w:val="none" w:sz="0" w:space="0" w:color="auto"/>
            <w:bottom w:val="none" w:sz="0" w:space="0" w:color="auto"/>
            <w:right w:val="none" w:sz="0" w:space="0" w:color="auto"/>
          </w:divBdr>
        </w:div>
      </w:divsChild>
    </w:div>
    <w:div w:id="825324550">
      <w:bodyDiv w:val="1"/>
      <w:marLeft w:val="0"/>
      <w:marRight w:val="0"/>
      <w:marTop w:val="0"/>
      <w:marBottom w:val="0"/>
      <w:divBdr>
        <w:top w:val="none" w:sz="0" w:space="0" w:color="auto"/>
        <w:left w:val="none" w:sz="0" w:space="0" w:color="auto"/>
        <w:bottom w:val="none" w:sz="0" w:space="0" w:color="auto"/>
        <w:right w:val="none" w:sz="0" w:space="0" w:color="auto"/>
      </w:divBdr>
      <w:divsChild>
        <w:div w:id="103117598">
          <w:marLeft w:val="0"/>
          <w:marRight w:val="0"/>
          <w:marTop w:val="0"/>
          <w:marBottom w:val="0"/>
          <w:divBdr>
            <w:top w:val="none" w:sz="0" w:space="0" w:color="auto"/>
            <w:left w:val="none" w:sz="0" w:space="0" w:color="auto"/>
            <w:bottom w:val="none" w:sz="0" w:space="0" w:color="auto"/>
            <w:right w:val="none" w:sz="0" w:space="0" w:color="auto"/>
          </w:divBdr>
        </w:div>
        <w:div w:id="997421365">
          <w:marLeft w:val="0"/>
          <w:marRight w:val="0"/>
          <w:marTop w:val="0"/>
          <w:marBottom w:val="0"/>
          <w:divBdr>
            <w:top w:val="none" w:sz="0" w:space="0" w:color="auto"/>
            <w:left w:val="none" w:sz="0" w:space="0" w:color="auto"/>
            <w:bottom w:val="none" w:sz="0" w:space="0" w:color="auto"/>
            <w:right w:val="none" w:sz="0" w:space="0" w:color="auto"/>
          </w:divBdr>
        </w:div>
        <w:div w:id="1190409303">
          <w:marLeft w:val="0"/>
          <w:marRight w:val="0"/>
          <w:marTop w:val="0"/>
          <w:marBottom w:val="0"/>
          <w:divBdr>
            <w:top w:val="none" w:sz="0" w:space="0" w:color="auto"/>
            <w:left w:val="none" w:sz="0" w:space="0" w:color="auto"/>
            <w:bottom w:val="none" w:sz="0" w:space="0" w:color="auto"/>
            <w:right w:val="none" w:sz="0" w:space="0" w:color="auto"/>
          </w:divBdr>
        </w:div>
        <w:div w:id="1918859551">
          <w:marLeft w:val="0"/>
          <w:marRight w:val="0"/>
          <w:marTop w:val="0"/>
          <w:marBottom w:val="0"/>
          <w:divBdr>
            <w:top w:val="none" w:sz="0" w:space="0" w:color="auto"/>
            <w:left w:val="none" w:sz="0" w:space="0" w:color="auto"/>
            <w:bottom w:val="none" w:sz="0" w:space="0" w:color="auto"/>
            <w:right w:val="none" w:sz="0" w:space="0" w:color="auto"/>
          </w:divBdr>
        </w:div>
        <w:div w:id="2060858445">
          <w:marLeft w:val="0"/>
          <w:marRight w:val="0"/>
          <w:marTop w:val="0"/>
          <w:marBottom w:val="0"/>
          <w:divBdr>
            <w:top w:val="none" w:sz="0" w:space="0" w:color="auto"/>
            <w:left w:val="none" w:sz="0" w:space="0" w:color="auto"/>
            <w:bottom w:val="none" w:sz="0" w:space="0" w:color="auto"/>
            <w:right w:val="none" w:sz="0" w:space="0" w:color="auto"/>
          </w:divBdr>
        </w:div>
      </w:divsChild>
    </w:div>
    <w:div w:id="891893104">
      <w:bodyDiv w:val="1"/>
      <w:marLeft w:val="30"/>
      <w:marRight w:val="0"/>
      <w:marTop w:val="30"/>
      <w:marBottom w:val="0"/>
      <w:divBdr>
        <w:top w:val="none" w:sz="0" w:space="0" w:color="auto"/>
        <w:left w:val="none" w:sz="0" w:space="0" w:color="auto"/>
        <w:bottom w:val="none" w:sz="0" w:space="0" w:color="auto"/>
        <w:right w:val="none" w:sz="0" w:space="0" w:color="auto"/>
      </w:divBdr>
      <w:divsChild>
        <w:div w:id="271010989">
          <w:marLeft w:val="0"/>
          <w:marRight w:val="0"/>
          <w:marTop w:val="0"/>
          <w:marBottom w:val="0"/>
          <w:divBdr>
            <w:top w:val="none" w:sz="0" w:space="0" w:color="auto"/>
            <w:left w:val="none" w:sz="0" w:space="0" w:color="auto"/>
            <w:bottom w:val="none" w:sz="0" w:space="0" w:color="auto"/>
            <w:right w:val="none" w:sz="0" w:space="0" w:color="auto"/>
          </w:divBdr>
        </w:div>
        <w:div w:id="456263814">
          <w:marLeft w:val="0"/>
          <w:marRight w:val="0"/>
          <w:marTop w:val="0"/>
          <w:marBottom w:val="0"/>
          <w:divBdr>
            <w:top w:val="none" w:sz="0" w:space="0" w:color="auto"/>
            <w:left w:val="none" w:sz="0" w:space="0" w:color="auto"/>
            <w:bottom w:val="none" w:sz="0" w:space="0" w:color="auto"/>
            <w:right w:val="none" w:sz="0" w:space="0" w:color="auto"/>
          </w:divBdr>
        </w:div>
        <w:div w:id="758798160">
          <w:marLeft w:val="0"/>
          <w:marRight w:val="0"/>
          <w:marTop w:val="0"/>
          <w:marBottom w:val="0"/>
          <w:divBdr>
            <w:top w:val="none" w:sz="0" w:space="0" w:color="auto"/>
            <w:left w:val="none" w:sz="0" w:space="0" w:color="auto"/>
            <w:bottom w:val="none" w:sz="0" w:space="0" w:color="auto"/>
            <w:right w:val="none" w:sz="0" w:space="0" w:color="auto"/>
          </w:divBdr>
        </w:div>
        <w:div w:id="866214122">
          <w:marLeft w:val="0"/>
          <w:marRight w:val="0"/>
          <w:marTop w:val="0"/>
          <w:marBottom w:val="0"/>
          <w:divBdr>
            <w:top w:val="none" w:sz="0" w:space="0" w:color="auto"/>
            <w:left w:val="none" w:sz="0" w:space="0" w:color="auto"/>
            <w:bottom w:val="none" w:sz="0" w:space="0" w:color="auto"/>
            <w:right w:val="none" w:sz="0" w:space="0" w:color="auto"/>
          </w:divBdr>
        </w:div>
        <w:div w:id="891575368">
          <w:marLeft w:val="0"/>
          <w:marRight w:val="0"/>
          <w:marTop w:val="0"/>
          <w:marBottom w:val="0"/>
          <w:divBdr>
            <w:top w:val="none" w:sz="0" w:space="0" w:color="auto"/>
            <w:left w:val="none" w:sz="0" w:space="0" w:color="auto"/>
            <w:bottom w:val="none" w:sz="0" w:space="0" w:color="auto"/>
            <w:right w:val="none" w:sz="0" w:space="0" w:color="auto"/>
          </w:divBdr>
        </w:div>
        <w:div w:id="1185244986">
          <w:marLeft w:val="0"/>
          <w:marRight w:val="0"/>
          <w:marTop w:val="0"/>
          <w:marBottom w:val="0"/>
          <w:divBdr>
            <w:top w:val="none" w:sz="0" w:space="0" w:color="auto"/>
            <w:left w:val="none" w:sz="0" w:space="0" w:color="auto"/>
            <w:bottom w:val="none" w:sz="0" w:space="0" w:color="auto"/>
            <w:right w:val="none" w:sz="0" w:space="0" w:color="auto"/>
          </w:divBdr>
        </w:div>
      </w:divsChild>
    </w:div>
    <w:div w:id="964655378">
      <w:bodyDiv w:val="1"/>
      <w:marLeft w:val="30"/>
      <w:marRight w:val="0"/>
      <w:marTop w:val="30"/>
      <w:marBottom w:val="0"/>
      <w:divBdr>
        <w:top w:val="none" w:sz="0" w:space="0" w:color="auto"/>
        <w:left w:val="none" w:sz="0" w:space="0" w:color="auto"/>
        <w:bottom w:val="none" w:sz="0" w:space="0" w:color="auto"/>
        <w:right w:val="none" w:sz="0" w:space="0" w:color="auto"/>
      </w:divBdr>
      <w:divsChild>
        <w:div w:id="158618594">
          <w:marLeft w:val="0"/>
          <w:marRight w:val="0"/>
          <w:marTop w:val="0"/>
          <w:marBottom w:val="0"/>
          <w:divBdr>
            <w:top w:val="none" w:sz="0" w:space="0" w:color="auto"/>
            <w:left w:val="none" w:sz="0" w:space="0" w:color="auto"/>
            <w:bottom w:val="none" w:sz="0" w:space="0" w:color="auto"/>
            <w:right w:val="none" w:sz="0" w:space="0" w:color="auto"/>
          </w:divBdr>
        </w:div>
        <w:div w:id="548342962">
          <w:marLeft w:val="0"/>
          <w:marRight w:val="0"/>
          <w:marTop w:val="0"/>
          <w:marBottom w:val="0"/>
          <w:divBdr>
            <w:top w:val="none" w:sz="0" w:space="0" w:color="auto"/>
            <w:left w:val="none" w:sz="0" w:space="0" w:color="auto"/>
            <w:bottom w:val="none" w:sz="0" w:space="0" w:color="auto"/>
            <w:right w:val="none" w:sz="0" w:space="0" w:color="auto"/>
          </w:divBdr>
        </w:div>
        <w:div w:id="898782396">
          <w:marLeft w:val="0"/>
          <w:marRight w:val="0"/>
          <w:marTop w:val="0"/>
          <w:marBottom w:val="0"/>
          <w:divBdr>
            <w:top w:val="none" w:sz="0" w:space="0" w:color="auto"/>
            <w:left w:val="none" w:sz="0" w:space="0" w:color="auto"/>
            <w:bottom w:val="none" w:sz="0" w:space="0" w:color="auto"/>
            <w:right w:val="none" w:sz="0" w:space="0" w:color="auto"/>
          </w:divBdr>
        </w:div>
        <w:div w:id="1039401810">
          <w:marLeft w:val="0"/>
          <w:marRight w:val="0"/>
          <w:marTop w:val="0"/>
          <w:marBottom w:val="0"/>
          <w:divBdr>
            <w:top w:val="none" w:sz="0" w:space="0" w:color="auto"/>
            <w:left w:val="none" w:sz="0" w:space="0" w:color="auto"/>
            <w:bottom w:val="none" w:sz="0" w:space="0" w:color="auto"/>
            <w:right w:val="none" w:sz="0" w:space="0" w:color="auto"/>
          </w:divBdr>
        </w:div>
        <w:div w:id="1612737588">
          <w:marLeft w:val="0"/>
          <w:marRight w:val="0"/>
          <w:marTop w:val="0"/>
          <w:marBottom w:val="0"/>
          <w:divBdr>
            <w:top w:val="none" w:sz="0" w:space="0" w:color="auto"/>
            <w:left w:val="none" w:sz="0" w:space="0" w:color="auto"/>
            <w:bottom w:val="none" w:sz="0" w:space="0" w:color="auto"/>
            <w:right w:val="none" w:sz="0" w:space="0" w:color="auto"/>
          </w:divBdr>
        </w:div>
        <w:div w:id="1750497960">
          <w:marLeft w:val="0"/>
          <w:marRight w:val="0"/>
          <w:marTop w:val="0"/>
          <w:marBottom w:val="0"/>
          <w:divBdr>
            <w:top w:val="none" w:sz="0" w:space="0" w:color="auto"/>
            <w:left w:val="none" w:sz="0" w:space="0" w:color="auto"/>
            <w:bottom w:val="none" w:sz="0" w:space="0" w:color="auto"/>
            <w:right w:val="none" w:sz="0" w:space="0" w:color="auto"/>
          </w:divBdr>
        </w:div>
        <w:div w:id="1774010765">
          <w:marLeft w:val="0"/>
          <w:marRight w:val="0"/>
          <w:marTop w:val="0"/>
          <w:marBottom w:val="0"/>
          <w:divBdr>
            <w:top w:val="none" w:sz="0" w:space="0" w:color="auto"/>
            <w:left w:val="none" w:sz="0" w:space="0" w:color="auto"/>
            <w:bottom w:val="none" w:sz="0" w:space="0" w:color="auto"/>
            <w:right w:val="none" w:sz="0" w:space="0" w:color="auto"/>
          </w:divBdr>
        </w:div>
      </w:divsChild>
    </w:div>
    <w:div w:id="1027097342">
      <w:bodyDiv w:val="1"/>
      <w:marLeft w:val="0"/>
      <w:marRight w:val="0"/>
      <w:marTop w:val="0"/>
      <w:marBottom w:val="0"/>
      <w:divBdr>
        <w:top w:val="none" w:sz="0" w:space="0" w:color="auto"/>
        <w:left w:val="none" w:sz="0" w:space="0" w:color="auto"/>
        <w:bottom w:val="none" w:sz="0" w:space="0" w:color="auto"/>
        <w:right w:val="none" w:sz="0" w:space="0" w:color="auto"/>
      </w:divBdr>
      <w:divsChild>
        <w:div w:id="90056127">
          <w:marLeft w:val="0"/>
          <w:marRight w:val="0"/>
          <w:marTop w:val="0"/>
          <w:marBottom w:val="0"/>
          <w:divBdr>
            <w:top w:val="none" w:sz="0" w:space="0" w:color="auto"/>
            <w:left w:val="none" w:sz="0" w:space="0" w:color="auto"/>
            <w:bottom w:val="none" w:sz="0" w:space="0" w:color="auto"/>
            <w:right w:val="none" w:sz="0" w:space="0" w:color="auto"/>
          </w:divBdr>
        </w:div>
        <w:div w:id="224269341">
          <w:marLeft w:val="0"/>
          <w:marRight w:val="0"/>
          <w:marTop w:val="0"/>
          <w:marBottom w:val="0"/>
          <w:divBdr>
            <w:top w:val="none" w:sz="0" w:space="0" w:color="auto"/>
            <w:left w:val="none" w:sz="0" w:space="0" w:color="auto"/>
            <w:bottom w:val="none" w:sz="0" w:space="0" w:color="auto"/>
            <w:right w:val="none" w:sz="0" w:space="0" w:color="auto"/>
          </w:divBdr>
        </w:div>
        <w:div w:id="496380465">
          <w:marLeft w:val="0"/>
          <w:marRight w:val="0"/>
          <w:marTop w:val="0"/>
          <w:marBottom w:val="0"/>
          <w:divBdr>
            <w:top w:val="none" w:sz="0" w:space="0" w:color="auto"/>
            <w:left w:val="none" w:sz="0" w:space="0" w:color="auto"/>
            <w:bottom w:val="none" w:sz="0" w:space="0" w:color="auto"/>
            <w:right w:val="none" w:sz="0" w:space="0" w:color="auto"/>
          </w:divBdr>
        </w:div>
        <w:div w:id="575360943">
          <w:marLeft w:val="0"/>
          <w:marRight w:val="0"/>
          <w:marTop w:val="0"/>
          <w:marBottom w:val="0"/>
          <w:divBdr>
            <w:top w:val="none" w:sz="0" w:space="0" w:color="auto"/>
            <w:left w:val="none" w:sz="0" w:space="0" w:color="auto"/>
            <w:bottom w:val="none" w:sz="0" w:space="0" w:color="auto"/>
            <w:right w:val="none" w:sz="0" w:space="0" w:color="auto"/>
          </w:divBdr>
        </w:div>
        <w:div w:id="1617830153">
          <w:marLeft w:val="0"/>
          <w:marRight w:val="0"/>
          <w:marTop w:val="0"/>
          <w:marBottom w:val="0"/>
          <w:divBdr>
            <w:top w:val="none" w:sz="0" w:space="0" w:color="auto"/>
            <w:left w:val="none" w:sz="0" w:space="0" w:color="auto"/>
            <w:bottom w:val="none" w:sz="0" w:space="0" w:color="auto"/>
            <w:right w:val="none" w:sz="0" w:space="0" w:color="auto"/>
          </w:divBdr>
          <w:divsChild>
            <w:div w:id="2077781286">
              <w:marLeft w:val="0"/>
              <w:marRight w:val="0"/>
              <w:marTop w:val="0"/>
              <w:marBottom w:val="0"/>
              <w:divBdr>
                <w:top w:val="none" w:sz="0" w:space="0" w:color="auto"/>
                <w:left w:val="none" w:sz="0" w:space="0" w:color="auto"/>
                <w:bottom w:val="none" w:sz="0" w:space="0" w:color="auto"/>
                <w:right w:val="none" w:sz="0" w:space="0" w:color="auto"/>
              </w:divBdr>
            </w:div>
          </w:divsChild>
        </w:div>
        <w:div w:id="1661350965">
          <w:marLeft w:val="0"/>
          <w:marRight w:val="0"/>
          <w:marTop w:val="0"/>
          <w:marBottom w:val="0"/>
          <w:divBdr>
            <w:top w:val="none" w:sz="0" w:space="0" w:color="auto"/>
            <w:left w:val="none" w:sz="0" w:space="0" w:color="auto"/>
            <w:bottom w:val="none" w:sz="0" w:space="0" w:color="auto"/>
            <w:right w:val="none" w:sz="0" w:space="0" w:color="auto"/>
          </w:divBdr>
        </w:div>
        <w:div w:id="1823892146">
          <w:marLeft w:val="0"/>
          <w:marRight w:val="0"/>
          <w:marTop w:val="0"/>
          <w:marBottom w:val="0"/>
          <w:divBdr>
            <w:top w:val="none" w:sz="0" w:space="0" w:color="auto"/>
            <w:left w:val="none" w:sz="0" w:space="0" w:color="auto"/>
            <w:bottom w:val="none" w:sz="0" w:space="0" w:color="auto"/>
            <w:right w:val="none" w:sz="0" w:space="0" w:color="auto"/>
          </w:divBdr>
        </w:div>
        <w:div w:id="1924216960">
          <w:marLeft w:val="0"/>
          <w:marRight w:val="0"/>
          <w:marTop w:val="0"/>
          <w:marBottom w:val="0"/>
          <w:divBdr>
            <w:top w:val="none" w:sz="0" w:space="0" w:color="auto"/>
            <w:left w:val="none" w:sz="0" w:space="0" w:color="auto"/>
            <w:bottom w:val="none" w:sz="0" w:space="0" w:color="auto"/>
            <w:right w:val="none" w:sz="0" w:space="0" w:color="auto"/>
          </w:divBdr>
        </w:div>
        <w:div w:id="2016687507">
          <w:marLeft w:val="0"/>
          <w:marRight w:val="0"/>
          <w:marTop w:val="0"/>
          <w:marBottom w:val="0"/>
          <w:divBdr>
            <w:top w:val="none" w:sz="0" w:space="0" w:color="auto"/>
            <w:left w:val="none" w:sz="0" w:space="0" w:color="auto"/>
            <w:bottom w:val="none" w:sz="0" w:space="0" w:color="auto"/>
            <w:right w:val="none" w:sz="0" w:space="0" w:color="auto"/>
          </w:divBdr>
        </w:div>
      </w:divsChild>
    </w:div>
    <w:div w:id="1144586354">
      <w:bodyDiv w:val="1"/>
      <w:marLeft w:val="0"/>
      <w:marRight w:val="0"/>
      <w:marTop w:val="0"/>
      <w:marBottom w:val="0"/>
      <w:divBdr>
        <w:top w:val="none" w:sz="0" w:space="0" w:color="auto"/>
        <w:left w:val="none" w:sz="0" w:space="0" w:color="auto"/>
        <w:bottom w:val="none" w:sz="0" w:space="0" w:color="auto"/>
        <w:right w:val="none" w:sz="0" w:space="0" w:color="auto"/>
      </w:divBdr>
      <w:divsChild>
        <w:div w:id="1727021883">
          <w:marLeft w:val="0"/>
          <w:marRight w:val="0"/>
          <w:marTop w:val="0"/>
          <w:marBottom w:val="0"/>
          <w:divBdr>
            <w:top w:val="none" w:sz="0" w:space="0" w:color="auto"/>
            <w:left w:val="none" w:sz="0" w:space="0" w:color="auto"/>
            <w:bottom w:val="none" w:sz="0" w:space="0" w:color="auto"/>
            <w:right w:val="none" w:sz="0" w:space="0" w:color="auto"/>
          </w:divBdr>
          <w:divsChild>
            <w:div w:id="1195459381">
              <w:marLeft w:val="0"/>
              <w:marRight w:val="0"/>
              <w:marTop w:val="0"/>
              <w:marBottom w:val="0"/>
              <w:divBdr>
                <w:top w:val="none" w:sz="0" w:space="0" w:color="auto"/>
                <w:left w:val="none" w:sz="0" w:space="0" w:color="auto"/>
                <w:bottom w:val="none" w:sz="0" w:space="0" w:color="auto"/>
                <w:right w:val="none" w:sz="0" w:space="0" w:color="auto"/>
              </w:divBdr>
              <w:divsChild>
                <w:div w:id="972711368">
                  <w:marLeft w:val="225"/>
                  <w:marRight w:val="150"/>
                  <w:marTop w:val="15"/>
                  <w:marBottom w:val="0"/>
                  <w:divBdr>
                    <w:top w:val="none" w:sz="0" w:space="0" w:color="auto"/>
                    <w:left w:val="none" w:sz="0" w:space="0" w:color="auto"/>
                    <w:bottom w:val="none" w:sz="0" w:space="0" w:color="auto"/>
                    <w:right w:val="none" w:sz="0" w:space="0" w:color="auto"/>
                  </w:divBdr>
                  <w:divsChild>
                    <w:div w:id="1650788454">
                      <w:marLeft w:val="0"/>
                      <w:marRight w:val="0"/>
                      <w:marTop w:val="0"/>
                      <w:marBottom w:val="0"/>
                      <w:divBdr>
                        <w:top w:val="none" w:sz="0" w:space="0" w:color="auto"/>
                        <w:left w:val="none" w:sz="0" w:space="0" w:color="auto"/>
                        <w:bottom w:val="none" w:sz="0" w:space="0" w:color="auto"/>
                        <w:right w:val="none" w:sz="0" w:space="0" w:color="auto"/>
                      </w:divBdr>
                      <w:divsChild>
                        <w:div w:id="1217619144">
                          <w:marLeft w:val="0"/>
                          <w:marRight w:val="0"/>
                          <w:marTop w:val="0"/>
                          <w:marBottom w:val="0"/>
                          <w:divBdr>
                            <w:top w:val="none" w:sz="0" w:space="0" w:color="auto"/>
                            <w:left w:val="none" w:sz="0" w:space="0" w:color="auto"/>
                            <w:bottom w:val="none" w:sz="0" w:space="0" w:color="auto"/>
                            <w:right w:val="none" w:sz="0" w:space="0" w:color="auto"/>
                          </w:divBdr>
                          <w:divsChild>
                            <w:div w:id="132332493">
                              <w:marLeft w:val="0"/>
                              <w:marRight w:val="0"/>
                              <w:marTop w:val="0"/>
                              <w:marBottom w:val="0"/>
                              <w:divBdr>
                                <w:top w:val="none" w:sz="0" w:space="0" w:color="auto"/>
                                <w:left w:val="none" w:sz="0" w:space="0" w:color="auto"/>
                                <w:bottom w:val="none" w:sz="0" w:space="0" w:color="auto"/>
                                <w:right w:val="none" w:sz="0" w:space="0" w:color="auto"/>
                              </w:divBdr>
                              <w:divsChild>
                                <w:div w:id="948974759">
                                  <w:marLeft w:val="0"/>
                                  <w:marRight w:val="0"/>
                                  <w:marTop w:val="0"/>
                                  <w:marBottom w:val="0"/>
                                  <w:divBdr>
                                    <w:top w:val="none" w:sz="0" w:space="0" w:color="auto"/>
                                    <w:left w:val="none" w:sz="0" w:space="0" w:color="auto"/>
                                    <w:bottom w:val="none" w:sz="0" w:space="0" w:color="auto"/>
                                    <w:right w:val="none" w:sz="0" w:space="0" w:color="auto"/>
                                  </w:divBdr>
                                  <w:divsChild>
                                    <w:div w:id="1819297818">
                                      <w:marLeft w:val="0"/>
                                      <w:marRight w:val="0"/>
                                      <w:marTop w:val="0"/>
                                      <w:marBottom w:val="0"/>
                                      <w:divBdr>
                                        <w:top w:val="none" w:sz="0" w:space="0" w:color="auto"/>
                                        <w:left w:val="none" w:sz="0" w:space="0" w:color="auto"/>
                                        <w:bottom w:val="none" w:sz="0" w:space="0" w:color="auto"/>
                                        <w:right w:val="none" w:sz="0" w:space="0" w:color="auto"/>
                                      </w:divBdr>
                                      <w:divsChild>
                                        <w:div w:id="389112773">
                                          <w:marLeft w:val="0"/>
                                          <w:marRight w:val="0"/>
                                          <w:marTop w:val="0"/>
                                          <w:marBottom w:val="0"/>
                                          <w:divBdr>
                                            <w:top w:val="none" w:sz="0" w:space="0" w:color="auto"/>
                                            <w:left w:val="none" w:sz="0" w:space="0" w:color="auto"/>
                                            <w:bottom w:val="none" w:sz="0" w:space="0" w:color="auto"/>
                                            <w:right w:val="none" w:sz="0" w:space="0" w:color="auto"/>
                                          </w:divBdr>
                                        </w:div>
                                        <w:div w:id="598635753">
                                          <w:marLeft w:val="0"/>
                                          <w:marRight w:val="0"/>
                                          <w:marTop w:val="0"/>
                                          <w:marBottom w:val="0"/>
                                          <w:divBdr>
                                            <w:top w:val="none" w:sz="0" w:space="0" w:color="auto"/>
                                            <w:left w:val="none" w:sz="0" w:space="0" w:color="auto"/>
                                            <w:bottom w:val="none" w:sz="0" w:space="0" w:color="auto"/>
                                            <w:right w:val="none" w:sz="0" w:space="0" w:color="auto"/>
                                          </w:divBdr>
                                        </w:div>
                                        <w:div w:id="619647307">
                                          <w:marLeft w:val="0"/>
                                          <w:marRight w:val="0"/>
                                          <w:marTop w:val="0"/>
                                          <w:marBottom w:val="0"/>
                                          <w:divBdr>
                                            <w:top w:val="none" w:sz="0" w:space="0" w:color="auto"/>
                                            <w:left w:val="none" w:sz="0" w:space="0" w:color="auto"/>
                                            <w:bottom w:val="none" w:sz="0" w:space="0" w:color="auto"/>
                                            <w:right w:val="none" w:sz="0" w:space="0" w:color="auto"/>
                                          </w:divBdr>
                                        </w:div>
                                        <w:div w:id="812677806">
                                          <w:marLeft w:val="0"/>
                                          <w:marRight w:val="0"/>
                                          <w:marTop w:val="0"/>
                                          <w:marBottom w:val="0"/>
                                          <w:divBdr>
                                            <w:top w:val="none" w:sz="0" w:space="0" w:color="auto"/>
                                            <w:left w:val="none" w:sz="0" w:space="0" w:color="auto"/>
                                            <w:bottom w:val="none" w:sz="0" w:space="0" w:color="auto"/>
                                            <w:right w:val="none" w:sz="0" w:space="0" w:color="auto"/>
                                          </w:divBdr>
                                        </w:div>
                                        <w:div w:id="957300196">
                                          <w:marLeft w:val="0"/>
                                          <w:marRight w:val="0"/>
                                          <w:marTop w:val="0"/>
                                          <w:marBottom w:val="0"/>
                                          <w:divBdr>
                                            <w:top w:val="none" w:sz="0" w:space="0" w:color="auto"/>
                                            <w:left w:val="none" w:sz="0" w:space="0" w:color="auto"/>
                                            <w:bottom w:val="none" w:sz="0" w:space="0" w:color="auto"/>
                                            <w:right w:val="none" w:sz="0" w:space="0" w:color="auto"/>
                                          </w:divBdr>
                                        </w:div>
                                        <w:div w:id="1937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92183">
      <w:bodyDiv w:val="1"/>
      <w:marLeft w:val="0"/>
      <w:marRight w:val="0"/>
      <w:marTop w:val="0"/>
      <w:marBottom w:val="0"/>
      <w:divBdr>
        <w:top w:val="none" w:sz="0" w:space="0" w:color="auto"/>
        <w:left w:val="none" w:sz="0" w:space="0" w:color="auto"/>
        <w:bottom w:val="none" w:sz="0" w:space="0" w:color="auto"/>
        <w:right w:val="none" w:sz="0" w:space="0" w:color="auto"/>
      </w:divBdr>
      <w:divsChild>
        <w:div w:id="1780174872">
          <w:marLeft w:val="0"/>
          <w:marRight w:val="0"/>
          <w:marTop w:val="0"/>
          <w:marBottom w:val="0"/>
          <w:divBdr>
            <w:top w:val="none" w:sz="0" w:space="0" w:color="auto"/>
            <w:left w:val="none" w:sz="0" w:space="0" w:color="auto"/>
            <w:bottom w:val="none" w:sz="0" w:space="0" w:color="auto"/>
            <w:right w:val="none" w:sz="0" w:space="0" w:color="auto"/>
          </w:divBdr>
          <w:divsChild>
            <w:div w:id="1128087823">
              <w:marLeft w:val="0"/>
              <w:marRight w:val="0"/>
              <w:marTop w:val="0"/>
              <w:marBottom w:val="0"/>
              <w:divBdr>
                <w:top w:val="none" w:sz="0" w:space="0" w:color="auto"/>
                <w:left w:val="none" w:sz="0" w:space="0" w:color="auto"/>
                <w:bottom w:val="none" w:sz="0" w:space="0" w:color="auto"/>
                <w:right w:val="none" w:sz="0" w:space="0" w:color="auto"/>
              </w:divBdr>
              <w:divsChild>
                <w:div w:id="1703745166">
                  <w:marLeft w:val="0"/>
                  <w:marRight w:val="0"/>
                  <w:marTop w:val="0"/>
                  <w:marBottom w:val="0"/>
                  <w:divBdr>
                    <w:top w:val="none" w:sz="0" w:space="0" w:color="auto"/>
                    <w:left w:val="dashed" w:sz="6" w:space="8" w:color="CCCCCC"/>
                    <w:bottom w:val="none" w:sz="0" w:space="0" w:color="auto"/>
                    <w:right w:val="none" w:sz="0" w:space="0" w:color="auto"/>
                  </w:divBdr>
                </w:div>
              </w:divsChild>
            </w:div>
          </w:divsChild>
        </w:div>
      </w:divsChild>
    </w:div>
    <w:div w:id="1324159249">
      <w:bodyDiv w:val="1"/>
      <w:marLeft w:val="40"/>
      <w:marRight w:val="0"/>
      <w:marTop w:val="40"/>
      <w:marBottom w:val="0"/>
      <w:divBdr>
        <w:top w:val="none" w:sz="0" w:space="0" w:color="auto"/>
        <w:left w:val="none" w:sz="0" w:space="0" w:color="auto"/>
        <w:bottom w:val="none" w:sz="0" w:space="0" w:color="auto"/>
        <w:right w:val="none" w:sz="0" w:space="0" w:color="auto"/>
      </w:divBdr>
      <w:divsChild>
        <w:div w:id="494297847">
          <w:marLeft w:val="0"/>
          <w:marRight w:val="0"/>
          <w:marTop w:val="0"/>
          <w:marBottom w:val="0"/>
          <w:divBdr>
            <w:top w:val="none" w:sz="0" w:space="0" w:color="auto"/>
            <w:left w:val="none" w:sz="0" w:space="0" w:color="auto"/>
            <w:bottom w:val="none" w:sz="0" w:space="0" w:color="auto"/>
            <w:right w:val="none" w:sz="0" w:space="0" w:color="auto"/>
          </w:divBdr>
        </w:div>
      </w:divsChild>
    </w:div>
    <w:div w:id="1546680086">
      <w:bodyDiv w:val="1"/>
      <w:marLeft w:val="30"/>
      <w:marRight w:val="0"/>
      <w:marTop w:val="30"/>
      <w:marBottom w:val="0"/>
      <w:divBdr>
        <w:top w:val="none" w:sz="0" w:space="0" w:color="auto"/>
        <w:left w:val="none" w:sz="0" w:space="0" w:color="auto"/>
        <w:bottom w:val="none" w:sz="0" w:space="0" w:color="auto"/>
        <w:right w:val="none" w:sz="0" w:space="0" w:color="auto"/>
      </w:divBdr>
      <w:divsChild>
        <w:div w:id="343092845">
          <w:marLeft w:val="0"/>
          <w:marRight w:val="0"/>
          <w:marTop w:val="0"/>
          <w:marBottom w:val="0"/>
          <w:divBdr>
            <w:top w:val="none" w:sz="0" w:space="0" w:color="auto"/>
            <w:left w:val="none" w:sz="0" w:space="0" w:color="auto"/>
            <w:bottom w:val="none" w:sz="0" w:space="0" w:color="auto"/>
            <w:right w:val="none" w:sz="0" w:space="0" w:color="auto"/>
          </w:divBdr>
        </w:div>
        <w:div w:id="367069400">
          <w:marLeft w:val="0"/>
          <w:marRight w:val="0"/>
          <w:marTop w:val="0"/>
          <w:marBottom w:val="0"/>
          <w:divBdr>
            <w:top w:val="none" w:sz="0" w:space="0" w:color="auto"/>
            <w:left w:val="none" w:sz="0" w:space="0" w:color="auto"/>
            <w:bottom w:val="none" w:sz="0" w:space="0" w:color="auto"/>
            <w:right w:val="none" w:sz="0" w:space="0" w:color="auto"/>
          </w:divBdr>
        </w:div>
        <w:div w:id="435563826">
          <w:marLeft w:val="0"/>
          <w:marRight w:val="0"/>
          <w:marTop w:val="0"/>
          <w:marBottom w:val="0"/>
          <w:divBdr>
            <w:top w:val="none" w:sz="0" w:space="0" w:color="auto"/>
            <w:left w:val="none" w:sz="0" w:space="0" w:color="auto"/>
            <w:bottom w:val="none" w:sz="0" w:space="0" w:color="auto"/>
            <w:right w:val="none" w:sz="0" w:space="0" w:color="auto"/>
          </w:divBdr>
        </w:div>
        <w:div w:id="748118511">
          <w:marLeft w:val="0"/>
          <w:marRight w:val="0"/>
          <w:marTop w:val="0"/>
          <w:marBottom w:val="0"/>
          <w:divBdr>
            <w:top w:val="none" w:sz="0" w:space="0" w:color="auto"/>
            <w:left w:val="none" w:sz="0" w:space="0" w:color="auto"/>
            <w:bottom w:val="none" w:sz="0" w:space="0" w:color="auto"/>
            <w:right w:val="none" w:sz="0" w:space="0" w:color="auto"/>
          </w:divBdr>
        </w:div>
        <w:div w:id="867526157">
          <w:marLeft w:val="0"/>
          <w:marRight w:val="0"/>
          <w:marTop w:val="0"/>
          <w:marBottom w:val="0"/>
          <w:divBdr>
            <w:top w:val="none" w:sz="0" w:space="0" w:color="auto"/>
            <w:left w:val="none" w:sz="0" w:space="0" w:color="auto"/>
            <w:bottom w:val="none" w:sz="0" w:space="0" w:color="auto"/>
            <w:right w:val="none" w:sz="0" w:space="0" w:color="auto"/>
          </w:divBdr>
        </w:div>
        <w:div w:id="1127968172">
          <w:marLeft w:val="0"/>
          <w:marRight w:val="0"/>
          <w:marTop w:val="0"/>
          <w:marBottom w:val="0"/>
          <w:divBdr>
            <w:top w:val="none" w:sz="0" w:space="0" w:color="auto"/>
            <w:left w:val="none" w:sz="0" w:space="0" w:color="auto"/>
            <w:bottom w:val="none" w:sz="0" w:space="0" w:color="auto"/>
            <w:right w:val="none" w:sz="0" w:space="0" w:color="auto"/>
          </w:divBdr>
        </w:div>
        <w:div w:id="1306928078">
          <w:marLeft w:val="0"/>
          <w:marRight w:val="0"/>
          <w:marTop w:val="0"/>
          <w:marBottom w:val="0"/>
          <w:divBdr>
            <w:top w:val="none" w:sz="0" w:space="0" w:color="auto"/>
            <w:left w:val="none" w:sz="0" w:space="0" w:color="auto"/>
            <w:bottom w:val="none" w:sz="0" w:space="0" w:color="auto"/>
            <w:right w:val="none" w:sz="0" w:space="0" w:color="auto"/>
          </w:divBdr>
        </w:div>
      </w:divsChild>
    </w:div>
    <w:div w:id="1570454448">
      <w:bodyDiv w:val="1"/>
      <w:marLeft w:val="0"/>
      <w:marRight w:val="0"/>
      <w:marTop w:val="0"/>
      <w:marBottom w:val="0"/>
      <w:divBdr>
        <w:top w:val="none" w:sz="0" w:space="0" w:color="auto"/>
        <w:left w:val="none" w:sz="0" w:space="0" w:color="auto"/>
        <w:bottom w:val="none" w:sz="0" w:space="0" w:color="auto"/>
        <w:right w:val="none" w:sz="0" w:space="0" w:color="auto"/>
      </w:divBdr>
    </w:div>
    <w:div w:id="1621064364">
      <w:bodyDiv w:val="1"/>
      <w:marLeft w:val="0"/>
      <w:marRight w:val="0"/>
      <w:marTop w:val="0"/>
      <w:marBottom w:val="0"/>
      <w:divBdr>
        <w:top w:val="none" w:sz="0" w:space="0" w:color="auto"/>
        <w:left w:val="none" w:sz="0" w:space="0" w:color="auto"/>
        <w:bottom w:val="none" w:sz="0" w:space="0" w:color="auto"/>
        <w:right w:val="none" w:sz="0" w:space="0" w:color="auto"/>
      </w:divBdr>
      <w:divsChild>
        <w:div w:id="1165365395">
          <w:marLeft w:val="0"/>
          <w:marRight w:val="0"/>
          <w:marTop w:val="0"/>
          <w:marBottom w:val="0"/>
          <w:divBdr>
            <w:top w:val="none" w:sz="0" w:space="0" w:color="auto"/>
            <w:left w:val="none" w:sz="0" w:space="0" w:color="auto"/>
            <w:bottom w:val="none" w:sz="0" w:space="0" w:color="auto"/>
            <w:right w:val="none" w:sz="0" w:space="0" w:color="auto"/>
          </w:divBdr>
          <w:divsChild>
            <w:div w:id="183326484">
              <w:marLeft w:val="0"/>
              <w:marRight w:val="0"/>
              <w:marTop w:val="0"/>
              <w:marBottom w:val="0"/>
              <w:divBdr>
                <w:top w:val="none" w:sz="0" w:space="0" w:color="auto"/>
                <w:left w:val="none" w:sz="0" w:space="0" w:color="auto"/>
                <w:bottom w:val="none" w:sz="0" w:space="0" w:color="auto"/>
                <w:right w:val="none" w:sz="0" w:space="0" w:color="auto"/>
              </w:divBdr>
              <w:divsChild>
                <w:div w:id="484395243">
                  <w:marLeft w:val="225"/>
                  <w:marRight w:val="150"/>
                  <w:marTop w:val="15"/>
                  <w:marBottom w:val="0"/>
                  <w:divBdr>
                    <w:top w:val="none" w:sz="0" w:space="0" w:color="auto"/>
                    <w:left w:val="none" w:sz="0" w:space="0" w:color="auto"/>
                    <w:bottom w:val="none" w:sz="0" w:space="0" w:color="auto"/>
                    <w:right w:val="none" w:sz="0" w:space="0" w:color="auto"/>
                  </w:divBdr>
                  <w:divsChild>
                    <w:div w:id="1406880664">
                      <w:marLeft w:val="0"/>
                      <w:marRight w:val="0"/>
                      <w:marTop w:val="0"/>
                      <w:marBottom w:val="0"/>
                      <w:divBdr>
                        <w:top w:val="none" w:sz="0" w:space="0" w:color="auto"/>
                        <w:left w:val="none" w:sz="0" w:space="0" w:color="auto"/>
                        <w:bottom w:val="none" w:sz="0" w:space="0" w:color="auto"/>
                        <w:right w:val="none" w:sz="0" w:space="0" w:color="auto"/>
                      </w:divBdr>
                      <w:divsChild>
                        <w:div w:id="843011080">
                          <w:marLeft w:val="0"/>
                          <w:marRight w:val="0"/>
                          <w:marTop w:val="0"/>
                          <w:marBottom w:val="0"/>
                          <w:divBdr>
                            <w:top w:val="none" w:sz="0" w:space="0" w:color="auto"/>
                            <w:left w:val="none" w:sz="0" w:space="0" w:color="auto"/>
                            <w:bottom w:val="none" w:sz="0" w:space="0" w:color="auto"/>
                            <w:right w:val="none" w:sz="0" w:space="0" w:color="auto"/>
                          </w:divBdr>
                          <w:divsChild>
                            <w:div w:id="182091259">
                              <w:marLeft w:val="0"/>
                              <w:marRight w:val="0"/>
                              <w:marTop w:val="0"/>
                              <w:marBottom w:val="0"/>
                              <w:divBdr>
                                <w:top w:val="none" w:sz="0" w:space="0" w:color="auto"/>
                                <w:left w:val="none" w:sz="0" w:space="0" w:color="auto"/>
                                <w:bottom w:val="none" w:sz="0" w:space="0" w:color="auto"/>
                                <w:right w:val="none" w:sz="0" w:space="0" w:color="auto"/>
                              </w:divBdr>
                              <w:divsChild>
                                <w:div w:id="367879636">
                                  <w:marLeft w:val="0"/>
                                  <w:marRight w:val="0"/>
                                  <w:marTop w:val="0"/>
                                  <w:marBottom w:val="0"/>
                                  <w:divBdr>
                                    <w:top w:val="none" w:sz="0" w:space="0" w:color="auto"/>
                                    <w:left w:val="none" w:sz="0" w:space="0" w:color="auto"/>
                                    <w:bottom w:val="none" w:sz="0" w:space="0" w:color="auto"/>
                                    <w:right w:val="none" w:sz="0" w:space="0" w:color="auto"/>
                                  </w:divBdr>
                                  <w:divsChild>
                                    <w:div w:id="249971397">
                                      <w:marLeft w:val="0"/>
                                      <w:marRight w:val="0"/>
                                      <w:marTop w:val="0"/>
                                      <w:marBottom w:val="0"/>
                                      <w:divBdr>
                                        <w:top w:val="none" w:sz="0" w:space="0" w:color="auto"/>
                                        <w:left w:val="none" w:sz="0" w:space="0" w:color="auto"/>
                                        <w:bottom w:val="none" w:sz="0" w:space="0" w:color="auto"/>
                                        <w:right w:val="none" w:sz="0" w:space="0" w:color="auto"/>
                                      </w:divBdr>
                                    </w:div>
                                    <w:div w:id="346641128">
                                      <w:marLeft w:val="0"/>
                                      <w:marRight w:val="0"/>
                                      <w:marTop w:val="0"/>
                                      <w:marBottom w:val="0"/>
                                      <w:divBdr>
                                        <w:top w:val="none" w:sz="0" w:space="0" w:color="auto"/>
                                        <w:left w:val="none" w:sz="0" w:space="0" w:color="auto"/>
                                        <w:bottom w:val="none" w:sz="0" w:space="0" w:color="auto"/>
                                        <w:right w:val="none" w:sz="0" w:space="0" w:color="auto"/>
                                      </w:divBdr>
                                    </w:div>
                                    <w:div w:id="487524049">
                                      <w:marLeft w:val="0"/>
                                      <w:marRight w:val="0"/>
                                      <w:marTop w:val="0"/>
                                      <w:marBottom w:val="0"/>
                                      <w:divBdr>
                                        <w:top w:val="none" w:sz="0" w:space="0" w:color="auto"/>
                                        <w:left w:val="none" w:sz="0" w:space="0" w:color="auto"/>
                                        <w:bottom w:val="none" w:sz="0" w:space="0" w:color="auto"/>
                                        <w:right w:val="none" w:sz="0" w:space="0" w:color="auto"/>
                                      </w:divBdr>
                                    </w:div>
                                    <w:div w:id="868756930">
                                      <w:marLeft w:val="0"/>
                                      <w:marRight w:val="0"/>
                                      <w:marTop w:val="0"/>
                                      <w:marBottom w:val="0"/>
                                      <w:divBdr>
                                        <w:top w:val="none" w:sz="0" w:space="0" w:color="auto"/>
                                        <w:left w:val="none" w:sz="0" w:space="0" w:color="auto"/>
                                        <w:bottom w:val="none" w:sz="0" w:space="0" w:color="auto"/>
                                        <w:right w:val="none" w:sz="0" w:space="0" w:color="auto"/>
                                      </w:divBdr>
                                    </w:div>
                                    <w:div w:id="1006860510">
                                      <w:marLeft w:val="0"/>
                                      <w:marRight w:val="0"/>
                                      <w:marTop w:val="0"/>
                                      <w:marBottom w:val="0"/>
                                      <w:divBdr>
                                        <w:top w:val="none" w:sz="0" w:space="0" w:color="auto"/>
                                        <w:left w:val="none" w:sz="0" w:space="0" w:color="auto"/>
                                        <w:bottom w:val="none" w:sz="0" w:space="0" w:color="auto"/>
                                        <w:right w:val="none" w:sz="0" w:space="0" w:color="auto"/>
                                      </w:divBdr>
                                    </w:div>
                                    <w:div w:id="2112581957">
                                      <w:marLeft w:val="0"/>
                                      <w:marRight w:val="0"/>
                                      <w:marTop w:val="0"/>
                                      <w:marBottom w:val="0"/>
                                      <w:divBdr>
                                        <w:top w:val="none" w:sz="0" w:space="0" w:color="auto"/>
                                        <w:left w:val="none" w:sz="0" w:space="0" w:color="auto"/>
                                        <w:bottom w:val="none" w:sz="0" w:space="0" w:color="auto"/>
                                        <w:right w:val="none" w:sz="0" w:space="0" w:color="auto"/>
                                      </w:divBdr>
                                    </w:div>
                                    <w:div w:id="21303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036040">
      <w:bodyDiv w:val="1"/>
      <w:marLeft w:val="40"/>
      <w:marRight w:val="0"/>
      <w:marTop w:val="40"/>
      <w:marBottom w:val="0"/>
      <w:divBdr>
        <w:top w:val="none" w:sz="0" w:space="0" w:color="auto"/>
        <w:left w:val="none" w:sz="0" w:space="0" w:color="auto"/>
        <w:bottom w:val="none" w:sz="0" w:space="0" w:color="auto"/>
        <w:right w:val="none" w:sz="0" w:space="0" w:color="auto"/>
      </w:divBdr>
      <w:divsChild>
        <w:div w:id="312639243">
          <w:marLeft w:val="0"/>
          <w:marRight w:val="0"/>
          <w:marTop w:val="0"/>
          <w:marBottom w:val="0"/>
          <w:divBdr>
            <w:top w:val="none" w:sz="0" w:space="0" w:color="auto"/>
            <w:left w:val="none" w:sz="0" w:space="0" w:color="auto"/>
            <w:bottom w:val="none" w:sz="0" w:space="0" w:color="auto"/>
            <w:right w:val="none" w:sz="0" w:space="0" w:color="auto"/>
          </w:divBdr>
        </w:div>
        <w:div w:id="1068454691">
          <w:marLeft w:val="0"/>
          <w:marRight w:val="0"/>
          <w:marTop w:val="0"/>
          <w:marBottom w:val="0"/>
          <w:divBdr>
            <w:top w:val="none" w:sz="0" w:space="0" w:color="auto"/>
            <w:left w:val="none" w:sz="0" w:space="0" w:color="auto"/>
            <w:bottom w:val="none" w:sz="0" w:space="0" w:color="auto"/>
            <w:right w:val="none" w:sz="0" w:space="0" w:color="auto"/>
          </w:divBdr>
        </w:div>
      </w:divsChild>
    </w:div>
    <w:div w:id="1820923369">
      <w:bodyDiv w:val="1"/>
      <w:marLeft w:val="30"/>
      <w:marRight w:val="0"/>
      <w:marTop w:val="30"/>
      <w:marBottom w:val="0"/>
      <w:divBdr>
        <w:top w:val="none" w:sz="0" w:space="0" w:color="auto"/>
        <w:left w:val="none" w:sz="0" w:space="0" w:color="auto"/>
        <w:bottom w:val="none" w:sz="0" w:space="0" w:color="auto"/>
        <w:right w:val="none" w:sz="0" w:space="0" w:color="auto"/>
      </w:divBdr>
      <w:divsChild>
        <w:div w:id="717051228">
          <w:marLeft w:val="0"/>
          <w:marRight w:val="0"/>
          <w:marTop w:val="0"/>
          <w:marBottom w:val="0"/>
          <w:divBdr>
            <w:top w:val="none" w:sz="0" w:space="0" w:color="auto"/>
            <w:left w:val="none" w:sz="0" w:space="0" w:color="auto"/>
            <w:bottom w:val="none" w:sz="0" w:space="0" w:color="auto"/>
            <w:right w:val="none" w:sz="0" w:space="0" w:color="auto"/>
          </w:divBdr>
        </w:div>
        <w:div w:id="1069888171">
          <w:marLeft w:val="0"/>
          <w:marRight w:val="0"/>
          <w:marTop w:val="0"/>
          <w:marBottom w:val="0"/>
          <w:divBdr>
            <w:top w:val="none" w:sz="0" w:space="0" w:color="auto"/>
            <w:left w:val="none" w:sz="0" w:space="0" w:color="auto"/>
            <w:bottom w:val="none" w:sz="0" w:space="0" w:color="auto"/>
            <w:right w:val="none" w:sz="0" w:space="0" w:color="auto"/>
          </w:divBdr>
        </w:div>
        <w:div w:id="1344475540">
          <w:marLeft w:val="0"/>
          <w:marRight w:val="0"/>
          <w:marTop w:val="0"/>
          <w:marBottom w:val="0"/>
          <w:divBdr>
            <w:top w:val="none" w:sz="0" w:space="0" w:color="auto"/>
            <w:left w:val="none" w:sz="0" w:space="0" w:color="auto"/>
            <w:bottom w:val="none" w:sz="0" w:space="0" w:color="auto"/>
            <w:right w:val="none" w:sz="0" w:space="0" w:color="auto"/>
          </w:divBdr>
        </w:div>
        <w:div w:id="1423333004">
          <w:marLeft w:val="0"/>
          <w:marRight w:val="0"/>
          <w:marTop w:val="0"/>
          <w:marBottom w:val="0"/>
          <w:divBdr>
            <w:top w:val="none" w:sz="0" w:space="0" w:color="auto"/>
            <w:left w:val="none" w:sz="0" w:space="0" w:color="auto"/>
            <w:bottom w:val="none" w:sz="0" w:space="0" w:color="auto"/>
            <w:right w:val="none" w:sz="0" w:space="0" w:color="auto"/>
          </w:divBdr>
        </w:div>
        <w:div w:id="1904639786">
          <w:marLeft w:val="0"/>
          <w:marRight w:val="0"/>
          <w:marTop w:val="0"/>
          <w:marBottom w:val="0"/>
          <w:divBdr>
            <w:top w:val="none" w:sz="0" w:space="0" w:color="auto"/>
            <w:left w:val="none" w:sz="0" w:space="0" w:color="auto"/>
            <w:bottom w:val="none" w:sz="0" w:space="0" w:color="auto"/>
            <w:right w:val="none" w:sz="0" w:space="0" w:color="auto"/>
          </w:divBdr>
        </w:div>
      </w:divsChild>
    </w:div>
    <w:div w:id="1931352274">
      <w:bodyDiv w:val="1"/>
      <w:marLeft w:val="30"/>
      <w:marRight w:val="0"/>
      <w:marTop w:val="30"/>
      <w:marBottom w:val="0"/>
      <w:divBdr>
        <w:top w:val="none" w:sz="0" w:space="0" w:color="auto"/>
        <w:left w:val="none" w:sz="0" w:space="0" w:color="auto"/>
        <w:bottom w:val="none" w:sz="0" w:space="0" w:color="auto"/>
        <w:right w:val="none" w:sz="0" w:space="0" w:color="auto"/>
      </w:divBdr>
      <w:divsChild>
        <w:div w:id="1793207419">
          <w:marLeft w:val="0"/>
          <w:marRight w:val="0"/>
          <w:marTop w:val="0"/>
          <w:marBottom w:val="0"/>
          <w:divBdr>
            <w:top w:val="none" w:sz="0" w:space="0" w:color="auto"/>
            <w:left w:val="none" w:sz="0" w:space="0" w:color="auto"/>
            <w:bottom w:val="none" w:sz="0" w:space="0" w:color="auto"/>
            <w:right w:val="none" w:sz="0" w:space="0" w:color="auto"/>
          </w:divBdr>
        </w:div>
      </w:divsChild>
    </w:div>
    <w:div w:id="1959289653">
      <w:bodyDiv w:val="1"/>
      <w:marLeft w:val="0"/>
      <w:marRight w:val="0"/>
      <w:marTop w:val="0"/>
      <w:marBottom w:val="0"/>
      <w:divBdr>
        <w:top w:val="none" w:sz="0" w:space="0" w:color="auto"/>
        <w:left w:val="none" w:sz="0" w:space="0" w:color="auto"/>
        <w:bottom w:val="none" w:sz="0" w:space="0" w:color="auto"/>
        <w:right w:val="none" w:sz="0" w:space="0" w:color="auto"/>
      </w:divBdr>
      <w:divsChild>
        <w:div w:id="458306678">
          <w:marLeft w:val="0"/>
          <w:marRight w:val="0"/>
          <w:marTop w:val="0"/>
          <w:marBottom w:val="0"/>
          <w:divBdr>
            <w:top w:val="none" w:sz="0" w:space="0" w:color="auto"/>
            <w:left w:val="none" w:sz="0" w:space="0" w:color="auto"/>
            <w:bottom w:val="none" w:sz="0" w:space="0" w:color="auto"/>
            <w:right w:val="none" w:sz="0" w:space="0" w:color="auto"/>
          </w:divBdr>
        </w:div>
        <w:div w:id="619652263">
          <w:marLeft w:val="0"/>
          <w:marRight w:val="0"/>
          <w:marTop w:val="0"/>
          <w:marBottom w:val="0"/>
          <w:divBdr>
            <w:top w:val="none" w:sz="0" w:space="0" w:color="auto"/>
            <w:left w:val="none" w:sz="0" w:space="0" w:color="auto"/>
            <w:bottom w:val="none" w:sz="0" w:space="0" w:color="auto"/>
            <w:right w:val="none" w:sz="0" w:space="0" w:color="auto"/>
          </w:divBdr>
        </w:div>
        <w:div w:id="928198355">
          <w:marLeft w:val="0"/>
          <w:marRight w:val="0"/>
          <w:marTop w:val="0"/>
          <w:marBottom w:val="0"/>
          <w:divBdr>
            <w:top w:val="none" w:sz="0" w:space="0" w:color="auto"/>
            <w:left w:val="none" w:sz="0" w:space="0" w:color="auto"/>
            <w:bottom w:val="none" w:sz="0" w:space="0" w:color="auto"/>
            <w:right w:val="none" w:sz="0" w:space="0" w:color="auto"/>
          </w:divBdr>
        </w:div>
        <w:div w:id="1060444201">
          <w:marLeft w:val="0"/>
          <w:marRight w:val="0"/>
          <w:marTop w:val="0"/>
          <w:marBottom w:val="0"/>
          <w:divBdr>
            <w:top w:val="none" w:sz="0" w:space="0" w:color="auto"/>
            <w:left w:val="none" w:sz="0" w:space="0" w:color="auto"/>
            <w:bottom w:val="none" w:sz="0" w:space="0" w:color="auto"/>
            <w:right w:val="none" w:sz="0" w:space="0" w:color="auto"/>
          </w:divBdr>
        </w:div>
        <w:div w:id="1743404631">
          <w:marLeft w:val="0"/>
          <w:marRight w:val="0"/>
          <w:marTop w:val="0"/>
          <w:marBottom w:val="0"/>
          <w:divBdr>
            <w:top w:val="none" w:sz="0" w:space="0" w:color="auto"/>
            <w:left w:val="none" w:sz="0" w:space="0" w:color="auto"/>
            <w:bottom w:val="none" w:sz="0" w:space="0" w:color="auto"/>
            <w:right w:val="none" w:sz="0" w:space="0" w:color="auto"/>
          </w:divBdr>
        </w:div>
        <w:div w:id="1834027459">
          <w:marLeft w:val="0"/>
          <w:marRight w:val="0"/>
          <w:marTop w:val="0"/>
          <w:marBottom w:val="0"/>
          <w:divBdr>
            <w:top w:val="none" w:sz="0" w:space="0" w:color="auto"/>
            <w:left w:val="none" w:sz="0" w:space="0" w:color="auto"/>
            <w:bottom w:val="none" w:sz="0" w:space="0" w:color="auto"/>
            <w:right w:val="none" w:sz="0" w:space="0" w:color="auto"/>
          </w:divBdr>
        </w:div>
      </w:divsChild>
    </w:div>
    <w:div w:id="1997030984">
      <w:bodyDiv w:val="1"/>
      <w:marLeft w:val="30"/>
      <w:marRight w:val="0"/>
      <w:marTop w:val="30"/>
      <w:marBottom w:val="0"/>
      <w:divBdr>
        <w:top w:val="none" w:sz="0" w:space="0" w:color="auto"/>
        <w:left w:val="none" w:sz="0" w:space="0" w:color="auto"/>
        <w:bottom w:val="none" w:sz="0" w:space="0" w:color="auto"/>
        <w:right w:val="none" w:sz="0" w:space="0" w:color="auto"/>
      </w:divBdr>
      <w:divsChild>
        <w:div w:id="73672557">
          <w:marLeft w:val="0"/>
          <w:marRight w:val="0"/>
          <w:marTop w:val="0"/>
          <w:marBottom w:val="0"/>
          <w:divBdr>
            <w:top w:val="none" w:sz="0" w:space="0" w:color="auto"/>
            <w:left w:val="none" w:sz="0" w:space="0" w:color="auto"/>
            <w:bottom w:val="none" w:sz="0" w:space="0" w:color="auto"/>
            <w:right w:val="none" w:sz="0" w:space="0" w:color="auto"/>
          </w:divBdr>
        </w:div>
        <w:div w:id="374619268">
          <w:marLeft w:val="0"/>
          <w:marRight w:val="0"/>
          <w:marTop w:val="0"/>
          <w:marBottom w:val="0"/>
          <w:divBdr>
            <w:top w:val="none" w:sz="0" w:space="0" w:color="auto"/>
            <w:left w:val="none" w:sz="0" w:space="0" w:color="auto"/>
            <w:bottom w:val="none" w:sz="0" w:space="0" w:color="auto"/>
            <w:right w:val="none" w:sz="0" w:space="0" w:color="auto"/>
          </w:divBdr>
        </w:div>
        <w:div w:id="631712595">
          <w:marLeft w:val="0"/>
          <w:marRight w:val="0"/>
          <w:marTop w:val="0"/>
          <w:marBottom w:val="0"/>
          <w:divBdr>
            <w:top w:val="none" w:sz="0" w:space="0" w:color="auto"/>
            <w:left w:val="none" w:sz="0" w:space="0" w:color="auto"/>
            <w:bottom w:val="none" w:sz="0" w:space="0" w:color="auto"/>
            <w:right w:val="none" w:sz="0" w:space="0" w:color="auto"/>
          </w:divBdr>
        </w:div>
        <w:div w:id="720636491">
          <w:marLeft w:val="0"/>
          <w:marRight w:val="0"/>
          <w:marTop w:val="0"/>
          <w:marBottom w:val="0"/>
          <w:divBdr>
            <w:top w:val="none" w:sz="0" w:space="0" w:color="auto"/>
            <w:left w:val="none" w:sz="0" w:space="0" w:color="auto"/>
            <w:bottom w:val="none" w:sz="0" w:space="0" w:color="auto"/>
            <w:right w:val="none" w:sz="0" w:space="0" w:color="auto"/>
          </w:divBdr>
        </w:div>
        <w:div w:id="1819108422">
          <w:marLeft w:val="0"/>
          <w:marRight w:val="0"/>
          <w:marTop w:val="0"/>
          <w:marBottom w:val="0"/>
          <w:divBdr>
            <w:top w:val="none" w:sz="0" w:space="0" w:color="auto"/>
            <w:left w:val="none" w:sz="0" w:space="0" w:color="auto"/>
            <w:bottom w:val="none" w:sz="0" w:space="0" w:color="auto"/>
            <w:right w:val="none" w:sz="0" w:space="0" w:color="auto"/>
          </w:divBdr>
        </w:div>
        <w:div w:id="2008748126">
          <w:marLeft w:val="0"/>
          <w:marRight w:val="0"/>
          <w:marTop w:val="0"/>
          <w:marBottom w:val="0"/>
          <w:divBdr>
            <w:top w:val="none" w:sz="0" w:space="0" w:color="auto"/>
            <w:left w:val="none" w:sz="0" w:space="0" w:color="auto"/>
            <w:bottom w:val="none" w:sz="0" w:space="0" w:color="auto"/>
            <w:right w:val="none" w:sz="0" w:space="0" w:color="auto"/>
          </w:divBdr>
        </w:div>
        <w:div w:id="2123181439">
          <w:marLeft w:val="0"/>
          <w:marRight w:val="0"/>
          <w:marTop w:val="0"/>
          <w:marBottom w:val="0"/>
          <w:divBdr>
            <w:top w:val="none" w:sz="0" w:space="0" w:color="auto"/>
            <w:left w:val="none" w:sz="0" w:space="0" w:color="auto"/>
            <w:bottom w:val="none" w:sz="0" w:space="0" w:color="auto"/>
            <w:right w:val="none" w:sz="0" w:space="0" w:color="auto"/>
          </w:divBdr>
        </w:div>
      </w:divsChild>
    </w:div>
    <w:div w:id="2063748784">
      <w:bodyDiv w:val="1"/>
      <w:marLeft w:val="30"/>
      <w:marRight w:val="0"/>
      <w:marTop w:val="30"/>
      <w:marBottom w:val="0"/>
      <w:divBdr>
        <w:top w:val="none" w:sz="0" w:space="0" w:color="auto"/>
        <w:left w:val="none" w:sz="0" w:space="0" w:color="auto"/>
        <w:bottom w:val="none" w:sz="0" w:space="0" w:color="auto"/>
        <w:right w:val="none" w:sz="0" w:space="0" w:color="auto"/>
      </w:divBdr>
      <w:divsChild>
        <w:div w:id="244803594">
          <w:marLeft w:val="0"/>
          <w:marRight w:val="0"/>
          <w:marTop w:val="0"/>
          <w:marBottom w:val="0"/>
          <w:divBdr>
            <w:top w:val="none" w:sz="0" w:space="0" w:color="auto"/>
            <w:left w:val="none" w:sz="0" w:space="0" w:color="auto"/>
            <w:bottom w:val="none" w:sz="0" w:space="0" w:color="auto"/>
            <w:right w:val="none" w:sz="0" w:space="0" w:color="auto"/>
          </w:divBdr>
        </w:div>
        <w:div w:id="263848990">
          <w:marLeft w:val="0"/>
          <w:marRight w:val="0"/>
          <w:marTop w:val="0"/>
          <w:marBottom w:val="0"/>
          <w:divBdr>
            <w:top w:val="none" w:sz="0" w:space="0" w:color="auto"/>
            <w:left w:val="none" w:sz="0" w:space="0" w:color="auto"/>
            <w:bottom w:val="none" w:sz="0" w:space="0" w:color="auto"/>
            <w:right w:val="none" w:sz="0" w:space="0" w:color="auto"/>
          </w:divBdr>
        </w:div>
        <w:div w:id="685670019">
          <w:marLeft w:val="0"/>
          <w:marRight w:val="0"/>
          <w:marTop w:val="0"/>
          <w:marBottom w:val="0"/>
          <w:divBdr>
            <w:top w:val="none" w:sz="0" w:space="0" w:color="auto"/>
            <w:left w:val="none" w:sz="0" w:space="0" w:color="auto"/>
            <w:bottom w:val="none" w:sz="0" w:space="0" w:color="auto"/>
            <w:right w:val="none" w:sz="0" w:space="0" w:color="auto"/>
          </w:divBdr>
        </w:div>
        <w:div w:id="1770662454">
          <w:marLeft w:val="0"/>
          <w:marRight w:val="0"/>
          <w:marTop w:val="0"/>
          <w:marBottom w:val="0"/>
          <w:divBdr>
            <w:top w:val="none" w:sz="0" w:space="0" w:color="auto"/>
            <w:left w:val="none" w:sz="0" w:space="0" w:color="auto"/>
            <w:bottom w:val="none" w:sz="0" w:space="0" w:color="auto"/>
            <w:right w:val="none" w:sz="0" w:space="0" w:color="auto"/>
          </w:divBdr>
        </w:div>
        <w:div w:id="2060668291">
          <w:marLeft w:val="0"/>
          <w:marRight w:val="0"/>
          <w:marTop w:val="0"/>
          <w:marBottom w:val="0"/>
          <w:divBdr>
            <w:top w:val="none" w:sz="0" w:space="0" w:color="auto"/>
            <w:left w:val="none" w:sz="0" w:space="0" w:color="auto"/>
            <w:bottom w:val="none" w:sz="0" w:space="0" w:color="auto"/>
            <w:right w:val="none" w:sz="0" w:space="0" w:color="auto"/>
          </w:divBdr>
        </w:div>
      </w:divsChild>
    </w:div>
    <w:div w:id="2110737364">
      <w:bodyDiv w:val="1"/>
      <w:marLeft w:val="40"/>
      <w:marRight w:val="0"/>
      <w:marTop w:val="40"/>
      <w:marBottom w:val="0"/>
      <w:divBdr>
        <w:top w:val="none" w:sz="0" w:space="0" w:color="auto"/>
        <w:left w:val="none" w:sz="0" w:space="0" w:color="auto"/>
        <w:bottom w:val="none" w:sz="0" w:space="0" w:color="auto"/>
        <w:right w:val="none" w:sz="0" w:space="0" w:color="auto"/>
      </w:divBdr>
      <w:divsChild>
        <w:div w:id="148443751">
          <w:marLeft w:val="0"/>
          <w:marRight w:val="0"/>
          <w:marTop w:val="0"/>
          <w:marBottom w:val="0"/>
          <w:divBdr>
            <w:top w:val="none" w:sz="0" w:space="0" w:color="auto"/>
            <w:left w:val="none" w:sz="0" w:space="0" w:color="auto"/>
            <w:bottom w:val="none" w:sz="0" w:space="0" w:color="auto"/>
            <w:right w:val="none" w:sz="0" w:space="0" w:color="auto"/>
          </w:divBdr>
        </w:div>
        <w:div w:id="639455841">
          <w:marLeft w:val="0"/>
          <w:marRight w:val="0"/>
          <w:marTop w:val="0"/>
          <w:marBottom w:val="0"/>
          <w:divBdr>
            <w:top w:val="none" w:sz="0" w:space="0" w:color="auto"/>
            <w:left w:val="none" w:sz="0" w:space="0" w:color="auto"/>
            <w:bottom w:val="none" w:sz="0" w:space="0" w:color="auto"/>
            <w:right w:val="none" w:sz="0" w:space="0" w:color="auto"/>
          </w:divBdr>
        </w:div>
        <w:div w:id="1250313878">
          <w:marLeft w:val="0"/>
          <w:marRight w:val="0"/>
          <w:marTop w:val="0"/>
          <w:marBottom w:val="0"/>
          <w:divBdr>
            <w:top w:val="none" w:sz="0" w:space="0" w:color="auto"/>
            <w:left w:val="none" w:sz="0" w:space="0" w:color="auto"/>
            <w:bottom w:val="none" w:sz="0" w:space="0" w:color="auto"/>
            <w:right w:val="none" w:sz="0" w:space="0" w:color="auto"/>
          </w:divBdr>
        </w:div>
        <w:div w:id="1369525711">
          <w:marLeft w:val="0"/>
          <w:marRight w:val="0"/>
          <w:marTop w:val="0"/>
          <w:marBottom w:val="0"/>
          <w:divBdr>
            <w:top w:val="none" w:sz="0" w:space="0" w:color="auto"/>
            <w:left w:val="none" w:sz="0" w:space="0" w:color="auto"/>
            <w:bottom w:val="none" w:sz="0" w:space="0" w:color="auto"/>
            <w:right w:val="none" w:sz="0" w:space="0" w:color="auto"/>
          </w:divBdr>
        </w:div>
        <w:div w:id="1952589650">
          <w:marLeft w:val="0"/>
          <w:marRight w:val="0"/>
          <w:marTop w:val="0"/>
          <w:marBottom w:val="0"/>
          <w:divBdr>
            <w:top w:val="none" w:sz="0" w:space="0" w:color="auto"/>
            <w:left w:val="none" w:sz="0" w:space="0" w:color="auto"/>
            <w:bottom w:val="none" w:sz="0" w:space="0" w:color="auto"/>
            <w:right w:val="none" w:sz="0" w:space="0" w:color="auto"/>
          </w:divBdr>
        </w:div>
        <w:div w:id="2024550038">
          <w:marLeft w:val="0"/>
          <w:marRight w:val="0"/>
          <w:marTop w:val="0"/>
          <w:marBottom w:val="0"/>
          <w:divBdr>
            <w:top w:val="none" w:sz="0" w:space="0" w:color="auto"/>
            <w:left w:val="none" w:sz="0" w:space="0" w:color="auto"/>
            <w:bottom w:val="none" w:sz="0" w:space="0" w:color="auto"/>
            <w:right w:val="none" w:sz="0" w:space="0" w:color="auto"/>
          </w:divBdr>
        </w:div>
        <w:div w:id="2027822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www.dodsonpto.com/uploads/1/9/3/7/19373741/7132589_orig.jpg" TargetMode="External"/><Relationship Id="rId34" Type="http://schemas.openxmlformats.org/officeDocument/2006/relationships/fontTable" Target="fontTable.xml"/><Relationship Id="rId7" Type="http://schemas.openxmlformats.org/officeDocument/2006/relationships/image" Target="media/image5.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hyperlink" Target="http://www.dnr.state.wi.us"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gif"/><Relationship Id="rId24" Type="http://schemas.microsoft.com/office/2007/relationships/hdphoto" Target="media/hdphoto3.wdp"/><Relationship Id="rId32" Type="http://schemas.openxmlformats.org/officeDocument/2006/relationships/hyperlink" Target="http://www.dnr.state.wi.us" TargetMode="Externa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hyperlink" Target="http://www.cornellwi.com/Resources" TargetMode="External"/><Relationship Id="rId10" Type="http://schemas.openxmlformats.org/officeDocument/2006/relationships/hyperlink" Target="mailto:asmith@cornell.k12.wi.us" TargetMode="External"/><Relationship Id="rId19" Type="http://schemas.microsoft.com/office/2007/relationships/hdphoto" Target="media/hdphoto2.wdp"/><Relationship Id="rId31"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hyperlink" Target="http://www.communitylc.weebly.com"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http://www.cornellwi.com/_/rsrc/1400770253953/stackerstomp/logo.jpg?height=254&amp;width=320" TargetMode="External"/><Relationship Id="rId30" Type="http://schemas.microsoft.com/office/2007/relationships/hdphoto" Target="media/hdphoto4.wdp"/><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20AA9-9521-441A-8942-6085C21A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E5F8D98A</Template>
  <TotalTime>150</TotalTime>
  <Pages>6</Pages>
  <Words>2682</Words>
  <Characters>15165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Weight training is a great way to improve  strength and cardiovascular fitness</vt:lpstr>
    </vt:vector>
  </TitlesOfParts>
  <Company>Cornell Public School</Company>
  <LinksUpToDate>false</LinksUpToDate>
  <CharactersWithSpaces>17812</CharactersWithSpaces>
  <SharedDoc>false</SharedDoc>
  <HLinks>
    <vt:vector size="126" baseType="variant">
      <vt:variant>
        <vt:i4>6291490</vt:i4>
      </vt:variant>
      <vt:variant>
        <vt:i4>6</vt:i4>
      </vt:variant>
      <vt:variant>
        <vt:i4>0</vt:i4>
      </vt:variant>
      <vt:variant>
        <vt:i4>5</vt:i4>
      </vt:variant>
      <vt:variant>
        <vt:lpwstr>http://www.dnr.state.wi.us/</vt:lpwstr>
      </vt:variant>
      <vt:variant>
        <vt:lpwstr/>
      </vt:variant>
      <vt:variant>
        <vt:i4>1703968</vt:i4>
      </vt:variant>
      <vt:variant>
        <vt:i4>3</vt:i4>
      </vt:variant>
      <vt:variant>
        <vt:i4>0</vt:i4>
      </vt:variant>
      <vt:variant>
        <vt:i4>5</vt:i4>
      </vt:variant>
      <vt:variant>
        <vt:lpwstr>mailto:asmith@cornell.k12.wi.us</vt:lpwstr>
      </vt:variant>
      <vt:variant>
        <vt:lpwstr/>
      </vt:variant>
      <vt:variant>
        <vt:i4>3342458</vt:i4>
      </vt:variant>
      <vt:variant>
        <vt:i4>0</vt:i4>
      </vt:variant>
      <vt:variant>
        <vt:i4>0</vt:i4>
      </vt:variant>
      <vt:variant>
        <vt:i4>5</vt:i4>
      </vt:variant>
      <vt:variant>
        <vt:lpwstr>http://www.communitylc.weebly.com/</vt:lpwstr>
      </vt:variant>
      <vt:variant>
        <vt:lpwstr/>
      </vt:variant>
      <vt:variant>
        <vt:i4>393237</vt:i4>
      </vt:variant>
      <vt:variant>
        <vt:i4>-1</vt:i4>
      </vt:variant>
      <vt:variant>
        <vt:i4>2494</vt:i4>
      </vt:variant>
      <vt:variant>
        <vt:i4>1</vt:i4>
      </vt:variant>
      <vt:variant>
        <vt:lpwstr>http://cache.desktopnexus.com/thumbnails/1383307-bigthumbnail.jpg</vt:lpwstr>
      </vt:variant>
      <vt:variant>
        <vt:lpwstr/>
      </vt:variant>
      <vt:variant>
        <vt:i4>393224</vt:i4>
      </vt:variant>
      <vt:variant>
        <vt:i4>-1</vt:i4>
      </vt:variant>
      <vt:variant>
        <vt:i4>2515</vt:i4>
      </vt:variant>
      <vt:variant>
        <vt:i4>1</vt:i4>
      </vt:variant>
      <vt:variant>
        <vt:lpwstr>http://www.webweaver.nu/clipart/img/holidays/mothers-day/cartoon.jpg</vt:lpwstr>
      </vt:variant>
      <vt:variant>
        <vt:lpwstr/>
      </vt:variant>
      <vt:variant>
        <vt:i4>5046387</vt:i4>
      </vt:variant>
      <vt:variant>
        <vt:i4>-1</vt:i4>
      </vt:variant>
      <vt:variant>
        <vt:i4>2516</vt:i4>
      </vt:variant>
      <vt:variant>
        <vt:i4>1</vt:i4>
      </vt:variant>
      <vt:variant>
        <vt:lpwstr>http://cdn.merrimentdesign.com/images/diy-or-buy-how-to-make-a-garden-mosaic-stepping-stone-or-where-to-buy-if-your-plate-is-full_6.jpg</vt:lpwstr>
      </vt:variant>
      <vt:variant>
        <vt:lpwstr/>
      </vt:variant>
      <vt:variant>
        <vt:i4>1376279</vt:i4>
      </vt:variant>
      <vt:variant>
        <vt:i4>-1</vt:i4>
      </vt:variant>
      <vt:variant>
        <vt:i4>2517</vt:i4>
      </vt:variant>
      <vt:variant>
        <vt:i4>1</vt:i4>
      </vt:variant>
      <vt:variant>
        <vt:lpwstr>http://artistsgottaart.files.wordpress.com/2011/09/french-braid-for-long-hair-3.jpeg</vt:lpwstr>
      </vt:variant>
      <vt:variant>
        <vt:lpwstr/>
      </vt:variant>
      <vt:variant>
        <vt:i4>1376281</vt:i4>
      </vt:variant>
      <vt:variant>
        <vt:i4>-1</vt:i4>
      </vt:variant>
      <vt:variant>
        <vt:i4>2518</vt:i4>
      </vt:variant>
      <vt:variant>
        <vt:i4>1</vt:i4>
      </vt:variant>
      <vt:variant>
        <vt:lpwstr>http://www.2life.io/wp/wp-content/uploads/2013/08/8ParentingScenarios-768x512.jpg</vt:lpwstr>
      </vt:variant>
      <vt:variant>
        <vt:lpwstr/>
      </vt:variant>
      <vt:variant>
        <vt:i4>4587620</vt:i4>
      </vt:variant>
      <vt:variant>
        <vt:i4>-1</vt:i4>
      </vt:variant>
      <vt:variant>
        <vt:i4>2519</vt:i4>
      </vt:variant>
      <vt:variant>
        <vt:i4>1</vt:i4>
      </vt:variant>
      <vt:variant>
        <vt:lpwstr>https://scontent-b-ord.xx.fbcdn.net/hphotos-xpa1/v/t1.0-9/10289928_1534922520097088_6213514206339093232_n.jpg?oh=7c8ff3654fd0bc06ef107b7cccbb8c52&amp;oe=55643AA1</vt:lpwstr>
      </vt:variant>
      <vt:variant>
        <vt:lpwstr/>
      </vt:variant>
      <vt:variant>
        <vt:i4>5832716</vt:i4>
      </vt:variant>
      <vt:variant>
        <vt:i4>-1</vt:i4>
      </vt:variant>
      <vt:variant>
        <vt:i4>2521</vt:i4>
      </vt:variant>
      <vt:variant>
        <vt:i4>1</vt:i4>
      </vt:variant>
      <vt:variant>
        <vt:lpwstr>http://2.bp.blogspot.com/_aBqGLao-bXs/TAv7RQtD_zI/AAAAAAAABEk/Qw69jR8s738/s1600/wind+chime+002.JPG</vt:lpwstr>
      </vt:variant>
      <vt:variant>
        <vt:lpwstr/>
      </vt:variant>
      <vt:variant>
        <vt:i4>2818163</vt:i4>
      </vt:variant>
      <vt:variant>
        <vt:i4>-1</vt:i4>
      </vt:variant>
      <vt:variant>
        <vt:i4>2528</vt:i4>
      </vt:variant>
      <vt:variant>
        <vt:i4>1</vt:i4>
      </vt:variant>
      <vt:variant>
        <vt:lpwstr>http://www.sewphilly.org/portals/0/Images/sewingThings.jpg</vt:lpwstr>
      </vt:variant>
      <vt:variant>
        <vt:lpwstr/>
      </vt:variant>
      <vt:variant>
        <vt:i4>7929950</vt:i4>
      </vt:variant>
      <vt:variant>
        <vt:i4>-1</vt:i4>
      </vt:variant>
      <vt:variant>
        <vt:i4>2531</vt:i4>
      </vt:variant>
      <vt:variant>
        <vt:i4>1</vt:i4>
      </vt:variant>
      <vt:variant>
        <vt:lpwstr>https://scontent-a-ord.xx.fbcdn.net/hphotos-xap1/v/t1.0-9/10636251_1503847749871232_628307644543518963_n.jpg?oh=303aaa00c39c70ac0a41b1a6c21e0b38&amp;oe=553A4255</vt:lpwstr>
      </vt:variant>
      <vt:variant>
        <vt:lpwstr/>
      </vt:variant>
      <vt:variant>
        <vt:i4>5832795</vt:i4>
      </vt:variant>
      <vt:variant>
        <vt:i4>-1</vt:i4>
      </vt:variant>
      <vt:variant>
        <vt:i4>2533</vt:i4>
      </vt:variant>
      <vt:variant>
        <vt:i4>1</vt:i4>
      </vt:variant>
      <vt:variant>
        <vt:lpwstr>http://www.clker.com/cliparts/T/q/A/m/8/w/diploma-md.png</vt:lpwstr>
      </vt:variant>
      <vt:variant>
        <vt:lpwstr/>
      </vt:variant>
      <vt:variant>
        <vt:i4>7995454</vt:i4>
      </vt:variant>
      <vt:variant>
        <vt:i4>-1</vt:i4>
      </vt:variant>
      <vt:variant>
        <vt:i4>2535</vt:i4>
      </vt:variant>
      <vt:variant>
        <vt:i4>1</vt:i4>
      </vt:variant>
      <vt:variant>
        <vt:lpwstr>https://s-media-cache-ak0.pinimg.com/736x/a5/63/1f/a5631fea7f644e4922bb70d3fab9c339.jpg</vt:lpwstr>
      </vt:variant>
      <vt:variant>
        <vt:lpwstr/>
      </vt:variant>
      <vt:variant>
        <vt:i4>3997813</vt:i4>
      </vt:variant>
      <vt:variant>
        <vt:i4>-1</vt:i4>
      </vt:variant>
      <vt:variant>
        <vt:i4>2546</vt:i4>
      </vt:variant>
      <vt:variant>
        <vt:i4>1</vt:i4>
      </vt:variant>
      <vt:variant>
        <vt:lpwstr>http://vector.me/files/images/1/2/123764/school_bus_outline_clip_art.jpg</vt:lpwstr>
      </vt:variant>
      <vt:variant>
        <vt:lpwstr/>
      </vt:variant>
      <vt:variant>
        <vt:i4>6357110</vt:i4>
      </vt:variant>
      <vt:variant>
        <vt:i4>-1</vt:i4>
      </vt:variant>
      <vt:variant>
        <vt:i4>2552</vt:i4>
      </vt:variant>
      <vt:variant>
        <vt:i4>1</vt:i4>
      </vt:variant>
      <vt:variant>
        <vt:lpwstr>http://cdn-6.freeclipartnow.com/d/10415-1/hammer-3.jpg</vt:lpwstr>
      </vt:variant>
      <vt:variant>
        <vt:lpwstr/>
      </vt:variant>
      <vt:variant>
        <vt:i4>5898325</vt:i4>
      </vt:variant>
      <vt:variant>
        <vt:i4>-1</vt:i4>
      </vt:variant>
      <vt:variant>
        <vt:i4>2554</vt:i4>
      </vt:variant>
      <vt:variant>
        <vt:i4>1</vt:i4>
      </vt:variant>
      <vt:variant>
        <vt:lpwstr>http://i01.i.aliimg.com/wsphoto/v0/1293956081/5-Speed-Gear-font-b-electric-b-font-font-b-hand-b-font-mixer-font-b.jpg</vt:lpwstr>
      </vt:variant>
      <vt:variant>
        <vt:lpwstr/>
      </vt:variant>
      <vt:variant>
        <vt:i4>5767195</vt:i4>
      </vt:variant>
      <vt:variant>
        <vt:i4>-1</vt:i4>
      </vt:variant>
      <vt:variant>
        <vt:i4>2556</vt:i4>
      </vt:variant>
      <vt:variant>
        <vt:i4>1</vt:i4>
      </vt:variant>
      <vt:variant>
        <vt:lpwstr>http://tipnut.com/wp-content/uploads/2011/04/casting.jpg</vt:lpwstr>
      </vt:variant>
      <vt:variant>
        <vt:lpwstr/>
      </vt:variant>
      <vt:variant>
        <vt:i4>6750251</vt:i4>
      </vt:variant>
      <vt:variant>
        <vt:i4>-1</vt:i4>
      </vt:variant>
      <vt:variant>
        <vt:i4>2557</vt:i4>
      </vt:variant>
      <vt:variant>
        <vt:i4>1</vt:i4>
      </vt:variant>
      <vt:variant>
        <vt:lpwstr>http://www.readingpl.org/wp-content/uploads/2013/08/KidsDancing_Fotolia_29975743-e1380155677427-630x200.jpg</vt:lpwstr>
      </vt:variant>
      <vt:variant>
        <vt:lpwstr/>
      </vt:variant>
      <vt:variant>
        <vt:i4>2228277</vt:i4>
      </vt:variant>
      <vt:variant>
        <vt:i4>-1</vt:i4>
      </vt:variant>
      <vt:variant>
        <vt:i4>2558</vt:i4>
      </vt:variant>
      <vt:variant>
        <vt:i4>1</vt:i4>
      </vt:variant>
      <vt:variant>
        <vt:lpwstr>https://s-media-cache-ak0.pinimg.com/236x/e7/0d/7e/e70d7e9ea57e24b503b07a602a737b30.jpg</vt:lpwstr>
      </vt:variant>
      <vt:variant>
        <vt:lpwstr/>
      </vt:variant>
      <vt:variant>
        <vt:i4>7078005</vt:i4>
      </vt:variant>
      <vt:variant>
        <vt:i4>-1</vt:i4>
      </vt:variant>
      <vt:variant>
        <vt:i4>2559</vt:i4>
      </vt:variant>
      <vt:variant>
        <vt:i4>1</vt:i4>
      </vt:variant>
      <vt:variant>
        <vt:lpwstr>http://www.clipartlord.com/wp-content/uploads/2013/05/worm.png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Weight training is a great way to improve  strength and cardiovascular fitness</dc:title>
  <dc:creator>user</dc:creator>
  <cp:lastModifiedBy>foo</cp:lastModifiedBy>
  <cp:revision>7</cp:revision>
  <cp:lastPrinted>2016-09-23T15:54:00Z</cp:lastPrinted>
  <dcterms:created xsi:type="dcterms:W3CDTF">2016-09-23T13:27:00Z</dcterms:created>
  <dcterms:modified xsi:type="dcterms:W3CDTF">2016-09-23T16:08:00Z</dcterms:modified>
</cp:coreProperties>
</file>