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A39" w:rsidRDefault="00FA5AA9" w:rsidP="00965A39">
      <w:pPr>
        <w:jc w:val="center"/>
        <w:rPr>
          <w:rFonts w:ascii="Abadi MT Condensed Extra Bold" w:hAnsi="Abadi MT Condensed Extra Bold"/>
          <w:color w:val="FF0000"/>
          <w:sz w:val="52"/>
          <w:szCs w:val="52"/>
        </w:rPr>
      </w:pPr>
      <w:r>
        <w:rPr>
          <w:noProof/>
        </w:rPr>
        <mc:AlternateContent>
          <mc:Choice Requires="wps">
            <w:drawing>
              <wp:anchor distT="0" distB="0" distL="114300" distR="114300" simplePos="0" relativeHeight="251632640" behindDoc="1" locked="0" layoutInCell="1" allowOverlap="1">
                <wp:simplePos x="0" y="0"/>
                <wp:positionH relativeFrom="column">
                  <wp:posOffset>-133350</wp:posOffset>
                </wp:positionH>
                <wp:positionV relativeFrom="paragraph">
                  <wp:posOffset>-114300</wp:posOffset>
                </wp:positionV>
                <wp:extent cx="1257300" cy="1143000"/>
                <wp:effectExtent l="9525" t="9525" r="9525" b="9525"/>
                <wp:wrapNone/>
                <wp:docPr id="22"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026" style="position:absolute;margin-left:-10.5pt;margin-top:-9pt;width:99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"/>
            </w:pict>
          </mc:Fallback>
        </mc:AlternateContent>
      </w:r>
      <w:r w:rsidR="007C2621">
        <w:rPr>
          <w:noProof/>
        </w:rPr>
        <w:pict>
          <v:shape id="_x0000_s1912" type="#_x0000_t136" style="position:absolute;left:0;text-align:left;margin-left:0;margin-top:0;width:1in;height:1in;rotation:270;z-index:251630592;mso-position-horizontal-relative:text;mso-position-vertical-relative:text" fillcolor="black">
            <v:shadow color="#868686"/>
            <v:textpath style="font-family:&quot;Times New Roman&quot;;font-size:10pt;v-text-kern:t" trim="t" fitpath="t" string="Nonprofit Org.&#10;ECRWSS&#10;U.S. POSTAGE&#10;PAID&#10;Permit No. 16&#10;Cornell, WI"/>
          </v:shape>
        </w:pict>
      </w: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7C2621" w:rsidP="00965A39">
      <w:pPr>
        <w:jc w:val="center"/>
        <w:rPr>
          <w:rFonts w:ascii="Abadi MT Condensed Extra Bold" w:hAnsi="Abadi MT Condensed Extra Bold"/>
          <w:color w:val="000080"/>
          <w:sz w:val="52"/>
          <w:szCs w:val="52"/>
        </w:rPr>
      </w:pPr>
      <w:r>
        <w:rPr>
          <w:noProof/>
        </w:rPr>
        <w:pict>
          <v:shape id="_x0000_s1913" type="#_x0000_t136" alt="BOXHOLDER&#10;HOLCOMBE&#10;WISCONSIN  54745" style="position:absolute;left:0;text-align:left;margin-left:140.5pt;margin-top:43.15pt;width:119pt;height:52pt;rotation:270;z-index:-251684864" wrapcoords="21736 17530 21464 16591 19562 16278 18340 2191 17932 -313 3668 -626 2174 15965 0 15965 0 18157 0 20974 408 21600 21736 21913 21736 17530" fillcolor="black">
            <v:shadow color="#868686"/>
            <v:textpath style="font-family:&quot;Arial Black&quot;;font-size:12pt;v-text-kern:t" trim="t" fitpath="t" string="BOXHOLDER&#10;CORNELL&#10;WISCONSIN  54732"/>
            <w10:wrap type="tight"/>
          </v:shape>
        </w:pict>
      </w: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7C2621" w:rsidP="00965A39">
      <w:pPr>
        <w:jc w:val="center"/>
        <w:rPr>
          <w:rFonts w:ascii="Abadi MT Condensed Extra Bold" w:hAnsi="Abadi MT Condensed Extra Bold"/>
          <w:color w:val="000080"/>
          <w:sz w:val="52"/>
          <w:szCs w:val="52"/>
        </w:rPr>
      </w:pPr>
      <w:r>
        <w:rPr>
          <w:noProof/>
        </w:rPr>
        <w:pict>
          <v:shape id="_x0000_s1911" type="#_x0000_t136" style="position:absolute;left:0;text-align:left;margin-left:-28.5pt;margin-top:57.35pt;width:97.5pt;height:40.5pt;rotation:270;z-index:-251686912" wrapcoords="21766 13600 21600 12400 19108 12400 17945 -400 13625 -400 11132 1200 9471 -400 3822 -800 2991 14000 997 12000 332 11600 -166 13200 -166 18400 332 20000 2991 20400 8308 22000 9637 21600 10966 19200 11298 21200 12794 20000 13791 7200 13625 16000 14622 20800 21600 20400 21766 13600" fillcolor="black">
            <v:shadow color="#868686"/>
            <v:textpath style="font-family:&quot;Arial Black&quot;;font-size:10pt;v-text-kern:t" trim="t" fitpath="t" string="P.O.Box 517&#10;Cornell, WI  54732&#10;"/>
            <w10:wrap type="tight"/>
          </v:shape>
        </w:pict>
      </w: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Pr="00D303A1" w:rsidRDefault="00965A39" w:rsidP="00965A39"/>
    <w:p w:rsidR="00446ED1" w:rsidRPr="008145AE" w:rsidRDefault="001E796E" w:rsidP="00446ED1">
      <w:pPr>
        <w:tabs>
          <w:tab w:val="left" w:pos="0"/>
        </w:tabs>
        <w:jc w:val="center"/>
        <w:rPr>
          <w:rFonts w:ascii="Accord SF" w:hAnsi="Accord SF"/>
          <w:noProof/>
          <w:sz w:val="56"/>
          <w:szCs w:val="56"/>
        </w:rPr>
      </w:pPr>
      <w:r>
        <w:rPr>
          <w:rFonts w:ascii="Accord SF" w:hAnsi="Accord SF"/>
          <w:noProof/>
          <w:sz w:val="48"/>
          <w:szCs w:val="48"/>
        </w:rPr>
        <w:lastRenderedPageBreak/>
        <w:t>Cornell</w:t>
      </w:r>
      <w:r w:rsidR="00897401">
        <w:rPr>
          <w:rFonts w:ascii="Accord SF" w:hAnsi="Accord SF"/>
          <w:noProof/>
          <w:sz w:val="48"/>
          <w:szCs w:val="48"/>
        </w:rPr>
        <w:t xml:space="preserve"> &amp; Lake Holcombe</w:t>
      </w:r>
    </w:p>
    <w:p w:rsidR="008145AE" w:rsidRDefault="00FA5AA9" w:rsidP="008145AE">
      <w:pPr>
        <w:tabs>
          <w:tab w:val="left" w:pos="0"/>
        </w:tabs>
        <w:jc w:val="both"/>
        <w:rPr>
          <w:rFonts w:ascii="Arial Black" w:hAnsi="Arial Black"/>
          <w:b/>
          <w:noProof/>
          <w:sz w:val="72"/>
          <w:szCs w:val="72"/>
        </w:rPr>
      </w:pPr>
      <w:r>
        <w:rPr>
          <w:noProof/>
        </w:rPr>
        <w:drawing>
          <wp:anchor distT="0" distB="0" distL="114300" distR="114300" simplePos="0" relativeHeight="251638784" behindDoc="1" locked="0" layoutInCell="1" allowOverlap="1">
            <wp:simplePos x="0" y="0"/>
            <wp:positionH relativeFrom="column">
              <wp:posOffset>7620</wp:posOffset>
            </wp:positionH>
            <wp:positionV relativeFrom="paragraph">
              <wp:posOffset>336550</wp:posOffset>
            </wp:positionV>
            <wp:extent cx="594360" cy="685800"/>
            <wp:effectExtent l="0" t="0" r="0" b="0"/>
            <wp:wrapNone/>
            <wp:docPr id="1387" name="il_fi" descr="http://www.mishawakacity.com/sites/default/files/images/autumn-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shawakacity.com/sites/default/files/images/autumn-leaf.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943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5AE">
        <w:rPr>
          <w:rFonts w:ascii="Arial Black" w:hAnsi="Arial Black"/>
          <w:b/>
          <w:noProof/>
          <w:sz w:val="72"/>
          <w:szCs w:val="72"/>
        </w:rPr>
        <w:t xml:space="preserve">     </w:t>
      </w:r>
      <w:r w:rsidR="00B13CDD" w:rsidRPr="008145AE">
        <w:rPr>
          <w:rFonts w:ascii="Arial Black" w:hAnsi="Arial Black"/>
          <w:b/>
          <w:noProof/>
          <w:sz w:val="72"/>
          <w:szCs w:val="72"/>
        </w:rPr>
        <w:t>C</w:t>
      </w:r>
      <w:r w:rsidR="00446ED1" w:rsidRPr="008145AE">
        <w:rPr>
          <w:rFonts w:ascii="Arial Black" w:hAnsi="Arial Black"/>
          <w:b/>
          <w:noProof/>
          <w:sz w:val="72"/>
          <w:szCs w:val="72"/>
        </w:rPr>
        <w:t>ommunity</w:t>
      </w:r>
      <w:r w:rsidR="008145AE" w:rsidRPr="008145AE">
        <w:rPr>
          <w:rFonts w:ascii="Arial Black" w:hAnsi="Arial Black"/>
          <w:b/>
          <w:noProof/>
          <w:sz w:val="72"/>
          <w:szCs w:val="72"/>
        </w:rPr>
        <w:t xml:space="preserve"> </w:t>
      </w:r>
    </w:p>
    <w:p w:rsidR="00446ED1" w:rsidRPr="008145AE" w:rsidRDefault="00FA5AA9" w:rsidP="008145AE">
      <w:pPr>
        <w:tabs>
          <w:tab w:val="left" w:pos="0"/>
        </w:tabs>
        <w:jc w:val="both"/>
        <w:rPr>
          <w:rFonts w:ascii="Arial Black" w:hAnsi="Arial Black"/>
          <w:b/>
          <w:noProof/>
          <w:sz w:val="72"/>
          <w:szCs w:val="72"/>
        </w:rPr>
      </w:pPr>
      <w:r>
        <w:rPr>
          <w:noProof/>
        </w:rPr>
        <w:drawing>
          <wp:anchor distT="0" distB="0" distL="114300" distR="114300" simplePos="0" relativeHeight="251637760" behindDoc="1" locked="0" layoutInCell="1" allowOverlap="1">
            <wp:simplePos x="0" y="0"/>
            <wp:positionH relativeFrom="column">
              <wp:posOffset>3719195</wp:posOffset>
            </wp:positionH>
            <wp:positionV relativeFrom="paragraph">
              <wp:posOffset>499745</wp:posOffset>
            </wp:positionV>
            <wp:extent cx="615315" cy="521335"/>
            <wp:effectExtent l="0" t="0" r="0" b="0"/>
            <wp:wrapNone/>
            <wp:docPr id="1386" name="il_fi" descr="http://www.theoutdoorparent.com/wp-content/uploads/2009/09/fall-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outdoorparent.com/wp-content/uploads/2009/09/fall-leaf.jpg"/>
                    <pic:cNvPicPr>
                      <a:picLocks noChangeAspect="1" noChangeArrowheads="1"/>
                    </pic:cNvPicPr>
                  </pic:nvPicPr>
                  <pic:blipFill>
                    <a:blip r:embed="rId11" r:link="rId12" cstate="print">
                      <a:grayscl/>
                      <a:extLst>
                        <a:ext uri="{28A0092B-C50C-407E-A947-70E740481C1C}">
                          <a14:useLocalDpi xmlns:a14="http://schemas.microsoft.com/office/drawing/2010/main" val="0"/>
                        </a:ext>
                      </a:extLst>
                    </a:blip>
                    <a:srcRect/>
                    <a:stretch>
                      <a:fillRect/>
                    </a:stretch>
                  </pic:blipFill>
                  <pic:spPr bwMode="auto">
                    <a:xfrm>
                      <a:off x="0" y="0"/>
                      <a:ext cx="61531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9AB">
        <w:rPr>
          <w:rFonts w:ascii="Arial Black" w:hAnsi="Arial Black"/>
          <w:b/>
          <w:noProof/>
          <w:sz w:val="72"/>
          <w:szCs w:val="72"/>
        </w:rPr>
        <w:t xml:space="preserve">      </w:t>
      </w:r>
      <w:r w:rsidR="00446ED1" w:rsidRPr="008145AE">
        <w:rPr>
          <w:rFonts w:ascii="Arial Black" w:hAnsi="Arial Black"/>
          <w:b/>
          <w:noProof/>
          <w:sz w:val="72"/>
          <w:szCs w:val="72"/>
        </w:rPr>
        <w:t>Education</w:t>
      </w:r>
    </w:p>
    <w:p w:rsidR="008B48B6" w:rsidRDefault="008B48B6" w:rsidP="008B48B6">
      <w:pPr>
        <w:jc w:val="center"/>
        <w:rPr>
          <w:rFonts w:ascii="Arial" w:hAnsi="Arial" w:cs="Arial"/>
        </w:rPr>
      </w:pPr>
    </w:p>
    <w:p w:rsidR="005319AB" w:rsidRDefault="00FA5AA9" w:rsidP="008B48B6">
      <w:pPr>
        <w:jc w:val="center"/>
        <w:rPr>
          <w:rFonts w:ascii="Arial" w:hAnsi="Arial" w:cs="Arial"/>
        </w:rPr>
      </w:pPr>
      <w:r>
        <w:rPr>
          <w:noProof/>
        </w:rPr>
        <w:drawing>
          <wp:anchor distT="0" distB="0" distL="114300" distR="114300" simplePos="0" relativeHeight="251645952" behindDoc="1" locked="0" layoutInCell="1" allowOverlap="1">
            <wp:simplePos x="0" y="0"/>
            <wp:positionH relativeFrom="column">
              <wp:posOffset>900430</wp:posOffset>
            </wp:positionH>
            <wp:positionV relativeFrom="paragraph">
              <wp:posOffset>26035</wp:posOffset>
            </wp:positionV>
            <wp:extent cx="2637790" cy="2637790"/>
            <wp:effectExtent l="0" t="0" r="0" b="0"/>
            <wp:wrapTight wrapText="bothSides">
              <wp:wrapPolygon edited="0">
                <wp:start x="0" y="0"/>
                <wp:lineTo x="0" y="21371"/>
                <wp:lineTo x="21371" y="21371"/>
                <wp:lineTo x="21371" y="0"/>
                <wp:lineTo x="0" y="0"/>
              </wp:wrapPolygon>
            </wp:wrapTight>
            <wp:docPr id="1424" name="irc_mi" descr="http://www.blueboxsports.com/bbs/wp-content/uploads/2013/07/fall-ses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ueboxsports.com/bbs/wp-content/uploads/2013/07/fall-session.jpeg"/>
                    <pic:cNvPicPr>
                      <a:picLocks noChangeAspect="1" noChangeArrowheads="1"/>
                    </pic:cNvPicPr>
                  </pic:nvPicPr>
                  <pic:blipFill>
                    <a:blip r:embed="rId13" r:link="rId14">
                      <a:lum bright="20000"/>
                      <a:grayscl/>
                      <a:extLst>
                        <a:ext uri="{28A0092B-C50C-407E-A947-70E740481C1C}">
                          <a14:useLocalDpi xmlns:a14="http://schemas.microsoft.com/office/drawing/2010/main" val="0"/>
                        </a:ext>
                      </a:extLst>
                    </a:blip>
                    <a:srcRect/>
                    <a:stretch>
                      <a:fillRect/>
                    </a:stretch>
                  </pic:blipFill>
                  <pic:spPr bwMode="auto">
                    <a:xfrm>
                      <a:off x="0" y="0"/>
                      <a:ext cx="2637790" cy="263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8E1" w:rsidRPr="003358E1" w:rsidRDefault="00E96CB0" w:rsidP="008B48B6">
      <w:pPr>
        <w:jc w:val="center"/>
        <w:rPr>
          <w:rFonts w:ascii="Accord SF" w:hAnsi="Accord SF" w:cs="Arial"/>
          <w:sz w:val="64"/>
          <w:szCs w:val="64"/>
        </w:rPr>
      </w:pPr>
      <w:r>
        <w:rPr>
          <w:rFonts w:ascii="Accord SF" w:hAnsi="Accord SF" w:cs="Arial"/>
          <w:sz w:val="72"/>
          <w:szCs w:val="72"/>
        </w:rPr>
        <w:t>FALL</w:t>
      </w:r>
      <w:r w:rsidR="003358E1" w:rsidRPr="003358E1">
        <w:rPr>
          <w:rFonts w:ascii="Accord SF" w:hAnsi="Accord SF" w:cs="Arial"/>
          <w:sz w:val="64"/>
          <w:szCs w:val="64"/>
        </w:rPr>
        <w:t xml:space="preserve"> </w:t>
      </w:r>
      <w:r w:rsidR="003358E1" w:rsidRPr="0072188E">
        <w:rPr>
          <w:rFonts w:ascii="Accord SF" w:hAnsi="Accord SF" w:cs="Arial"/>
          <w:sz w:val="72"/>
          <w:szCs w:val="72"/>
        </w:rPr>
        <w:t>201</w:t>
      </w:r>
      <w:r w:rsidR="0012521C">
        <w:rPr>
          <w:rFonts w:ascii="Accord SF" w:hAnsi="Accord SF" w:cs="Arial"/>
          <w:sz w:val="72"/>
          <w:szCs w:val="72"/>
        </w:rPr>
        <w:t>5</w:t>
      </w:r>
    </w:p>
    <w:p w:rsidR="008145AE" w:rsidRDefault="003358E1" w:rsidP="008B48B6">
      <w:pPr>
        <w:jc w:val="center"/>
        <w:rPr>
          <w:rFonts w:ascii="Accord SF" w:hAnsi="Accord SF" w:cs="Arial"/>
          <w:sz w:val="72"/>
          <w:szCs w:val="72"/>
        </w:rPr>
      </w:pPr>
      <w:r>
        <w:rPr>
          <w:rFonts w:ascii="Accord SF" w:hAnsi="Accord SF" w:cs="Arial"/>
          <w:sz w:val="72"/>
          <w:szCs w:val="72"/>
        </w:rPr>
        <w:t>CL</w:t>
      </w:r>
      <w:r w:rsidR="005319AB" w:rsidRPr="008145AE">
        <w:rPr>
          <w:rFonts w:ascii="Accord SF" w:hAnsi="Accord SF" w:cs="Arial"/>
          <w:sz w:val="72"/>
          <w:szCs w:val="72"/>
        </w:rPr>
        <w:t>ASS OFFERINGS</w:t>
      </w:r>
    </w:p>
    <w:p w:rsidR="00346139" w:rsidRPr="002C6998" w:rsidRDefault="00346139" w:rsidP="005319AB">
      <w:pPr>
        <w:jc w:val="center"/>
        <w:rPr>
          <w:rFonts w:ascii="Agency FB" w:hAnsi="Agency FB" w:cs="Arial"/>
          <w:b/>
          <w:sz w:val="16"/>
          <w:szCs w:val="16"/>
        </w:rPr>
      </w:pPr>
    </w:p>
    <w:p w:rsidR="008B0582" w:rsidRDefault="008B0582" w:rsidP="005319AB">
      <w:pPr>
        <w:jc w:val="center"/>
        <w:rPr>
          <w:rFonts w:ascii="Agency FB" w:hAnsi="Agency FB" w:cs="Arial"/>
          <w:b/>
          <w:sz w:val="28"/>
          <w:szCs w:val="28"/>
        </w:rPr>
      </w:pPr>
      <w:r>
        <w:rPr>
          <w:rFonts w:ascii="Agency FB" w:hAnsi="Agency FB" w:cs="Arial"/>
          <w:b/>
          <w:sz w:val="28"/>
          <w:szCs w:val="28"/>
        </w:rPr>
        <w:t>Brought to you by the 21</w:t>
      </w:r>
      <w:r w:rsidRPr="008B0582">
        <w:rPr>
          <w:rFonts w:ascii="Agency FB" w:hAnsi="Agency FB" w:cs="Arial"/>
          <w:b/>
          <w:sz w:val="28"/>
          <w:szCs w:val="28"/>
          <w:vertAlign w:val="superscript"/>
        </w:rPr>
        <w:t>st</w:t>
      </w:r>
      <w:r>
        <w:rPr>
          <w:rFonts w:ascii="Agency FB" w:hAnsi="Agency FB" w:cs="Arial"/>
          <w:b/>
          <w:sz w:val="28"/>
          <w:szCs w:val="28"/>
        </w:rPr>
        <w:t xml:space="preserve"> Century Community Learning Centers </w:t>
      </w:r>
    </w:p>
    <w:p w:rsidR="005319AB" w:rsidRDefault="00FA5AA9" w:rsidP="005319AB">
      <w:pPr>
        <w:jc w:val="center"/>
        <w:rPr>
          <w:rFonts w:ascii="Agency FB" w:hAnsi="Agency FB" w:cs="Arial"/>
          <w:b/>
          <w:sz w:val="28"/>
          <w:szCs w:val="28"/>
        </w:rPr>
      </w:pPr>
      <w:r>
        <w:rPr>
          <w:noProof/>
        </w:rPr>
        <w:drawing>
          <wp:anchor distT="0" distB="0" distL="114300" distR="114300" simplePos="0" relativeHeight="251639808" behindDoc="1" locked="0" layoutInCell="1" allowOverlap="1">
            <wp:simplePos x="0" y="0"/>
            <wp:positionH relativeFrom="column">
              <wp:posOffset>3970020</wp:posOffset>
            </wp:positionH>
            <wp:positionV relativeFrom="paragraph">
              <wp:posOffset>83820</wp:posOffset>
            </wp:positionV>
            <wp:extent cx="394970" cy="334645"/>
            <wp:effectExtent l="49212" t="46038" r="54293" b="54292"/>
            <wp:wrapNone/>
            <wp:docPr id="1392" name="il_fi" descr="http://www.theoutdoorparent.com/wp-content/uploads/2009/09/fall-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outdoorparent.com/wp-content/uploads/2009/09/fall-leaf.jpg"/>
                    <pic:cNvPicPr>
                      <a:picLocks noChangeAspect="1" noChangeArrowheads="1"/>
                    </pic:cNvPicPr>
                  </pic:nvPicPr>
                  <pic:blipFill>
                    <a:blip r:embed="rId15" r:link="rId12" cstate="print">
                      <a:grayscl/>
                      <a:extLst>
                        <a:ext uri="{28A0092B-C50C-407E-A947-70E740481C1C}">
                          <a14:useLocalDpi xmlns:a14="http://schemas.microsoft.com/office/drawing/2010/main" val="0"/>
                        </a:ext>
                      </a:extLst>
                    </a:blip>
                    <a:srcRect/>
                    <a:stretch>
                      <a:fillRect/>
                    </a:stretch>
                  </pic:blipFill>
                  <pic:spPr bwMode="auto">
                    <a:xfrm rot="-6293794">
                      <a:off x="0" y="0"/>
                      <a:ext cx="394970" cy="3346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E7BE5" w:rsidRPr="006E7BE5">
        <w:rPr>
          <w:rFonts w:ascii="Agency FB" w:hAnsi="Agency FB" w:cs="Arial"/>
          <w:b/>
          <w:sz w:val="28"/>
          <w:szCs w:val="28"/>
        </w:rPr>
        <w:t>of</w:t>
      </w:r>
      <w:proofErr w:type="gramEnd"/>
      <w:r w:rsidR="006E7BE5" w:rsidRPr="006E7BE5">
        <w:rPr>
          <w:rFonts w:ascii="Agency FB" w:hAnsi="Agency FB" w:cs="Arial"/>
          <w:b/>
          <w:sz w:val="28"/>
          <w:szCs w:val="28"/>
        </w:rPr>
        <w:t xml:space="preserve"> </w:t>
      </w:r>
      <w:r w:rsidR="001E796E">
        <w:rPr>
          <w:rFonts w:ascii="Agency FB" w:hAnsi="Agency FB" w:cs="Arial"/>
          <w:b/>
          <w:sz w:val="28"/>
          <w:szCs w:val="28"/>
        </w:rPr>
        <w:t>Cornell</w:t>
      </w:r>
      <w:r w:rsidR="00897401">
        <w:rPr>
          <w:rFonts w:ascii="Agency FB" w:hAnsi="Agency FB" w:cs="Arial"/>
          <w:b/>
          <w:sz w:val="28"/>
          <w:szCs w:val="28"/>
        </w:rPr>
        <w:t xml:space="preserve"> and Lake Holcombe</w:t>
      </w:r>
    </w:p>
    <w:p w:rsidR="002C6998" w:rsidRDefault="002C6998" w:rsidP="005319AB">
      <w:pPr>
        <w:jc w:val="center"/>
        <w:rPr>
          <w:rFonts w:ascii="Agency FB" w:hAnsi="Agency FB" w:cs="Arial"/>
          <w:b/>
          <w:sz w:val="28"/>
          <w:szCs w:val="28"/>
        </w:rPr>
      </w:pPr>
      <w:r>
        <w:rPr>
          <w:rFonts w:ascii="Agency FB" w:hAnsi="Agency FB" w:cs="Arial"/>
          <w:b/>
          <w:sz w:val="28"/>
          <w:szCs w:val="28"/>
        </w:rPr>
        <w:t xml:space="preserve">(715) </w:t>
      </w:r>
      <w:r w:rsidR="005F1F9F">
        <w:rPr>
          <w:rFonts w:ascii="Agency FB" w:hAnsi="Agency FB" w:cs="Arial"/>
          <w:b/>
          <w:sz w:val="28"/>
          <w:szCs w:val="28"/>
        </w:rPr>
        <w:t>861-</w:t>
      </w:r>
      <w:r w:rsidR="0012521C">
        <w:rPr>
          <w:rFonts w:ascii="Agency FB" w:hAnsi="Agency FB" w:cs="Arial"/>
          <w:b/>
          <w:sz w:val="28"/>
          <w:szCs w:val="28"/>
        </w:rPr>
        <w:t>8011</w:t>
      </w:r>
      <w:r>
        <w:rPr>
          <w:rFonts w:ascii="Agency FB" w:hAnsi="Agency FB" w:cs="Arial"/>
          <w:b/>
          <w:sz w:val="28"/>
          <w:szCs w:val="28"/>
        </w:rPr>
        <w:t xml:space="preserve"> or (715) 595-4241 x.249</w:t>
      </w:r>
    </w:p>
    <w:p w:rsidR="002C6998" w:rsidRDefault="002C6998" w:rsidP="005319AB">
      <w:pPr>
        <w:jc w:val="center"/>
        <w:rPr>
          <w:rFonts w:ascii="Agency FB" w:hAnsi="Agency FB" w:cs="Arial"/>
          <w:b/>
          <w:sz w:val="28"/>
          <w:szCs w:val="28"/>
        </w:rPr>
      </w:pPr>
      <w:r>
        <w:rPr>
          <w:rFonts w:ascii="Agency FB" w:hAnsi="Agency FB" w:cs="Arial"/>
          <w:b/>
          <w:sz w:val="28"/>
          <w:szCs w:val="28"/>
        </w:rPr>
        <w:t>www.communitylc.weebly.com</w:t>
      </w:r>
    </w:p>
    <w:p w:rsidR="00427A52" w:rsidRDefault="008B48B6" w:rsidP="008B48B6">
      <w:pPr>
        <w:jc w:val="center"/>
        <w:rPr>
          <w:rFonts w:ascii="Arial" w:hAnsi="Arial" w:cs="Arial"/>
          <w:b/>
        </w:rPr>
      </w:pPr>
      <w:r w:rsidRPr="00DD45CA">
        <w:rPr>
          <w:rFonts w:ascii="Arial" w:hAnsi="Arial" w:cs="Arial"/>
          <w:b/>
        </w:rPr>
        <w:lastRenderedPageBreak/>
        <w:t>Welcome to the Cornell</w:t>
      </w:r>
      <w:r w:rsidR="00B1536A" w:rsidRPr="00DD45CA">
        <w:rPr>
          <w:rFonts w:ascii="Arial" w:hAnsi="Arial" w:cs="Arial"/>
          <w:b/>
        </w:rPr>
        <w:t>/Lake Holcombe</w:t>
      </w:r>
      <w:r w:rsidRPr="00DD45CA">
        <w:rPr>
          <w:rFonts w:ascii="Arial" w:hAnsi="Arial" w:cs="Arial"/>
          <w:b/>
        </w:rPr>
        <w:t xml:space="preserve"> </w:t>
      </w:r>
    </w:p>
    <w:p w:rsidR="00801F41" w:rsidRDefault="00801F41" w:rsidP="008B48B6">
      <w:pPr>
        <w:jc w:val="center"/>
        <w:rPr>
          <w:rFonts w:ascii="Arial" w:hAnsi="Arial" w:cs="Arial"/>
          <w:b/>
        </w:rPr>
      </w:pPr>
      <w:r w:rsidRPr="00DD45CA">
        <w:rPr>
          <w:rFonts w:ascii="Arial" w:hAnsi="Arial" w:cs="Arial"/>
          <w:b/>
        </w:rPr>
        <w:t>C</w:t>
      </w:r>
      <w:r w:rsidR="008B48B6" w:rsidRPr="00DD45CA">
        <w:rPr>
          <w:rFonts w:ascii="Arial" w:hAnsi="Arial" w:cs="Arial"/>
          <w:b/>
        </w:rPr>
        <w:t xml:space="preserve">ommunity Education </w:t>
      </w:r>
      <w:r w:rsidR="00E96CB0">
        <w:rPr>
          <w:rFonts w:ascii="Arial" w:hAnsi="Arial" w:cs="Arial"/>
          <w:b/>
        </w:rPr>
        <w:t>Fall</w:t>
      </w:r>
      <w:r w:rsidR="00DB0A90" w:rsidRPr="00DD45CA">
        <w:rPr>
          <w:rFonts w:ascii="Arial" w:hAnsi="Arial" w:cs="Arial"/>
          <w:b/>
        </w:rPr>
        <w:t xml:space="preserve"> </w:t>
      </w:r>
      <w:r w:rsidR="00AD2B97" w:rsidRPr="00DD45CA">
        <w:rPr>
          <w:rFonts w:ascii="Arial" w:hAnsi="Arial" w:cs="Arial"/>
          <w:b/>
        </w:rPr>
        <w:t>20</w:t>
      </w:r>
      <w:r w:rsidR="00B04B7A" w:rsidRPr="00DD45CA">
        <w:rPr>
          <w:rFonts w:ascii="Arial" w:hAnsi="Arial" w:cs="Arial"/>
          <w:b/>
        </w:rPr>
        <w:t>1</w:t>
      </w:r>
      <w:r w:rsidR="0012521C">
        <w:rPr>
          <w:rFonts w:ascii="Arial" w:hAnsi="Arial" w:cs="Arial"/>
          <w:b/>
        </w:rPr>
        <w:t>5</w:t>
      </w:r>
      <w:r w:rsidR="008B48B6" w:rsidRPr="00DD45CA">
        <w:rPr>
          <w:rFonts w:ascii="Arial" w:hAnsi="Arial" w:cs="Arial"/>
          <w:b/>
        </w:rPr>
        <w:t xml:space="preserve"> Catalog.  Enclosed within these pages is information about upcoming classes and community activities.  Community Education is a cooperative venture between</w:t>
      </w:r>
      <w:r w:rsidR="006F56F1" w:rsidRPr="00DD45CA">
        <w:rPr>
          <w:rFonts w:ascii="Arial" w:hAnsi="Arial" w:cs="Arial"/>
          <w:b/>
        </w:rPr>
        <w:t xml:space="preserve"> the</w:t>
      </w:r>
      <w:r w:rsidR="008B48B6" w:rsidRPr="00DD45CA">
        <w:rPr>
          <w:rFonts w:ascii="Arial" w:hAnsi="Arial" w:cs="Arial"/>
          <w:b/>
        </w:rPr>
        <w:t xml:space="preserve"> Cornell</w:t>
      </w:r>
      <w:r w:rsidR="00C8102F">
        <w:rPr>
          <w:rFonts w:ascii="Arial" w:hAnsi="Arial" w:cs="Arial"/>
          <w:b/>
        </w:rPr>
        <w:t>/Lake Holcombe</w:t>
      </w:r>
      <w:r w:rsidR="008B48B6" w:rsidRPr="00DD45CA">
        <w:rPr>
          <w:rFonts w:ascii="Arial" w:hAnsi="Arial" w:cs="Arial"/>
          <w:b/>
        </w:rPr>
        <w:t xml:space="preserve"> 21</w:t>
      </w:r>
      <w:r w:rsidR="008B48B6" w:rsidRPr="00DD45CA">
        <w:rPr>
          <w:rFonts w:ascii="Arial" w:hAnsi="Arial" w:cs="Arial"/>
          <w:b/>
          <w:vertAlign w:val="superscript"/>
        </w:rPr>
        <w:t>st</w:t>
      </w:r>
      <w:r w:rsidR="008B48B6" w:rsidRPr="00DD45CA">
        <w:rPr>
          <w:rFonts w:ascii="Arial" w:hAnsi="Arial" w:cs="Arial"/>
          <w:b/>
        </w:rPr>
        <w:t xml:space="preserve"> Century </w:t>
      </w:r>
      <w:r w:rsidR="00362F1B">
        <w:rPr>
          <w:rFonts w:ascii="Arial" w:hAnsi="Arial" w:cs="Arial"/>
          <w:b/>
        </w:rPr>
        <w:t>CLC</w:t>
      </w:r>
      <w:r w:rsidR="00026A30">
        <w:rPr>
          <w:rFonts w:ascii="Arial" w:hAnsi="Arial" w:cs="Arial"/>
          <w:b/>
        </w:rPr>
        <w:t>’s</w:t>
      </w:r>
      <w:r w:rsidR="00362F1B">
        <w:rPr>
          <w:rFonts w:ascii="Arial" w:hAnsi="Arial" w:cs="Arial"/>
          <w:b/>
        </w:rPr>
        <w:t>, the school districts, and the City of Cornell</w:t>
      </w:r>
      <w:r w:rsidR="008B48B6" w:rsidRPr="00DD45CA">
        <w:rPr>
          <w:rFonts w:ascii="Arial" w:hAnsi="Arial" w:cs="Arial"/>
          <w:b/>
        </w:rPr>
        <w:t>.  It is committed to providing services and programs to meet community needs and residents’ interests. So, take time to look over the brochure, sign up and</w:t>
      </w:r>
    </w:p>
    <w:p w:rsidR="002D2720" w:rsidRPr="002D2720" w:rsidRDefault="002D2720" w:rsidP="008B48B6">
      <w:pPr>
        <w:jc w:val="center"/>
        <w:rPr>
          <w:rFonts w:ascii="Arial" w:hAnsi="Arial" w:cs="Arial"/>
          <w:b/>
          <w:sz w:val="16"/>
          <w:szCs w:val="16"/>
        </w:rPr>
      </w:pPr>
    </w:p>
    <w:p w:rsidR="001E51A8" w:rsidRDefault="0072188E" w:rsidP="00B63C61">
      <w:pPr>
        <w:ind w:firstLine="720"/>
        <w:rPr>
          <w:rFonts w:ascii="Arial" w:hAnsi="Arial" w:cs="Arial"/>
          <w:b/>
          <w:i/>
          <w:sz w:val="28"/>
          <w:szCs w:val="28"/>
          <w:u w:val="single"/>
        </w:rPr>
      </w:pPr>
      <w:r>
        <w:rPr>
          <w:rFonts w:ascii="Arial" w:hAnsi="Arial" w:cs="Arial"/>
          <w:b/>
          <w:i/>
          <w:sz w:val="28"/>
          <w:szCs w:val="28"/>
          <w:u w:val="single"/>
        </w:rPr>
        <w:t xml:space="preserve">  </w:t>
      </w:r>
      <w:r w:rsidR="00216C86" w:rsidRPr="00DD45CA">
        <w:rPr>
          <w:rFonts w:ascii="Arial" w:hAnsi="Arial" w:cs="Arial"/>
          <w:b/>
          <w:i/>
          <w:sz w:val="28"/>
          <w:szCs w:val="28"/>
          <w:u w:val="single"/>
        </w:rPr>
        <w:t>ADD A LITTLE “CLASS</w:t>
      </w:r>
      <w:r w:rsidR="008B48B6" w:rsidRPr="00DD45CA">
        <w:rPr>
          <w:rFonts w:ascii="Arial" w:hAnsi="Arial" w:cs="Arial"/>
          <w:b/>
          <w:i/>
          <w:sz w:val="28"/>
          <w:szCs w:val="28"/>
          <w:u w:val="single"/>
        </w:rPr>
        <w:t xml:space="preserve">” </w:t>
      </w:r>
      <w:r w:rsidR="00216C86" w:rsidRPr="00DD45CA">
        <w:rPr>
          <w:rFonts w:ascii="Arial" w:hAnsi="Arial" w:cs="Arial"/>
          <w:b/>
          <w:i/>
          <w:sz w:val="28"/>
          <w:szCs w:val="28"/>
          <w:u w:val="single"/>
        </w:rPr>
        <w:t xml:space="preserve">TO YOUR </w:t>
      </w:r>
      <w:r>
        <w:rPr>
          <w:rFonts w:ascii="Arial" w:hAnsi="Arial" w:cs="Arial"/>
          <w:b/>
          <w:i/>
          <w:sz w:val="28"/>
          <w:szCs w:val="28"/>
          <w:u w:val="single"/>
        </w:rPr>
        <w:t>L</w:t>
      </w:r>
      <w:r w:rsidR="00216C86" w:rsidRPr="00DD45CA">
        <w:rPr>
          <w:rFonts w:ascii="Arial" w:hAnsi="Arial" w:cs="Arial"/>
          <w:b/>
          <w:i/>
          <w:sz w:val="28"/>
          <w:szCs w:val="28"/>
          <w:u w:val="single"/>
        </w:rPr>
        <w:t>IFE</w:t>
      </w:r>
      <w:r w:rsidR="008B48B6" w:rsidRPr="00DD45CA">
        <w:rPr>
          <w:rFonts w:ascii="Arial" w:hAnsi="Arial" w:cs="Arial"/>
          <w:b/>
          <w:i/>
          <w:sz w:val="28"/>
          <w:szCs w:val="28"/>
          <w:u w:val="single"/>
        </w:rPr>
        <w:t>!</w:t>
      </w:r>
    </w:p>
    <w:p w:rsidR="00325B2A" w:rsidRPr="00325B2A" w:rsidRDefault="00325B2A" w:rsidP="009553EB">
      <w:pPr>
        <w:tabs>
          <w:tab w:val="left" w:pos="0"/>
        </w:tabs>
        <w:rPr>
          <w:b/>
          <w:sz w:val="16"/>
          <w:szCs w:val="16"/>
        </w:rPr>
      </w:pPr>
    </w:p>
    <w:p w:rsidR="00FF2C0F" w:rsidRPr="0012521C" w:rsidRDefault="00FF2C0F" w:rsidP="00B82E91">
      <w:pPr>
        <w:tabs>
          <w:tab w:val="left" w:pos="0"/>
        </w:tabs>
        <w:jc w:val="center"/>
        <w:rPr>
          <w:b/>
          <w:sz w:val="16"/>
          <w:szCs w:val="16"/>
        </w:rPr>
      </w:pPr>
    </w:p>
    <w:p w:rsidR="00783B0A" w:rsidRPr="005A6856" w:rsidRDefault="00783B0A" w:rsidP="00B82E91">
      <w:pPr>
        <w:tabs>
          <w:tab w:val="left" w:pos="0"/>
        </w:tabs>
        <w:jc w:val="center"/>
        <w:rPr>
          <w:b/>
          <w:sz w:val="28"/>
          <w:szCs w:val="28"/>
        </w:rPr>
      </w:pPr>
      <w:r w:rsidRPr="0014677E">
        <w:rPr>
          <w:b/>
          <w:sz w:val="28"/>
          <w:szCs w:val="28"/>
        </w:rPr>
        <w:t>HOW TO REGISTER</w:t>
      </w:r>
    </w:p>
    <w:p w:rsidR="00783B0A" w:rsidRPr="0090547E" w:rsidRDefault="00783B0A" w:rsidP="00783B0A">
      <w:pPr>
        <w:tabs>
          <w:tab w:val="left" w:pos="0"/>
        </w:tabs>
        <w:rPr>
          <w:b/>
          <w:sz w:val="16"/>
          <w:szCs w:val="16"/>
        </w:rPr>
      </w:pPr>
      <w:r>
        <w:rPr>
          <w:b/>
          <w:sz w:val="22"/>
          <w:szCs w:val="22"/>
        </w:rPr>
        <w:tab/>
        <w:t xml:space="preserve">  </w:t>
      </w:r>
    </w:p>
    <w:p w:rsidR="00783B0A" w:rsidRDefault="00783B0A" w:rsidP="00783B0A">
      <w:pPr>
        <w:tabs>
          <w:tab w:val="left" w:pos="0"/>
        </w:tabs>
        <w:rPr>
          <w:b/>
          <w:sz w:val="22"/>
          <w:szCs w:val="22"/>
        </w:rPr>
      </w:pPr>
      <w:r>
        <w:rPr>
          <w:b/>
          <w:sz w:val="22"/>
          <w:szCs w:val="22"/>
        </w:rPr>
        <w:t xml:space="preserve">         Walk-In</w:t>
      </w:r>
      <w:r>
        <w:rPr>
          <w:b/>
          <w:sz w:val="22"/>
          <w:szCs w:val="22"/>
        </w:rPr>
        <w:tab/>
      </w:r>
      <w:r>
        <w:rPr>
          <w:b/>
          <w:sz w:val="22"/>
          <w:szCs w:val="22"/>
        </w:rPr>
        <w:tab/>
        <w:t xml:space="preserve">           or</w:t>
      </w:r>
      <w:r>
        <w:rPr>
          <w:b/>
          <w:sz w:val="22"/>
          <w:szCs w:val="22"/>
        </w:rPr>
        <w:tab/>
        <w:t xml:space="preserve">      </w:t>
      </w:r>
      <w:r>
        <w:rPr>
          <w:b/>
          <w:sz w:val="22"/>
          <w:szCs w:val="22"/>
        </w:rPr>
        <w:tab/>
        <w:t xml:space="preserve">  Mail-In</w:t>
      </w:r>
    </w:p>
    <w:p w:rsidR="00783B0A" w:rsidRDefault="00783B0A" w:rsidP="00783B0A">
      <w:pPr>
        <w:tabs>
          <w:tab w:val="left" w:pos="0"/>
        </w:tabs>
        <w:rPr>
          <w:sz w:val="22"/>
          <w:szCs w:val="22"/>
        </w:rPr>
      </w:pPr>
      <w:r>
        <w:rPr>
          <w:sz w:val="22"/>
          <w:szCs w:val="22"/>
        </w:rPr>
        <w:t>You may register in person</w:t>
      </w:r>
      <w:r>
        <w:rPr>
          <w:sz w:val="22"/>
          <w:szCs w:val="22"/>
        </w:rPr>
        <w:tab/>
      </w:r>
      <w:r>
        <w:rPr>
          <w:sz w:val="22"/>
          <w:szCs w:val="22"/>
        </w:rPr>
        <w:tab/>
        <w:t>Complete the Registration Form.</w:t>
      </w:r>
    </w:p>
    <w:p w:rsidR="00783B0A" w:rsidRDefault="00783B0A" w:rsidP="00783B0A">
      <w:pPr>
        <w:tabs>
          <w:tab w:val="left" w:pos="0"/>
        </w:tabs>
        <w:rPr>
          <w:sz w:val="22"/>
          <w:szCs w:val="22"/>
        </w:rPr>
      </w:pPr>
      <w:proofErr w:type="gramStart"/>
      <w:r>
        <w:rPr>
          <w:sz w:val="22"/>
          <w:szCs w:val="22"/>
        </w:rPr>
        <w:t>for</w:t>
      </w:r>
      <w:proofErr w:type="gramEnd"/>
      <w:r>
        <w:rPr>
          <w:sz w:val="22"/>
          <w:szCs w:val="22"/>
        </w:rPr>
        <w:t xml:space="preserve"> all Community Ed classes</w:t>
      </w:r>
      <w:r>
        <w:rPr>
          <w:sz w:val="22"/>
          <w:szCs w:val="22"/>
        </w:rPr>
        <w:tab/>
      </w:r>
      <w:r>
        <w:rPr>
          <w:sz w:val="22"/>
          <w:szCs w:val="22"/>
        </w:rPr>
        <w:tab/>
        <w:t>*Make checks payable to:</w:t>
      </w:r>
    </w:p>
    <w:p w:rsidR="00783B0A" w:rsidRDefault="00783B0A" w:rsidP="00783B0A">
      <w:pPr>
        <w:tabs>
          <w:tab w:val="left" w:pos="0"/>
        </w:tabs>
        <w:rPr>
          <w:b/>
          <w:sz w:val="22"/>
          <w:szCs w:val="22"/>
        </w:rPr>
      </w:pPr>
      <w:proofErr w:type="gramStart"/>
      <w:r>
        <w:rPr>
          <w:sz w:val="22"/>
          <w:szCs w:val="22"/>
        </w:rPr>
        <w:t>by</w:t>
      </w:r>
      <w:proofErr w:type="gramEnd"/>
      <w:r>
        <w:rPr>
          <w:sz w:val="22"/>
          <w:szCs w:val="22"/>
        </w:rPr>
        <w:t xml:space="preserve"> stopping by the </w:t>
      </w:r>
      <w:r w:rsidR="0020469A">
        <w:rPr>
          <w:sz w:val="22"/>
          <w:szCs w:val="22"/>
        </w:rPr>
        <w:tab/>
      </w:r>
      <w:r>
        <w:rPr>
          <w:sz w:val="22"/>
          <w:szCs w:val="22"/>
        </w:rPr>
        <w:tab/>
      </w:r>
      <w:r>
        <w:rPr>
          <w:b/>
          <w:sz w:val="22"/>
          <w:szCs w:val="22"/>
        </w:rPr>
        <w:t xml:space="preserve">     </w:t>
      </w:r>
      <w:r>
        <w:rPr>
          <w:b/>
          <w:sz w:val="22"/>
          <w:szCs w:val="22"/>
        </w:rPr>
        <w:tab/>
        <w:t xml:space="preserve">    </w:t>
      </w:r>
      <w:r w:rsidR="00D20EAE">
        <w:rPr>
          <w:b/>
          <w:sz w:val="22"/>
          <w:szCs w:val="22"/>
        </w:rPr>
        <w:t>Cornell / LH Community Ed</w:t>
      </w:r>
    </w:p>
    <w:p w:rsidR="00783B0A" w:rsidRDefault="0020469A" w:rsidP="00783B0A">
      <w:pPr>
        <w:tabs>
          <w:tab w:val="left" w:pos="0"/>
        </w:tabs>
        <w:rPr>
          <w:sz w:val="22"/>
          <w:szCs w:val="22"/>
        </w:rPr>
      </w:pPr>
      <w:r>
        <w:rPr>
          <w:sz w:val="22"/>
          <w:szCs w:val="22"/>
        </w:rPr>
        <w:t xml:space="preserve">Community </w:t>
      </w:r>
      <w:r w:rsidR="00783B0A">
        <w:rPr>
          <w:sz w:val="22"/>
          <w:szCs w:val="22"/>
        </w:rPr>
        <w:t xml:space="preserve">Learning Center at </w:t>
      </w:r>
      <w:r>
        <w:rPr>
          <w:sz w:val="22"/>
          <w:szCs w:val="22"/>
        </w:rPr>
        <w:tab/>
      </w:r>
      <w:r w:rsidR="00783B0A">
        <w:rPr>
          <w:sz w:val="22"/>
          <w:szCs w:val="22"/>
        </w:rPr>
        <w:tab/>
        <w:t>*Mail Registration to:</w:t>
      </w:r>
    </w:p>
    <w:p w:rsidR="00783B0A" w:rsidRDefault="0020469A" w:rsidP="00783B0A">
      <w:pPr>
        <w:tabs>
          <w:tab w:val="left" w:pos="0"/>
        </w:tabs>
        <w:rPr>
          <w:b/>
          <w:sz w:val="22"/>
          <w:szCs w:val="22"/>
        </w:rPr>
      </w:pPr>
      <w:r>
        <w:rPr>
          <w:sz w:val="22"/>
          <w:szCs w:val="22"/>
        </w:rPr>
        <w:t xml:space="preserve">Cornell </w:t>
      </w:r>
      <w:r w:rsidR="00783B0A">
        <w:rPr>
          <w:sz w:val="22"/>
          <w:szCs w:val="22"/>
        </w:rPr>
        <w:t>Elementary School or</w:t>
      </w:r>
      <w:r w:rsidR="00C76164">
        <w:rPr>
          <w:sz w:val="22"/>
          <w:szCs w:val="22"/>
        </w:rPr>
        <w:t xml:space="preserve"> </w:t>
      </w:r>
      <w:r w:rsidR="00783B0A">
        <w:rPr>
          <w:sz w:val="22"/>
          <w:szCs w:val="22"/>
        </w:rPr>
        <w:tab/>
      </w:r>
      <w:r w:rsidR="00783B0A">
        <w:rPr>
          <w:sz w:val="22"/>
          <w:szCs w:val="22"/>
        </w:rPr>
        <w:tab/>
        <w:t xml:space="preserve">    </w:t>
      </w:r>
      <w:r w:rsidR="00783B0A">
        <w:rPr>
          <w:b/>
          <w:sz w:val="22"/>
          <w:szCs w:val="22"/>
        </w:rPr>
        <w:t>Community Education</w:t>
      </w:r>
    </w:p>
    <w:p w:rsidR="00783B0A" w:rsidRDefault="00783B0A" w:rsidP="00783B0A">
      <w:pPr>
        <w:tabs>
          <w:tab w:val="left" w:pos="0"/>
        </w:tabs>
        <w:rPr>
          <w:b/>
          <w:sz w:val="22"/>
          <w:szCs w:val="22"/>
        </w:rPr>
      </w:pPr>
      <w:r>
        <w:rPr>
          <w:sz w:val="22"/>
          <w:szCs w:val="22"/>
        </w:rPr>
        <w:t>Lake Holcombe Schools</w:t>
      </w:r>
      <w:r>
        <w:rPr>
          <w:b/>
          <w:sz w:val="22"/>
          <w:szCs w:val="22"/>
        </w:rPr>
        <w:tab/>
      </w:r>
      <w:r>
        <w:rPr>
          <w:b/>
          <w:sz w:val="22"/>
          <w:szCs w:val="22"/>
        </w:rPr>
        <w:tab/>
        <w:t xml:space="preserve">    P.O. Box 517</w:t>
      </w:r>
    </w:p>
    <w:p w:rsidR="00783B0A" w:rsidRDefault="00783B0A" w:rsidP="00783B0A">
      <w:pPr>
        <w:tabs>
          <w:tab w:val="left" w:pos="0"/>
        </w:tabs>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t xml:space="preserve">    Cornell, WI  54732</w:t>
      </w:r>
    </w:p>
    <w:p w:rsidR="00783B0A" w:rsidRPr="00AA02B5" w:rsidRDefault="00783B0A" w:rsidP="00783B0A">
      <w:pPr>
        <w:tabs>
          <w:tab w:val="left" w:pos="0"/>
        </w:tabs>
        <w:rPr>
          <w:b/>
          <w:sz w:val="16"/>
          <w:szCs w:val="16"/>
        </w:rPr>
      </w:pPr>
    </w:p>
    <w:p w:rsidR="00783B0A" w:rsidRDefault="00783B0A" w:rsidP="00A53548">
      <w:pPr>
        <w:tabs>
          <w:tab w:val="left" w:pos="0"/>
        </w:tabs>
        <w:jc w:val="center"/>
        <w:rPr>
          <w:b/>
          <w:u w:val="single"/>
        </w:rPr>
      </w:pPr>
      <w:r w:rsidRPr="004F6189">
        <w:rPr>
          <w:b/>
          <w:u w:val="single"/>
        </w:rPr>
        <w:t xml:space="preserve">Please register at least </w:t>
      </w:r>
      <w:r w:rsidR="004F6189">
        <w:rPr>
          <w:b/>
          <w:u w:val="single"/>
        </w:rPr>
        <w:t>2</w:t>
      </w:r>
      <w:r w:rsidRPr="004F6189">
        <w:rPr>
          <w:b/>
          <w:u w:val="single"/>
        </w:rPr>
        <w:t xml:space="preserve"> week</w:t>
      </w:r>
      <w:r w:rsidR="004F6189">
        <w:rPr>
          <w:b/>
          <w:u w:val="single"/>
        </w:rPr>
        <w:t>s</w:t>
      </w:r>
      <w:r w:rsidRPr="004F6189">
        <w:rPr>
          <w:b/>
          <w:u w:val="single"/>
        </w:rPr>
        <w:t xml:space="preserve"> prior to the start of the class.</w:t>
      </w:r>
    </w:p>
    <w:p w:rsidR="004F6189" w:rsidRPr="004F6189" w:rsidRDefault="004F6189" w:rsidP="00A53548">
      <w:pPr>
        <w:tabs>
          <w:tab w:val="left" w:pos="0"/>
        </w:tabs>
        <w:jc w:val="center"/>
      </w:pPr>
    </w:p>
    <w:p w:rsidR="004F6189" w:rsidRDefault="00783B0A" w:rsidP="004F6189">
      <w:pPr>
        <w:numPr>
          <w:ilvl w:val="0"/>
          <w:numId w:val="11"/>
        </w:numPr>
        <w:tabs>
          <w:tab w:val="left" w:pos="0"/>
        </w:tabs>
        <w:jc w:val="center"/>
      </w:pPr>
      <w:r w:rsidRPr="004F6189">
        <w:t xml:space="preserve">No confirmation of registration will be sent.  </w:t>
      </w:r>
    </w:p>
    <w:p w:rsidR="004F6189" w:rsidRPr="004F6189" w:rsidRDefault="004F6189" w:rsidP="00A53548">
      <w:pPr>
        <w:tabs>
          <w:tab w:val="left" w:pos="0"/>
        </w:tabs>
        <w:jc w:val="center"/>
        <w:rPr>
          <w:sz w:val="16"/>
          <w:szCs w:val="16"/>
        </w:rPr>
      </w:pPr>
    </w:p>
    <w:p w:rsidR="004F6189" w:rsidRDefault="00783B0A" w:rsidP="004F6189">
      <w:pPr>
        <w:numPr>
          <w:ilvl w:val="0"/>
          <w:numId w:val="11"/>
        </w:numPr>
        <w:tabs>
          <w:tab w:val="left" w:pos="0"/>
        </w:tabs>
        <w:jc w:val="center"/>
      </w:pPr>
      <w:r w:rsidRPr="004F6189">
        <w:t>If class is cancelled because of</w:t>
      </w:r>
      <w:r w:rsidR="004F6189">
        <w:t xml:space="preserve"> </w:t>
      </w:r>
      <w:r w:rsidRPr="004F6189">
        <w:t xml:space="preserve">low enrollment, you will be notified by phone and your money refunded. </w:t>
      </w:r>
    </w:p>
    <w:p w:rsidR="004F6189" w:rsidRPr="004F6189" w:rsidRDefault="004F6189" w:rsidP="004F6189">
      <w:pPr>
        <w:pStyle w:val="ListParagraph"/>
        <w:rPr>
          <w:sz w:val="16"/>
          <w:szCs w:val="16"/>
        </w:rPr>
      </w:pPr>
    </w:p>
    <w:p w:rsidR="004F6189" w:rsidRDefault="00783B0A" w:rsidP="004F6189">
      <w:pPr>
        <w:numPr>
          <w:ilvl w:val="0"/>
          <w:numId w:val="11"/>
        </w:numPr>
        <w:tabs>
          <w:tab w:val="left" w:pos="0"/>
        </w:tabs>
        <w:jc w:val="center"/>
      </w:pPr>
      <w:r w:rsidRPr="004F6189">
        <w:t xml:space="preserve">Once a class has begun, no refunds are permitted. </w:t>
      </w:r>
    </w:p>
    <w:p w:rsidR="004F6189" w:rsidRPr="004F6189" w:rsidRDefault="004F6189" w:rsidP="004F6189">
      <w:pPr>
        <w:pStyle w:val="ListParagraph"/>
        <w:rPr>
          <w:sz w:val="16"/>
          <w:szCs w:val="16"/>
        </w:rPr>
      </w:pPr>
    </w:p>
    <w:p w:rsidR="00783B0A" w:rsidRDefault="00783B0A" w:rsidP="004F6189">
      <w:pPr>
        <w:numPr>
          <w:ilvl w:val="0"/>
          <w:numId w:val="11"/>
        </w:numPr>
        <w:tabs>
          <w:tab w:val="left" w:pos="0"/>
        </w:tabs>
        <w:jc w:val="center"/>
      </w:pPr>
      <w:r w:rsidRPr="004F6189">
        <w:t>Sorry, no refunds on trips.</w:t>
      </w:r>
    </w:p>
    <w:p w:rsidR="004F6189" w:rsidRDefault="004F6189" w:rsidP="00A53548">
      <w:pPr>
        <w:tabs>
          <w:tab w:val="left" w:pos="0"/>
        </w:tabs>
        <w:jc w:val="center"/>
      </w:pPr>
    </w:p>
    <w:p w:rsidR="004F6189" w:rsidRDefault="00D21261" w:rsidP="00783B0A">
      <w:pPr>
        <w:tabs>
          <w:tab w:val="left" w:pos="0"/>
        </w:tabs>
        <w:jc w:val="center"/>
        <w:rPr>
          <w:b/>
        </w:rPr>
      </w:pPr>
      <w:r w:rsidRPr="004F6189">
        <w:rPr>
          <w:b/>
        </w:rPr>
        <w:t>More info call:</w:t>
      </w:r>
      <w:r w:rsidR="00A53548" w:rsidRPr="004F6189">
        <w:rPr>
          <w:b/>
        </w:rPr>
        <w:t xml:space="preserve"> </w:t>
      </w:r>
      <w:r w:rsidR="004F6189">
        <w:rPr>
          <w:b/>
        </w:rPr>
        <w:t xml:space="preserve">Andrea Smith, Community </w:t>
      </w:r>
      <w:r w:rsidR="0012521C">
        <w:rPr>
          <w:b/>
        </w:rPr>
        <w:t>Programs</w:t>
      </w:r>
      <w:r w:rsidR="004F6189">
        <w:rPr>
          <w:b/>
        </w:rPr>
        <w:t xml:space="preserve"> Director at:</w:t>
      </w:r>
    </w:p>
    <w:p w:rsidR="00783B0A" w:rsidRDefault="004F6189" w:rsidP="00783B0A">
      <w:pPr>
        <w:tabs>
          <w:tab w:val="left" w:pos="0"/>
        </w:tabs>
        <w:jc w:val="center"/>
        <w:rPr>
          <w:b/>
        </w:rPr>
      </w:pPr>
      <w:r w:rsidRPr="004F6189">
        <w:rPr>
          <w:b/>
          <w:u w:val="single"/>
        </w:rPr>
        <w:t>Cornell Office</w:t>
      </w:r>
      <w:r>
        <w:rPr>
          <w:b/>
        </w:rPr>
        <w:t xml:space="preserve"> </w:t>
      </w:r>
      <w:r w:rsidR="0090547E" w:rsidRPr="004F6189">
        <w:rPr>
          <w:b/>
        </w:rPr>
        <w:t>(715) 861-</w:t>
      </w:r>
      <w:r w:rsidR="0012521C">
        <w:rPr>
          <w:b/>
        </w:rPr>
        <w:t>8011</w:t>
      </w:r>
      <w:r w:rsidR="00783B0A" w:rsidRPr="004F6189">
        <w:rPr>
          <w:b/>
        </w:rPr>
        <w:t xml:space="preserve"> </w:t>
      </w:r>
      <w:hyperlink r:id="rId16" w:history="1">
        <w:r w:rsidR="00D21261" w:rsidRPr="004F6189">
          <w:rPr>
            <w:rStyle w:val="Hyperlink"/>
            <w:b/>
          </w:rPr>
          <w:t>asmith@cornell.k12.wi.us</w:t>
        </w:r>
      </w:hyperlink>
    </w:p>
    <w:p w:rsidR="004F6189" w:rsidRDefault="004F6189" w:rsidP="00783B0A">
      <w:pPr>
        <w:tabs>
          <w:tab w:val="left" w:pos="0"/>
        </w:tabs>
        <w:jc w:val="center"/>
        <w:rPr>
          <w:b/>
        </w:rPr>
      </w:pPr>
      <w:r w:rsidRPr="004F6189">
        <w:rPr>
          <w:b/>
          <w:u w:val="single"/>
        </w:rPr>
        <w:t xml:space="preserve">Lake Holcombe </w:t>
      </w:r>
      <w:proofErr w:type="gramStart"/>
      <w:r w:rsidRPr="004F6189">
        <w:rPr>
          <w:b/>
          <w:u w:val="single"/>
        </w:rPr>
        <w:t>Office</w:t>
      </w:r>
      <w:r>
        <w:rPr>
          <w:b/>
        </w:rPr>
        <w:t xml:space="preserve">  (</w:t>
      </w:r>
      <w:proofErr w:type="gramEnd"/>
      <w:r>
        <w:rPr>
          <w:b/>
        </w:rPr>
        <w:t>715) 595-4241  ext. 249</w:t>
      </w:r>
    </w:p>
    <w:p w:rsidR="004F6189" w:rsidRDefault="007C2621" w:rsidP="00783B0A">
      <w:pPr>
        <w:tabs>
          <w:tab w:val="left" w:pos="0"/>
        </w:tabs>
        <w:jc w:val="center"/>
        <w:rPr>
          <w:b/>
        </w:rPr>
      </w:pPr>
      <w:hyperlink r:id="rId17" w:history="1">
        <w:r w:rsidR="0012521C" w:rsidRPr="0000021D">
          <w:rPr>
            <w:rStyle w:val="Hyperlink"/>
            <w:b/>
          </w:rPr>
          <w:t>asmith@lakeholcombe.k12.wi.us</w:t>
        </w:r>
      </w:hyperlink>
    </w:p>
    <w:p w:rsidR="0012521C" w:rsidRDefault="0012521C" w:rsidP="00783B0A">
      <w:pPr>
        <w:tabs>
          <w:tab w:val="left" w:pos="0"/>
        </w:tabs>
        <w:jc w:val="center"/>
        <w:rPr>
          <w:b/>
        </w:rPr>
      </w:pPr>
    </w:p>
    <w:p w:rsidR="004F6189" w:rsidRDefault="004F6189" w:rsidP="00783B0A">
      <w:pPr>
        <w:tabs>
          <w:tab w:val="left" w:pos="0"/>
        </w:tabs>
        <w:jc w:val="center"/>
        <w:rPr>
          <w:b/>
        </w:rPr>
      </w:pPr>
    </w:p>
    <w:p w:rsidR="00FF2C0F" w:rsidRDefault="00FF2C0F" w:rsidP="00783B0A">
      <w:pPr>
        <w:tabs>
          <w:tab w:val="left" w:pos="0"/>
        </w:tabs>
        <w:jc w:val="center"/>
        <w:rPr>
          <w:b/>
          <w:sz w:val="20"/>
          <w:szCs w:val="20"/>
        </w:rPr>
      </w:pPr>
    </w:p>
    <w:p w:rsidR="00FF2C0F" w:rsidRDefault="00FA5AA9" w:rsidP="00783B0A">
      <w:pPr>
        <w:tabs>
          <w:tab w:val="left" w:pos="0"/>
        </w:tabs>
        <w:jc w:val="center"/>
        <w:rPr>
          <w:b/>
          <w:sz w:val="20"/>
          <w:szCs w:val="20"/>
        </w:rPr>
      </w:pPr>
      <w:r>
        <w:rPr>
          <w:rFonts w:ascii="Abadi MT Condensed" w:hAnsi="Abadi MT Condensed"/>
          <w:b/>
          <w:noProof/>
          <w:sz w:val="28"/>
          <w:szCs w:val="28"/>
        </w:rPr>
        <w:lastRenderedPageBreak/>
        <mc:AlternateContent>
          <mc:Choice Requires="wps">
            <w:drawing>
              <wp:anchor distT="0" distB="0" distL="114300" distR="114300" simplePos="0" relativeHeight="251627520" behindDoc="0" locked="0" layoutInCell="1" allowOverlap="1">
                <wp:simplePos x="0" y="0"/>
                <wp:positionH relativeFrom="column">
                  <wp:posOffset>129540</wp:posOffset>
                </wp:positionH>
                <wp:positionV relativeFrom="paragraph">
                  <wp:posOffset>-207010</wp:posOffset>
                </wp:positionV>
                <wp:extent cx="4343400" cy="3338830"/>
                <wp:effectExtent l="5715" t="12065" r="13335" b="11430"/>
                <wp:wrapNone/>
                <wp:docPr id="2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338830"/>
                        </a:xfrm>
                        <a:prstGeom prst="rect">
                          <a:avLst/>
                        </a:prstGeom>
                        <a:solidFill>
                          <a:srgbClr val="FFFFFF"/>
                        </a:solidFill>
                        <a:ln w="9525">
                          <a:solidFill>
                            <a:srgbClr val="000000"/>
                          </a:solidFill>
                          <a:miter lim="800000"/>
                          <a:headEnd/>
                          <a:tailEnd/>
                        </a:ln>
                      </wps:spPr>
                      <wps:txbx>
                        <w:txbxContent>
                          <w:p w:rsidR="00F85E07" w:rsidRPr="00517045" w:rsidRDefault="00F85E07" w:rsidP="00FF2C0F">
                            <w:pPr>
                              <w:jc w:val="center"/>
                              <w:rPr>
                                <w:b/>
                                <w:sz w:val="20"/>
                                <w:szCs w:val="20"/>
                              </w:rPr>
                            </w:pPr>
                            <w:r w:rsidRPr="00517045">
                              <w:rPr>
                                <w:b/>
                                <w:sz w:val="20"/>
                                <w:szCs w:val="20"/>
                              </w:rPr>
                              <w:t>Community Ed Registration Form</w:t>
                            </w:r>
                          </w:p>
                          <w:p w:rsidR="00F85E07" w:rsidRDefault="00F85E07" w:rsidP="00FF2C0F">
                            <w:pPr>
                              <w:rPr>
                                <w:b/>
                                <w:sz w:val="16"/>
                                <w:szCs w:val="16"/>
                              </w:rPr>
                            </w:pPr>
                          </w:p>
                          <w:p w:rsidR="00F85E07" w:rsidRDefault="00F85E07" w:rsidP="00FF2C0F">
                            <w:pPr>
                              <w:rPr>
                                <w:b/>
                                <w:sz w:val="20"/>
                                <w:szCs w:val="20"/>
                              </w:rPr>
                            </w:pPr>
                            <w:r w:rsidRPr="00517045">
                              <w:rPr>
                                <w:b/>
                                <w:sz w:val="20"/>
                                <w:szCs w:val="20"/>
                              </w:rPr>
                              <w:t>Name: _________________________________________</w:t>
                            </w:r>
                            <w:r>
                              <w:rPr>
                                <w:b/>
                                <w:sz w:val="20"/>
                                <w:szCs w:val="20"/>
                              </w:rPr>
                              <w:t>__________________</w:t>
                            </w:r>
                          </w:p>
                          <w:p w:rsidR="00F85E07" w:rsidRPr="005A6856" w:rsidRDefault="00F85E07" w:rsidP="00FF2C0F">
                            <w:pPr>
                              <w:rPr>
                                <w:b/>
                                <w:sz w:val="16"/>
                                <w:szCs w:val="16"/>
                              </w:rPr>
                            </w:pPr>
                          </w:p>
                          <w:p w:rsidR="00F85E07" w:rsidRPr="00517045" w:rsidRDefault="00F85E07" w:rsidP="00FF2C0F">
                            <w:pPr>
                              <w:rPr>
                                <w:b/>
                                <w:sz w:val="20"/>
                                <w:szCs w:val="20"/>
                              </w:rPr>
                            </w:pPr>
                            <w:r w:rsidRPr="00517045">
                              <w:rPr>
                                <w:b/>
                                <w:sz w:val="20"/>
                                <w:szCs w:val="20"/>
                              </w:rPr>
                              <w:t>Address:  ______________________________________</w:t>
                            </w:r>
                            <w:r>
                              <w:rPr>
                                <w:b/>
                                <w:sz w:val="20"/>
                                <w:szCs w:val="20"/>
                              </w:rPr>
                              <w:t>__________________</w:t>
                            </w:r>
                          </w:p>
                          <w:p w:rsidR="00F85E07" w:rsidRPr="005A6856" w:rsidRDefault="00F85E07" w:rsidP="00FF2C0F">
                            <w:pPr>
                              <w:rPr>
                                <w:b/>
                                <w:sz w:val="16"/>
                                <w:szCs w:val="16"/>
                              </w:rPr>
                            </w:pPr>
                          </w:p>
                          <w:p w:rsidR="00F85E07" w:rsidRDefault="00F85E07" w:rsidP="00FF2C0F">
                            <w:pPr>
                              <w:rPr>
                                <w:b/>
                                <w:sz w:val="20"/>
                                <w:szCs w:val="20"/>
                              </w:rPr>
                            </w:pPr>
                            <w:r w:rsidRPr="00517045">
                              <w:rPr>
                                <w:b/>
                                <w:sz w:val="20"/>
                                <w:szCs w:val="20"/>
                              </w:rPr>
                              <w:t>Home Phone:  _________________</w:t>
                            </w:r>
                            <w:r>
                              <w:rPr>
                                <w:b/>
                                <w:sz w:val="20"/>
                                <w:szCs w:val="20"/>
                              </w:rPr>
                              <w:t>_</w:t>
                            </w:r>
                            <w:proofErr w:type="gramStart"/>
                            <w:r>
                              <w:rPr>
                                <w:b/>
                                <w:sz w:val="20"/>
                                <w:szCs w:val="20"/>
                              </w:rPr>
                              <w:t>_  Cell</w:t>
                            </w:r>
                            <w:proofErr w:type="gramEnd"/>
                            <w:r>
                              <w:rPr>
                                <w:b/>
                                <w:sz w:val="20"/>
                                <w:szCs w:val="20"/>
                              </w:rPr>
                              <w:t xml:space="preserve"> Phone: _____________________</w:t>
                            </w:r>
                          </w:p>
                          <w:p w:rsidR="00F85E07" w:rsidRDefault="00F85E07" w:rsidP="00FF2C0F">
                            <w:pPr>
                              <w:rPr>
                                <w:b/>
                                <w:sz w:val="20"/>
                                <w:szCs w:val="20"/>
                              </w:rPr>
                            </w:pPr>
                          </w:p>
                          <w:p w:rsidR="00F85E07" w:rsidRDefault="00F85E07" w:rsidP="00FF2C0F">
                            <w:pPr>
                              <w:rPr>
                                <w:b/>
                                <w:sz w:val="20"/>
                                <w:szCs w:val="20"/>
                              </w:rPr>
                            </w:pPr>
                            <w:r>
                              <w:rPr>
                                <w:b/>
                                <w:sz w:val="20"/>
                                <w:szCs w:val="20"/>
                              </w:rPr>
                              <w:t>Email address: _______________________________________</w:t>
                            </w:r>
                            <w:r w:rsidRPr="00517045">
                              <w:rPr>
                                <w:b/>
                                <w:sz w:val="20"/>
                                <w:szCs w:val="20"/>
                              </w:rPr>
                              <w:t xml:space="preserve"> </w:t>
                            </w:r>
                          </w:p>
                          <w:p w:rsidR="00F85E07" w:rsidRPr="005A6856" w:rsidRDefault="00F85E07" w:rsidP="00FF2C0F">
                            <w:pPr>
                              <w:rPr>
                                <w:b/>
                                <w:sz w:val="16"/>
                                <w:szCs w:val="16"/>
                              </w:rPr>
                            </w:pPr>
                            <w:r w:rsidRPr="00517045">
                              <w:rPr>
                                <w:b/>
                                <w:sz w:val="20"/>
                                <w:szCs w:val="20"/>
                              </w:rPr>
                              <w:t xml:space="preserve"> </w:t>
                            </w:r>
                          </w:p>
                          <w:p w:rsidR="00F85E07" w:rsidRDefault="00F85E07" w:rsidP="00FF2C0F">
                            <w:pPr>
                              <w:rPr>
                                <w:b/>
                                <w:sz w:val="20"/>
                                <w:szCs w:val="20"/>
                              </w:rPr>
                            </w:pPr>
                            <w:r w:rsidRPr="00517045">
                              <w:rPr>
                                <w:b/>
                                <w:sz w:val="20"/>
                                <w:szCs w:val="20"/>
                              </w:rPr>
                              <w:t>C.E. Course Title(s):</w:t>
                            </w:r>
                          </w:p>
                          <w:p w:rsidR="00F85E07" w:rsidRPr="005A6856" w:rsidRDefault="00F85E07" w:rsidP="00FF2C0F">
                            <w:pPr>
                              <w:rPr>
                                <w:b/>
                                <w:sz w:val="16"/>
                                <w:szCs w:val="16"/>
                              </w:rPr>
                            </w:pPr>
                          </w:p>
                          <w:p w:rsidR="00F85E07" w:rsidRPr="00517045" w:rsidRDefault="00F85E07" w:rsidP="00FF2C0F">
                            <w:pPr>
                              <w:rPr>
                                <w:b/>
                                <w:sz w:val="20"/>
                                <w:szCs w:val="20"/>
                              </w:rPr>
                            </w:pPr>
                            <w:r w:rsidRPr="00517045">
                              <w:rPr>
                                <w:b/>
                                <w:sz w:val="20"/>
                                <w:szCs w:val="20"/>
                              </w:rPr>
                              <w:t>1.  _________________________________</w:t>
                            </w:r>
                            <w:r>
                              <w:rPr>
                                <w:b/>
                                <w:sz w:val="20"/>
                                <w:szCs w:val="20"/>
                              </w:rPr>
                              <w:t>______________</w:t>
                            </w:r>
                            <w:r w:rsidRPr="00517045">
                              <w:rPr>
                                <w:b/>
                                <w:sz w:val="20"/>
                                <w:szCs w:val="20"/>
                              </w:rPr>
                              <w:t>Fee:  ______</w:t>
                            </w:r>
                            <w:r>
                              <w:rPr>
                                <w:b/>
                                <w:sz w:val="20"/>
                                <w:szCs w:val="20"/>
                              </w:rPr>
                              <w:t>____</w:t>
                            </w:r>
                          </w:p>
                          <w:p w:rsidR="00F85E07" w:rsidRPr="00517045" w:rsidRDefault="00F85E07" w:rsidP="00FF2C0F">
                            <w:pPr>
                              <w:rPr>
                                <w:b/>
                                <w:sz w:val="20"/>
                                <w:szCs w:val="20"/>
                              </w:rPr>
                            </w:pPr>
                          </w:p>
                          <w:p w:rsidR="00F85E07" w:rsidRDefault="00F85E07" w:rsidP="00FF2C0F">
                            <w:pPr>
                              <w:rPr>
                                <w:b/>
                                <w:sz w:val="20"/>
                                <w:szCs w:val="20"/>
                              </w:rPr>
                            </w:pPr>
                            <w:r w:rsidRPr="00517045">
                              <w:rPr>
                                <w:b/>
                                <w:sz w:val="20"/>
                                <w:szCs w:val="20"/>
                              </w:rPr>
                              <w:t>2.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F85E07" w:rsidRDefault="00F85E07" w:rsidP="00FF2C0F">
                            <w:pPr>
                              <w:rPr>
                                <w:b/>
                                <w:sz w:val="20"/>
                                <w:szCs w:val="20"/>
                              </w:rPr>
                            </w:pPr>
                          </w:p>
                          <w:p w:rsidR="00F85E07" w:rsidRDefault="00F85E07" w:rsidP="00FF2C0F">
                            <w:pPr>
                              <w:rPr>
                                <w:b/>
                                <w:sz w:val="20"/>
                                <w:szCs w:val="20"/>
                              </w:rPr>
                            </w:pPr>
                            <w:r>
                              <w:rPr>
                                <w:b/>
                                <w:sz w:val="20"/>
                                <w:szCs w:val="20"/>
                              </w:rPr>
                              <w:t>3</w:t>
                            </w:r>
                            <w:r w:rsidRPr="00517045">
                              <w:rPr>
                                <w:b/>
                                <w:sz w:val="20"/>
                                <w:szCs w:val="20"/>
                              </w:rPr>
                              <w:t>.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F85E07" w:rsidRPr="00517045" w:rsidRDefault="00F85E07" w:rsidP="00FF2C0F">
                            <w:pPr>
                              <w:rPr>
                                <w:b/>
                                <w:sz w:val="20"/>
                                <w:szCs w:val="20"/>
                              </w:rPr>
                            </w:pPr>
                          </w:p>
                          <w:p w:rsidR="00F85E07" w:rsidRPr="00517045" w:rsidRDefault="00F85E07" w:rsidP="00FF2C0F">
                            <w:pPr>
                              <w:rPr>
                                <w:b/>
                                <w:sz w:val="18"/>
                                <w:szCs w:val="18"/>
                              </w:rPr>
                            </w:pPr>
                            <w:r>
                              <w:rPr>
                                <w:b/>
                                <w:sz w:val="18"/>
                                <w:szCs w:val="18"/>
                              </w:rPr>
                              <w:t xml:space="preserve"> Donate $5 or more to CLC Fund </w:t>
                            </w:r>
                            <w:r w:rsidRPr="004F6189">
                              <w:rPr>
                                <w:sz w:val="16"/>
                                <w:szCs w:val="16"/>
                              </w:rPr>
                              <w:t>(to help continue offering our programs)</w:t>
                            </w:r>
                            <w:r>
                              <w:rPr>
                                <w:b/>
                                <w:sz w:val="18"/>
                                <w:szCs w:val="18"/>
                              </w:rPr>
                              <w:t xml:space="preserve">        __________</w:t>
                            </w:r>
                            <w:r>
                              <w:rPr>
                                <w:b/>
                                <w:sz w:val="18"/>
                                <w:szCs w:val="18"/>
                              </w:rPr>
                              <w:tab/>
                            </w:r>
                            <w:r>
                              <w:rPr>
                                <w:b/>
                                <w:sz w:val="18"/>
                                <w:szCs w:val="18"/>
                              </w:rPr>
                              <w:tab/>
                            </w:r>
                          </w:p>
                          <w:p w:rsidR="00F85E07" w:rsidRDefault="00F85E07" w:rsidP="00FF2C0F">
                            <w:pPr>
                              <w:rPr>
                                <w:b/>
                                <w:sz w:val="18"/>
                                <w:szCs w:val="18"/>
                              </w:rPr>
                            </w:pPr>
                            <w:r>
                              <w:rPr>
                                <w:b/>
                              </w:rPr>
                              <w:t xml:space="preserve">  </w:t>
                            </w:r>
                            <w:r>
                              <w:rPr>
                                <w:b/>
                                <w:sz w:val="18"/>
                                <w:szCs w:val="18"/>
                              </w:rPr>
                              <w:t>(Make checks payable to Cornell/LH Community Ed)          Total:    ____________</w:t>
                            </w:r>
                          </w:p>
                          <w:p w:rsidR="00F85E07" w:rsidRDefault="00F85E07" w:rsidP="00FF2C0F">
                            <w:pPr>
                              <w:rPr>
                                <w:b/>
                                <w:sz w:val="18"/>
                                <w:szCs w:val="18"/>
                              </w:rPr>
                            </w:pPr>
                          </w:p>
                          <w:p w:rsidR="00F85E07" w:rsidRPr="00517045" w:rsidRDefault="00F85E07" w:rsidP="00FF2C0F">
                            <w:pPr>
                              <w:rPr>
                                <w:b/>
                              </w:rPr>
                            </w:pPr>
                            <w:r>
                              <w:rPr>
                                <w:b/>
                                <w:sz w:val="18"/>
                                <w:szCs w:val="18"/>
                              </w:rPr>
                              <w:t>MAIL TO: Cornell/LH Community Ed    P.O. Box 517   Cornell, WI  54732</w:t>
                            </w:r>
                          </w:p>
                          <w:p w:rsidR="00F85E07" w:rsidRPr="00517045" w:rsidRDefault="00F85E07" w:rsidP="00FF2C0F">
                            <w:pPr>
                              <w:rPr>
                                <w:b/>
                              </w:rPr>
                            </w:pPr>
                          </w:p>
                          <w:p w:rsidR="00F85E07" w:rsidRPr="00517045" w:rsidRDefault="00F85E07" w:rsidP="00783B0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026" type="#_x0000_t202" style="position:absolute;left:0;text-align:left;margin-left:10.2pt;margin-top:-16.3pt;width:342pt;height:262.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">
                <v:textbox>
                  <w:txbxContent>
                    <w:p w:rsidR="00F85E07" w:rsidRPr="00517045" w:rsidRDefault="00F85E07" w:rsidP="00FF2C0F">
                      <w:pPr>
                        <w:jc w:val="center"/>
                        <w:rPr>
                          <w:b/>
                          <w:sz w:val="20"/>
                          <w:szCs w:val="20"/>
                        </w:rPr>
                      </w:pPr>
                      <w:r w:rsidRPr="00517045">
                        <w:rPr>
                          <w:b/>
                          <w:sz w:val="20"/>
                          <w:szCs w:val="20"/>
                        </w:rPr>
                        <w:t>Community Ed Registration Form</w:t>
                      </w:r>
                    </w:p>
                    <w:p w:rsidR="00F85E07" w:rsidRDefault="00F85E07" w:rsidP="00FF2C0F">
                      <w:pPr>
                        <w:rPr>
                          <w:b/>
                          <w:sz w:val="16"/>
                          <w:szCs w:val="16"/>
                        </w:rPr>
                      </w:pPr>
                    </w:p>
                    <w:p w:rsidR="00F85E07" w:rsidRDefault="00F85E07" w:rsidP="00FF2C0F">
                      <w:pPr>
                        <w:rPr>
                          <w:b/>
                          <w:sz w:val="20"/>
                          <w:szCs w:val="20"/>
                        </w:rPr>
                      </w:pPr>
                      <w:r w:rsidRPr="00517045">
                        <w:rPr>
                          <w:b/>
                          <w:sz w:val="20"/>
                          <w:szCs w:val="20"/>
                        </w:rPr>
                        <w:t>Name: _________________________________________</w:t>
                      </w:r>
                      <w:r>
                        <w:rPr>
                          <w:b/>
                          <w:sz w:val="20"/>
                          <w:szCs w:val="20"/>
                        </w:rPr>
                        <w:t>__________________</w:t>
                      </w:r>
                    </w:p>
                    <w:p w:rsidR="00F85E07" w:rsidRPr="005A6856" w:rsidRDefault="00F85E07" w:rsidP="00FF2C0F">
                      <w:pPr>
                        <w:rPr>
                          <w:b/>
                          <w:sz w:val="16"/>
                          <w:szCs w:val="16"/>
                        </w:rPr>
                      </w:pPr>
                    </w:p>
                    <w:p w:rsidR="00F85E07" w:rsidRPr="00517045" w:rsidRDefault="00F85E07" w:rsidP="00FF2C0F">
                      <w:pPr>
                        <w:rPr>
                          <w:b/>
                          <w:sz w:val="20"/>
                          <w:szCs w:val="20"/>
                        </w:rPr>
                      </w:pPr>
                      <w:r w:rsidRPr="00517045">
                        <w:rPr>
                          <w:b/>
                          <w:sz w:val="20"/>
                          <w:szCs w:val="20"/>
                        </w:rPr>
                        <w:t>Address:  ______________________________________</w:t>
                      </w:r>
                      <w:r>
                        <w:rPr>
                          <w:b/>
                          <w:sz w:val="20"/>
                          <w:szCs w:val="20"/>
                        </w:rPr>
                        <w:t>__________________</w:t>
                      </w:r>
                    </w:p>
                    <w:p w:rsidR="00F85E07" w:rsidRPr="005A6856" w:rsidRDefault="00F85E07" w:rsidP="00FF2C0F">
                      <w:pPr>
                        <w:rPr>
                          <w:b/>
                          <w:sz w:val="16"/>
                          <w:szCs w:val="16"/>
                        </w:rPr>
                      </w:pPr>
                    </w:p>
                    <w:p w:rsidR="00F85E07" w:rsidRDefault="00F85E07" w:rsidP="00FF2C0F">
                      <w:pPr>
                        <w:rPr>
                          <w:b/>
                          <w:sz w:val="20"/>
                          <w:szCs w:val="20"/>
                        </w:rPr>
                      </w:pPr>
                      <w:r w:rsidRPr="00517045">
                        <w:rPr>
                          <w:b/>
                          <w:sz w:val="20"/>
                          <w:szCs w:val="20"/>
                        </w:rPr>
                        <w:t>Home Phone:  _________________</w:t>
                      </w:r>
                      <w:r>
                        <w:rPr>
                          <w:b/>
                          <w:sz w:val="20"/>
                          <w:szCs w:val="20"/>
                        </w:rPr>
                        <w:t>__  Cell Phone: _____________________</w:t>
                      </w:r>
                    </w:p>
                    <w:p w:rsidR="00F85E07" w:rsidRDefault="00F85E07" w:rsidP="00FF2C0F">
                      <w:pPr>
                        <w:rPr>
                          <w:b/>
                          <w:sz w:val="20"/>
                          <w:szCs w:val="20"/>
                        </w:rPr>
                      </w:pPr>
                    </w:p>
                    <w:p w:rsidR="00F85E07" w:rsidRDefault="00F85E07" w:rsidP="00FF2C0F">
                      <w:pPr>
                        <w:rPr>
                          <w:b/>
                          <w:sz w:val="20"/>
                          <w:szCs w:val="20"/>
                        </w:rPr>
                      </w:pPr>
                      <w:r>
                        <w:rPr>
                          <w:b/>
                          <w:sz w:val="20"/>
                          <w:szCs w:val="20"/>
                        </w:rPr>
                        <w:t>Email address: _______________________________________</w:t>
                      </w:r>
                      <w:r w:rsidRPr="00517045">
                        <w:rPr>
                          <w:b/>
                          <w:sz w:val="20"/>
                          <w:szCs w:val="20"/>
                        </w:rPr>
                        <w:t xml:space="preserve"> </w:t>
                      </w:r>
                    </w:p>
                    <w:p w:rsidR="00F85E07" w:rsidRPr="005A6856" w:rsidRDefault="00F85E07" w:rsidP="00FF2C0F">
                      <w:pPr>
                        <w:rPr>
                          <w:b/>
                          <w:sz w:val="16"/>
                          <w:szCs w:val="16"/>
                        </w:rPr>
                      </w:pPr>
                      <w:r w:rsidRPr="00517045">
                        <w:rPr>
                          <w:b/>
                          <w:sz w:val="20"/>
                          <w:szCs w:val="20"/>
                        </w:rPr>
                        <w:t xml:space="preserve"> </w:t>
                      </w:r>
                    </w:p>
                    <w:p w:rsidR="00F85E07" w:rsidRDefault="00F85E07" w:rsidP="00FF2C0F">
                      <w:pPr>
                        <w:rPr>
                          <w:b/>
                          <w:sz w:val="20"/>
                          <w:szCs w:val="20"/>
                        </w:rPr>
                      </w:pPr>
                      <w:r w:rsidRPr="00517045">
                        <w:rPr>
                          <w:b/>
                          <w:sz w:val="20"/>
                          <w:szCs w:val="20"/>
                        </w:rPr>
                        <w:t>C.E. Course Title(s):</w:t>
                      </w:r>
                    </w:p>
                    <w:p w:rsidR="00F85E07" w:rsidRPr="005A6856" w:rsidRDefault="00F85E07" w:rsidP="00FF2C0F">
                      <w:pPr>
                        <w:rPr>
                          <w:b/>
                          <w:sz w:val="16"/>
                          <w:szCs w:val="16"/>
                        </w:rPr>
                      </w:pPr>
                    </w:p>
                    <w:p w:rsidR="00F85E07" w:rsidRPr="00517045" w:rsidRDefault="00F85E07" w:rsidP="00FF2C0F">
                      <w:pPr>
                        <w:rPr>
                          <w:b/>
                          <w:sz w:val="20"/>
                          <w:szCs w:val="20"/>
                        </w:rPr>
                      </w:pPr>
                      <w:r w:rsidRPr="00517045">
                        <w:rPr>
                          <w:b/>
                          <w:sz w:val="20"/>
                          <w:szCs w:val="20"/>
                        </w:rPr>
                        <w:t>1.  _________________________________</w:t>
                      </w:r>
                      <w:r>
                        <w:rPr>
                          <w:b/>
                          <w:sz w:val="20"/>
                          <w:szCs w:val="20"/>
                        </w:rPr>
                        <w:t>______________</w:t>
                      </w:r>
                      <w:r w:rsidRPr="00517045">
                        <w:rPr>
                          <w:b/>
                          <w:sz w:val="20"/>
                          <w:szCs w:val="20"/>
                        </w:rPr>
                        <w:t>Fee:  ______</w:t>
                      </w:r>
                      <w:r>
                        <w:rPr>
                          <w:b/>
                          <w:sz w:val="20"/>
                          <w:szCs w:val="20"/>
                        </w:rPr>
                        <w:t>____</w:t>
                      </w:r>
                    </w:p>
                    <w:p w:rsidR="00F85E07" w:rsidRPr="00517045" w:rsidRDefault="00F85E07" w:rsidP="00FF2C0F">
                      <w:pPr>
                        <w:rPr>
                          <w:b/>
                          <w:sz w:val="20"/>
                          <w:szCs w:val="20"/>
                        </w:rPr>
                      </w:pPr>
                    </w:p>
                    <w:p w:rsidR="00F85E07" w:rsidRDefault="00F85E07" w:rsidP="00FF2C0F">
                      <w:pPr>
                        <w:rPr>
                          <w:b/>
                          <w:sz w:val="20"/>
                          <w:szCs w:val="20"/>
                        </w:rPr>
                      </w:pPr>
                      <w:r w:rsidRPr="00517045">
                        <w:rPr>
                          <w:b/>
                          <w:sz w:val="20"/>
                          <w:szCs w:val="20"/>
                        </w:rPr>
                        <w:t>2.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F85E07" w:rsidRDefault="00F85E07" w:rsidP="00FF2C0F">
                      <w:pPr>
                        <w:rPr>
                          <w:b/>
                          <w:sz w:val="20"/>
                          <w:szCs w:val="20"/>
                        </w:rPr>
                      </w:pPr>
                    </w:p>
                    <w:p w:rsidR="00F85E07" w:rsidRDefault="00F85E07" w:rsidP="00FF2C0F">
                      <w:pPr>
                        <w:rPr>
                          <w:b/>
                          <w:sz w:val="20"/>
                          <w:szCs w:val="20"/>
                        </w:rPr>
                      </w:pPr>
                      <w:r>
                        <w:rPr>
                          <w:b/>
                          <w:sz w:val="20"/>
                          <w:szCs w:val="20"/>
                        </w:rPr>
                        <w:t>3</w:t>
                      </w:r>
                      <w:r w:rsidRPr="00517045">
                        <w:rPr>
                          <w:b/>
                          <w:sz w:val="20"/>
                          <w:szCs w:val="20"/>
                        </w:rPr>
                        <w:t>.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F85E07" w:rsidRPr="00517045" w:rsidRDefault="00F85E07" w:rsidP="00FF2C0F">
                      <w:pPr>
                        <w:rPr>
                          <w:b/>
                          <w:sz w:val="20"/>
                          <w:szCs w:val="20"/>
                        </w:rPr>
                      </w:pPr>
                    </w:p>
                    <w:p w:rsidR="00F85E07" w:rsidRPr="00517045" w:rsidRDefault="00F85E07" w:rsidP="00FF2C0F">
                      <w:pPr>
                        <w:rPr>
                          <w:b/>
                          <w:sz w:val="18"/>
                          <w:szCs w:val="18"/>
                        </w:rPr>
                      </w:pPr>
                      <w:r>
                        <w:rPr>
                          <w:b/>
                          <w:sz w:val="18"/>
                          <w:szCs w:val="18"/>
                        </w:rPr>
                        <w:t xml:space="preserve"> Donate $5 or more to CLC Fund </w:t>
                      </w:r>
                      <w:r w:rsidRPr="004F6189">
                        <w:rPr>
                          <w:sz w:val="16"/>
                          <w:szCs w:val="16"/>
                        </w:rPr>
                        <w:t>(to help continue offering our programs)</w:t>
                      </w:r>
                      <w:r>
                        <w:rPr>
                          <w:b/>
                          <w:sz w:val="18"/>
                          <w:szCs w:val="18"/>
                        </w:rPr>
                        <w:t xml:space="preserve">        __________</w:t>
                      </w:r>
                      <w:r>
                        <w:rPr>
                          <w:b/>
                          <w:sz w:val="18"/>
                          <w:szCs w:val="18"/>
                        </w:rPr>
                        <w:tab/>
                      </w:r>
                      <w:r>
                        <w:rPr>
                          <w:b/>
                          <w:sz w:val="18"/>
                          <w:szCs w:val="18"/>
                        </w:rPr>
                        <w:tab/>
                      </w:r>
                    </w:p>
                    <w:p w:rsidR="00F85E07" w:rsidRDefault="00F85E07" w:rsidP="00FF2C0F">
                      <w:pPr>
                        <w:rPr>
                          <w:b/>
                          <w:sz w:val="18"/>
                          <w:szCs w:val="18"/>
                        </w:rPr>
                      </w:pPr>
                      <w:r>
                        <w:rPr>
                          <w:b/>
                        </w:rPr>
                        <w:t xml:space="preserve">  </w:t>
                      </w:r>
                      <w:r>
                        <w:rPr>
                          <w:b/>
                          <w:sz w:val="18"/>
                          <w:szCs w:val="18"/>
                        </w:rPr>
                        <w:t>(Make checks payable to Cornell/LH Community Ed)          Total:    ____________</w:t>
                      </w:r>
                    </w:p>
                    <w:p w:rsidR="00F85E07" w:rsidRDefault="00F85E07" w:rsidP="00FF2C0F">
                      <w:pPr>
                        <w:rPr>
                          <w:b/>
                          <w:sz w:val="18"/>
                          <w:szCs w:val="18"/>
                        </w:rPr>
                      </w:pPr>
                    </w:p>
                    <w:p w:rsidR="00F85E07" w:rsidRPr="00517045" w:rsidRDefault="00F85E07" w:rsidP="00FF2C0F">
                      <w:pPr>
                        <w:rPr>
                          <w:b/>
                        </w:rPr>
                      </w:pPr>
                      <w:r>
                        <w:rPr>
                          <w:b/>
                          <w:sz w:val="18"/>
                          <w:szCs w:val="18"/>
                        </w:rPr>
                        <w:t>MAIL TO: Cornell/LH Community Ed    P.O. Box 517   Cornell, WI  54732</w:t>
                      </w:r>
                    </w:p>
                    <w:p w:rsidR="00F85E07" w:rsidRPr="00517045" w:rsidRDefault="00F85E07" w:rsidP="00FF2C0F">
                      <w:pPr>
                        <w:rPr>
                          <w:b/>
                        </w:rPr>
                      </w:pPr>
                    </w:p>
                    <w:p w:rsidR="00F85E07" w:rsidRPr="00517045" w:rsidRDefault="00F85E07" w:rsidP="00783B0A">
                      <w:pPr>
                        <w:rPr>
                          <w:b/>
                        </w:rPr>
                      </w:pPr>
                    </w:p>
                  </w:txbxContent>
                </v:textbox>
              </v:shape>
            </w:pict>
          </mc:Fallback>
        </mc:AlternateContent>
      </w:r>
    </w:p>
    <w:p w:rsidR="00FF2C0F" w:rsidRDefault="00FF2C0F" w:rsidP="00783B0A">
      <w:pPr>
        <w:tabs>
          <w:tab w:val="left" w:pos="0"/>
        </w:tabs>
        <w:jc w:val="center"/>
        <w:rPr>
          <w:b/>
          <w:sz w:val="20"/>
          <w:szCs w:val="20"/>
        </w:rPr>
      </w:pPr>
    </w:p>
    <w:p w:rsidR="00FF2C0F" w:rsidRDefault="00FF2C0F" w:rsidP="00783B0A">
      <w:pPr>
        <w:tabs>
          <w:tab w:val="left" w:pos="0"/>
        </w:tabs>
        <w:jc w:val="center"/>
        <w:rPr>
          <w:b/>
          <w:sz w:val="20"/>
          <w:szCs w:val="20"/>
        </w:rPr>
      </w:pPr>
    </w:p>
    <w:p w:rsidR="00FF2C0F" w:rsidRDefault="00FF2C0F" w:rsidP="00783B0A">
      <w:pPr>
        <w:tabs>
          <w:tab w:val="left" w:pos="0"/>
        </w:tabs>
        <w:jc w:val="center"/>
        <w:rPr>
          <w:b/>
          <w:sz w:val="20"/>
          <w:szCs w:val="20"/>
        </w:rPr>
      </w:pPr>
    </w:p>
    <w:p w:rsidR="00FF2C0F" w:rsidRDefault="00FF2C0F" w:rsidP="00783B0A">
      <w:pPr>
        <w:tabs>
          <w:tab w:val="left" w:pos="0"/>
        </w:tabs>
        <w:jc w:val="center"/>
        <w:rPr>
          <w:b/>
          <w:sz w:val="20"/>
          <w:szCs w:val="20"/>
        </w:rPr>
      </w:pPr>
    </w:p>
    <w:p w:rsidR="00FF2C0F" w:rsidRDefault="00FF2C0F" w:rsidP="00783B0A">
      <w:pPr>
        <w:tabs>
          <w:tab w:val="left" w:pos="0"/>
        </w:tabs>
        <w:jc w:val="center"/>
        <w:rPr>
          <w:b/>
          <w:sz w:val="20"/>
          <w:szCs w:val="20"/>
        </w:rPr>
      </w:pPr>
    </w:p>
    <w:p w:rsidR="00FF2C0F" w:rsidRPr="0090547E" w:rsidRDefault="00FF2C0F" w:rsidP="00783B0A">
      <w:pPr>
        <w:tabs>
          <w:tab w:val="left" w:pos="0"/>
        </w:tabs>
        <w:jc w:val="center"/>
        <w:rPr>
          <w:b/>
          <w:sz w:val="20"/>
          <w:szCs w:val="20"/>
        </w:rPr>
      </w:pPr>
    </w:p>
    <w:p w:rsidR="00783B0A" w:rsidRDefault="00783B0A" w:rsidP="00783B0A">
      <w:pPr>
        <w:jc w:val="center"/>
        <w:rPr>
          <w:rFonts w:ascii="Abadi MT Condensed" w:hAnsi="Abadi MT Condensed"/>
          <w:b/>
          <w:sz w:val="28"/>
          <w:szCs w:val="28"/>
        </w:rPr>
      </w:pPr>
    </w:p>
    <w:p w:rsidR="00783B0A" w:rsidRDefault="00783B0A" w:rsidP="00783B0A">
      <w:pPr>
        <w:jc w:val="center"/>
        <w:rPr>
          <w:rFonts w:ascii="Abadi MT Condensed" w:hAnsi="Abadi MT Condensed"/>
          <w:b/>
          <w:sz w:val="28"/>
          <w:szCs w:val="28"/>
        </w:rPr>
      </w:pPr>
    </w:p>
    <w:p w:rsidR="00783B0A" w:rsidRDefault="00783B0A" w:rsidP="00783B0A">
      <w:pPr>
        <w:jc w:val="center"/>
        <w:rPr>
          <w:rFonts w:ascii="Abadi MT Condensed" w:hAnsi="Abadi MT Condensed"/>
          <w:b/>
          <w:sz w:val="28"/>
          <w:szCs w:val="28"/>
        </w:rPr>
      </w:pPr>
    </w:p>
    <w:p w:rsidR="00783B0A" w:rsidRDefault="00783B0A" w:rsidP="00783B0A">
      <w:pPr>
        <w:jc w:val="center"/>
        <w:rPr>
          <w:rFonts w:ascii="Abadi MT Condensed" w:hAnsi="Abadi MT Condensed"/>
          <w:b/>
          <w:sz w:val="28"/>
          <w:szCs w:val="28"/>
        </w:rPr>
      </w:pPr>
    </w:p>
    <w:p w:rsidR="00783B0A" w:rsidRDefault="00783B0A" w:rsidP="00783B0A">
      <w:pPr>
        <w:jc w:val="center"/>
        <w:rPr>
          <w:rFonts w:ascii="Abadi MT Condensed" w:hAnsi="Abadi MT Condensed"/>
          <w:b/>
          <w:sz w:val="28"/>
          <w:szCs w:val="28"/>
        </w:rPr>
      </w:pPr>
    </w:p>
    <w:p w:rsidR="00783B0A" w:rsidRDefault="00783B0A" w:rsidP="00783B0A">
      <w:pPr>
        <w:jc w:val="center"/>
        <w:rPr>
          <w:rFonts w:ascii="Abadi MT Condensed" w:hAnsi="Abadi MT Condensed"/>
          <w:b/>
          <w:sz w:val="28"/>
          <w:szCs w:val="28"/>
        </w:rPr>
      </w:pPr>
    </w:p>
    <w:p w:rsidR="00651084" w:rsidRDefault="00651084" w:rsidP="00783B0A">
      <w:pPr>
        <w:jc w:val="center"/>
        <w:rPr>
          <w:rFonts w:ascii="Abadi MT Condensed" w:hAnsi="Abadi MT Condensed"/>
          <w:b/>
          <w:sz w:val="28"/>
          <w:szCs w:val="28"/>
        </w:rPr>
      </w:pPr>
    </w:p>
    <w:p w:rsidR="00651084" w:rsidRDefault="00651084" w:rsidP="00783B0A">
      <w:pPr>
        <w:jc w:val="center"/>
        <w:rPr>
          <w:rFonts w:ascii="Abadi MT Condensed" w:hAnsi="Abadi MT Condensed"/>
          <w:b/>
          <w:sz w:val="28"/>
          <w:szCs w:val="28"/>
        </w:rPr>
      </w:pPr>
    </w:p>
    <w:p w:rsidR="008C4E7B" w:rsidRDefault="00FA5AA9" w:rsidP="00783B0A">
      <w:pPr>
        <w:jc w:val="center"/>
        <w:rPr>
          <w:rFonts w:ascii="Abadi MT Condensed" w:hAnsi="Abadi MT Condensed"/>
          <w:b/>
          <w:sz w:val="28"/>
          <w:szCs w:val="28"/>
        </w:rPr>
      </w:pPr>
      <w:r>
        <w:rPr>
          <w:rFonts w:ascii="Abadi MT Condensed" w:hAnsi="Abadi MT Condensed"/>
          <w:b/>
          <w:noProof/>
          <w:sz w:val="28"/>
          <w:szCs w:val="28"/>
        </w:rPr>
        <mc:AlternateContent>
          <mc:Choice Requires="wps">
            <w:drawing>
              <wp:anchor distT="0" distB="0" distL="114300" distR="114300" simplePos="0" relativeHeight="251628544" behindDoc="0" locked="0" layoutInCell="1" allowOverlap="1">
                <wp:simplePos x="0" y="0"/>
                <wp:positionH relativeFrom="column">
                  <wp:posOffset>129540</wp:posOffset>
                </wp:positionH>
                <wp:positionV relativeFrom="paragraph">
                  <wp:posOffset>102235</wp:posOffset>
                </wp:positionV>
                <wp:extent cx="4343400" cy="3338830"/>
                <wp:effectExtent l="10160" t="8890" r="8890" b="5080"/>
                <wp:wrapNone/>
                <wp:docPr id="2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338830"/>
                        </a:xfrm>
                        <a:prstGeom prst="rect">
                          <a:avLst/>
                        </a:prstGeom>
                        <a:solidFill>
                          <a:srgbClr val="FFFFFF"/>
                        </a:solidFill>
                        <a:ln w="9525">
                          <a:solidFill>
                            <a:srgbClr val="000000"/>
                          </a:solidFill>
                          <a:miter lim="800000"/>
                          <a:headEnd/>
                          <a:tailEnd/>
                        </a:ln>
                      </wps:spPr>
                      <wps:txbx>
                        <w:txbxContent>
                          <w:p w:rsidR="00F85E07" w:rsidRPr="00517045" w:rsidRDefault="00F85E07" w:rsidP="004F6189">
                            <w:pPr>
                              <w:jc w:val="center"/>
                              <w:rPr>
                                <w:b/>
                                <w:sz w:val="20"/>
                                <w:szCs w:val="20"/>
                              </w:rPr>
                            </w:pPr>
                            <w:r w:rsidRPr="00517045">
                              <w:rPr>
                                <w:b/>
                                <w:sz w:val="20"/>
                                <w:szCs w:val="20"/>
                              </w:rPr>
                              <w:t>Community Ed Registration Form</w:t>
                            </w:r>
                          </w:p>
                          <w:p w:rsidR="00F85E07" w:rsidRDefault="00F85E07" w:rsidP="004F6189">
                            <w:pPr>
                              <w:rPr>
                                <w:b/>
                                <w:sz w:val="16"/>
                                <w:szCs w:val="16"/>
                              </w:rPr>
                            </w:pPr>
                          </w:p>
                          <w:p w:rsidR="00F85E07" w:rsidRDefault="00F85E07" w:rsidP="004F6189">
                            <w:pPr>
                              <w:rPr>
                                <w:b/>
                                <w:sz w:val="20"/>
                                <w:szCs w:val="20"/>
                              </w:rPr>
                            </w:pPr>
                            <w:r w:rsidRPr="00517045">
                              <w:rPr>
                                <w:b/>
                                <w:sz w:val="20"/>
                                <w:szCs w:val="20"/>
                              </w:rPr>
                              <w:t>Name: _________________________________________</w:t>
                            </w:r>
                            <w:r>
                              <w:rPr>
                                <w:b/>
                                <w:sz w:val="20"/>
                                <w:szCs w:val="20"/>
                              </w:rPr>
                              <w:t>__________________</w:t>
                            </w:r>
                          </w:p>
                          <w:p w:rsidR="00F85E07" w:rsidRPr="005A6856" w:rsidRDefault="00F85E07" w:rsidP="004F6189">
                            <w:pPr>
                              <w:rPr>
                                <w:b/>
                                <w:sz w:val="16"/>
                                <w:szCs w:val="16"/>
                              </w:rPr>
                            </w:pPr>
                          </w:p>
                          <w:p w:rsidR="00F85E07" w:rsidRPr="00517045" w:rsidRDefault="00F85E07" w:rsidP="004F6189">
                            <w:pPr>
                              <w:rPr>
                                <w:b/>
                                <w:sz w:val="20"/>
                                <w:szCs w:val="20"/>
                              </w:rPr>
                            </w:pPr>
                            <w:r w:rsidRPr="00517045">
                              <w:rPr>
                                <w:b/>
                                <w:sz w:val="20"/>
                                <w:szCs w:val="20"/>
                              </w:rPr>
                              <w:t>Address:  ______________________________________</w:t>
                            </w:r>
                            <w:r>
                              <w:rPr>
                                <w:b/>
                                <w:sz w:val="20"/>
                                <w:szCs w:val="20"/>
                              </w:rPr>
                              <w:t>__________________</w:t>
                            </w:r>
                          </w:p>
                          <w:p w:rsidR="00F85E07" w:rsidRPr="005A6856" w:rsidRDefault="00F85E07" w:rsidP="004F6189">
                            <w:pPr>
                              <w:rPr>
                                <w:b/>
                                <w:sz w:val="16"/>
                                <w:szCs w:val="16"/>
                              </w:rPr>
                            </w:pPr>
                          </w:p>
                          <w:p w:rsidR="00F85E07" w:rsidRDefault="00F85E07" w:rsidP="004F6189">
                            <w:pPr>
                              <w:rPr>
                                <w:b/>
                                <w:sz w:val="20"/>
                                <w:szCs w:val="20"/>
                              </w:rPr>
                            </w:pPr>
                            <w:r w:rsidRPr="00517045">
                              <w:rPr>
                                <w:b/>
                                <w:sz w:val="20"/>
                                <w:szCs w:val="20"/>
                              </w:rPr>
                              <w:t>Home Phone:  _________________</w:t>
                            </w:r>
                            <w:r>
                              <w:rPr>
                                <w:b/>
                                <w:sz w:val="20"/>
                                <w:szCs w:val="20"/>
                              </w:rPr>
                              <w:t>_</w:t>
                            </w:r>
                            <w:proofErr w:type="gramStart"/>
                            <w:r>
                              <w:rPr>
                                <w:b/>
                                <w:sz w:val="20"/>
                                <w:szCs w:val="20"/>
                              </w:rPr>
                              <w:t>_  Cell</w:t>
                            </w:r>
                            <w:proofErr w:type="gramEnd"/>
                            <w:r>
                              <w:rPr>
                                <w:b/>
                                <w:sz w:val="20"/>
                                <w:szCs w:val="20"/>
                              </w:rPr>
                              <w:t xml:space="preserve"> Phone: _____________________</w:t>
                            </w:r>
                          </w:p>
                          <w:p w:rsidR="00F85E07" w:rsidRDefault="00F85E07" w:rsidP="004F6189">
                            <w:pPr>
                              <w:rPr>
                                <w:b/>
                                <w:sz w:val="20"/>
                                <w:szCs w:val="20"/>
                              </w:rPr>
                            </w:pPr>
                          </w:p>
                          <w:p w:rsidR="00F85E07" w:rsidRDefault="00F85E07" w:rsidP="004F6189">
                            <w:pPr>
                              <w:rPr>
                                <w:b/>
                                <w:sz w:val="20"/>
                                <w:szCs w:val="20"/>
                              </w:rPr>
                            </w:pPr>
                            <w:r>
                              <w:rPr>
                                <w:b/>
                                <w:sz w:val="20"/>
                                <w:szCs w:val="20"/>
                              </w:rPr>
                              <w:t>Email address: _______________________________________</w:t>
                            </w:r>
                            <w:r w:rsidRPr="00517045">
                              <w:rPr>
                                <w:b/>
                                <w:sz w:val="20"/>
                                <w:szCs w:val="20"/>
                              </w:rPr>
                              <w:t xml:space="preserve"> </w:t>
                            </w:r>
                          </w:p>
                          <w:p w:rsidR="00F85E07" w:rsidRPr="005A6856" w:rsidRDefault="00F85E07" w:rsidP="004F6189">
                            <w:pPr>
                              <w:rPr>
                                <w:b/>
                                <w:sz w:val="16"/>
                                <w:szCs w:val="16"/>
                              </w:rPr>
                            </w:pPr>
                            <w:r w:rsidRPr="00517045">
                              <w:rPr>
                                <w:b/>
                                <w:sz w:val="20"/>
                                <w:szCs w:val="20"/>
                              </w:rPr>
                              <w:t xml:space="preserve"> </w:t>
                            </w:r>
                          </w:p>
                          <w:p w:rsidR="00F85E07" w:rsidRDefault="00F85E07" w:rsidP="004F6189">
                            <w:pPr>
                              <w:rPr>
                                <w:b/>
                                <w:sz w:val="20"/>
                                <w:szCs w:val="20"/>
                              </w:rPr>
                            </w:pPr>
                            <w:r w:rsidRPr="00517045">
                              <w:rPr>
                                <w:b/>
                                <w:sz w:val="20"/>
                                <w:szCs w:val="20"/>
                              </w:rPr>
                              <w:t>C.E. Course Title(s):</w:t>
                            </w:r>
                          </w:p>
                          <w:p w:rsidR="00F85E07" w:rsidRPr="005A6856" w:rsidRDefault="00F85E07" w:rsidP="004F6189">
                            <w:pPr>
                              <w:rPr>
                                <w:b/>
                                <w:sz w:val="16"/>
                                <w:szCs w:val="16"/>
                              </w:rPr>
                            </w:pPr>
                          </w:p>
                          <w:p w:rsidR="00F85E07" w:rsidRPr="00517045" w:rsidRDefault="00F85E07" w:rsidP="004F6189">
                            <w:pPr>
                              <w:rPr>
                                <w:b/>
                                <w:sz w:val="20"/>
                                <w:szCs w:val="20"/>
                              </w:rPr>
                            </w:pPr>
                            <w:r w:rsidRPr="00517045">
                              <w:rPr>
                                <w:b/>
                                <w:sz w:val="20"/>
                                <w:szCs w:val="20"/>
                              </w:rPr>
                              <w:t>1.  _________________________________</w:t>
                            </w:r>
                            <w:r>
                              <w:rPr>
                                <w:b/>
                                <w:sz w:val="20"/>
                                <w:szCs w:val="20"/>
                              </w:rPr>
                              <w:t>______________</w:t>
                            </w:r>
                            <w:r w:rsidRPr="00517045">
                              <w:rPr>
                                <w:b/>
                                <w:sz w:val="20"/>
                                <w:szCs w:val="20"/>
                              </w:rPr>
                              <w:t>Fee:  ______</w:t>
                            </w:r>
                            <w:r>
                              <w:rPr>
                                <w:b/>
                                <w:sz w:val="20"/>
                                <w:szCs w:val="20"/>
                              </w:rPr>
                              <w:t>____</w:t>
                            </w:r>
                          </w:p>
                          <w:p w:rsidR="00F85E07" w:rsidRPr="00517045" w:rsidRDefault="00F85E07" w:rsidP="004F6189">
                            <w:pPr>
                              <w:rPr>
                                <w:b/>
                                <w:sz w:val="20"/>
                                <w:szCs w:val="20"/>
                              </w:rPr>
                            </w:pPr>
                          </w:p>
                          <w:p w:rsidR="00F85E07" w:rsidRDefault="00F85E07" w:rsidP="004F6189">
                            <w:pPr>
                              <w:rPr>
                                <w:b/>
                                <w:sz w:val="20"/>
                                <w:szCs w:val="20"/>
                              </w:rPr>
                            </w:pPr>
                            <w:r w:rsidRPr="00517045">
                              <w:rPr>
                                <w:b/>
                                <w:sz w:val="20"/>
                                <w:szCs w:val="20"/>
                              </w:rPr>
                              <w:t>2.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F85E07" w:rsidRDefault="00F85E07" w:rsidP="004F6189">
                            <w:pPr>
                              <w:rPr>
                                <w:b/>
                                <w:sz w:val="20"/>
                                <w:szCs w:val="20"/>
                              </w:rPr>
                            </w:pPr>
                          </w:p>
                          <w:p w:rsidR="00F85E07" w:rsidRDefault="00F85E07" w:rsidP="004F6189">
                            <w:pPr>
                              <w:rPr>
                                <w:b/>
                                <w:sz w:val="20"/>
                                <w:szCs w:val="20"/>
                              </w:rPr>
                            </w:pPr>
                            <w:r>
                              <w:rPr>
                                <w:b/>
                                <w:sz w:val="20"/>
                                <w:szCs w:val="20"/>
                              </w:rPr>
                              <w:t>3</w:t>
                            </w:r>
                            <w:r w:rsidRPr="00517045">
                              <w:rPr>
                                <w:b/>
                                <w:sz w:val="20"/>
                                <w:szCs w:val="20"/>
                              </w:rPr>
                              <w:t>.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F85E07" w:rsidRPr="00517045" w:rsidRDefault="00F85E07" w:rsidP="004F6189">
                            <w:pPr>
                              <w:rPr>
                                <w:b/>
                                <w:sz w:val="20"/>
                                <w:szCs w:val="20"/>
                              </w:rPr>
                            </w:pPr>
                          </w:p>
                          <w:p w:rsidR="00F85E07" w:rsidRPr="00517045" w:rsidRDefault="00F85E07" w:rsidP="004F6189">
                            <w:pPr>
                              <w:rPr>
                                <w:b/>
                                <w:sz w:val="18"/>
                                <w:szCs w:val="18"/>
                              </w:rPr>
                            </w:pPr>
                            <w:r>
                              <w:rPr>
                                <w:b/>
                                <w:sz w:val="18"/>
                                <w:szCs w:val="18"/>
                              </w:rPr>
                              <w:t xml:space="preserve"> Donate $5 or more to CLC Fund </w:t>
                            </w:r>
                            <w:r w:rsidRPr="004F6189">
                              <w:rPr>
                                <w:sz w:val="16"/>
                                <w:szCs w:val="16"/>
                              </w:rPr>
                              <w:t>(to help continue offering our programs)</w:t>
                            </w:r>
                            <w:r>
                              <w:rPr>
                                <w:b/>
                                <w:sz w:val="18"/>
                                <w:szCs w:val="18"/>
                              </w:rPr>
                              <w:t xml:space="preserve">        __________</w:t>
                            </w:r>
                            <w:r>
                              <w:rPr>
                                <w:b/>
                                <w:sz w:val="18"/>
                                <w:szCs w:val="18"/>
                              </w:rPr>
                              <w:tab/>
                            </w:r>
                            <w:r>
                              <w:rPr>
                                <w:b/>
                                <w:sz w:val="18"/>
                                <w:szCs w:val="18"/>
                              </w:rPr>
                              <w:tab/>
                            </w:r>
                          </w:p>
                          <w:p w:rsidR="00F85E07" w:rsidRDefault="00F85E07" w:rsidP="004F6189">
                            <w:pPr>
                              <w:rPr>
                                <w:b/>
                                <w:sz w:val="18"/>
                                <w:szCs w:val="18"/>
                              </w:rPr>
                            </w:pPr>
                            <w:r>
                              <w:rPr>
                                <w:b/>
                              </w:rPr>
                              <w:t xml:space="preserve">  </w:t>
                            </w:r>
                            <w:r>
                              <w:rPr>
                                <w:b/>
                                <w:sz w:val="18"/>
                                <w:szCs w:val="18"/>
                              </w:rPr>
                              <w:t>(Make checks payable to Cornell/LH Community Ed)          Total:    ____________</w:t>
                            </w:r>
                          </w:p>
                          <w:p w:rsidR="00F85E07" w:rsidRDefault="00F85E07" w:rsidP="004F6189">
                            <w:pPr>
                              <w:rPr>
                                <w:b/>
                                <w:sz w:val="18"/>
                                <w:szCs w:val="18"/>
                              </w:rPr>
                            </w:pPr>
                          </w:p>
                          <w:p w:rsidR="00F85E07" w:rsidRPr="00517045" w:rsidRDefault="00F85E07" w:rsidP="004F6189">
                            <w:pPr>
                              <w:rPr>
                                <w:b/>
                              </w:rPr>
                            </w:pPr>
                            <w:r>
                              <w:rPr>
                                <w:b/>
                                <w:sz w:val="18"/>
                                <w:szCs w:val="18"/>
                              </w:rPr>
                              <w:t>MAIL TO: Cornell/LH Community Ed    P.O. Box 517   Cornell, WI  54732</w:t>
                            </w:r>
                          </w:p>
                          <w:p w:rsidR="00F85E07" w:rsidRPr="005A6856" w:rsidRDefault="00F85E07" w:rsidP="005A68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027" type="#_x0000_t202" style="position:absolute;left:0;text-align:left;margin-left:10.2pt;margin-top:8.05pt;width:342pt;height:262.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">
                <v:textbox>
                  <w:txbxContent>
                    <w:p w:rsidR="00F85E07" w:rsidRPr="00517045" w:rsidRDefault="00F85E07" w:rsidP="004F6189">
                      <w:pPr>
                        <w:jc w:val="center"/>
                        <w:rPr>
                          <w:b/>
                          <w:sz w:val="20"/>
                          <w:szCs w:val="20"/>
                        </w:rPr>
                      </w:pPr>
                      <w:r w:rsidRPr="00517045">
                        <w:rPr>
                          <w:b/>
                          <w:sz w:val="20"/>
                          <w:szCs w:val="20"/>
                        </w:rPr>
                        <w:t>Community Ed Registration Form</w:t>
                      </w:r>
                    </w:p>
                    <w:p w:rsidR="00F85E07" w:rsidRDefault="00F85E07" w:rsidP="004F6189">
                      <w:pPr>
                        <w:rPr>
                          <w:b/>
                          <w:sz w:val="16"/>
                          <w:szCs w:val="16"/>
                        </w:rPr>
                      </w:pPr>
                    </w:p>
                    <w:p w:rsidR="00F85E07" w:rsidRDefault="00F85E07" w:rsidP="004F6189">
                      <w:pPr>
                        <w:rPr>
                          <w:b/>
                          <w:sz w:val="20"/>
                          <w:szCs w:val="20"/>
                        </w:rPr>
                      </w:pPr>
                      <w:r w:rsidRPr="00517045">
                        <w:rPr>
                          <w:b/>
                          <w:sz w:val="20"/>
                          <w:szCs w:val="20"/>
                        </w:rPr>
                        <w:t>Name: _________________________________________</w:t>
                      </w:r>
                      <w:r>
                        <w:rPr>
                          <w:b/>
                          <w:sz w:val="20"/>
                          <w:szCs w:val="20"/>
                        </w:rPr>
                        <w:t>__________________</w:t>
                      </w:r>
                    </w:p>
                    <w:p w:rsidR="00F85E07" w:rsidRPr="005A6856" w:rsidRDefault="00F85E07" w:rsidP="004F6189">
                      <w:pPr>
                        <w:rPr>
                          <w:b/>
                          <w:sz w:val="16"/>
                          <w:szCs w:val="16"/>
                        </w:rPr>
                      </w:pPr>
                    </w:p>
                    <w:p w:rsidR="00F85E07" w:rsidRPr="00517045" w:rsidRDefault="00F85E07" w:rsidP="004F6189">
                      <w:pPr>
                        <w:rPr>
                          <w:b/>
                          <w:sz w:val="20"/>
                          <w:szCs w:val="20"/>
                        </w:rPr>
                      </w:pPr>
                      <w:r w:rsidRPr="00517045">
                        <w:rPr>
                          <w:b/>
                          <w:sz w:val="20"/>
                          <w:szCs w:val="20"/>
                        </w:rPr>
                        <w:t>Address:  ______________________________________</w:t>
                      </w:r>
                      <w:r>
                        <w:rPr>
                          <w:b/>
                          <w:sz w:val="20"/>
                          <w:szCs w:val="20"/>
                        </w:rPr>
                        <w:t>__________________</w:t>
                      </w:r>
                    </w:p>
                    <w:p w:rsidR="00F85E07" w:rsidRPr="005A6856" w:rsidRDefault="00F85E07" w:rsidP="004F6189">
                      <w:pPr>
                        <w:rPr>
                          <w:b/>
                          <w:sz w:val="16"/>
                          <w:szCs w:val="16"/>
                        </w:rPr>
                      </w:pPr>
                    </w:p>
                    <w:p w:rsidR="00F85E07" w:rsidRDefault="00F85E07" w:rsidP="004F6189">
                      <w:pPr>
                        <w:rPr>
                          <w:b/>
                          <w:sz w:val="20"/>
                          <w:szCs w:val="20"/>
                        </w:rPr>
                      </w:pPr>
                      <w:r w:rsidRPr="00517045">
                        <w:rPr>
                          <w:b/>
                          <w:sz w:val="20"/>
                          <w:szCs w:val="20"/>
                        </w:rPr>
                        <w:t>Home Phone:  _________________</w:t>
                      </w:r>
                      <w:r>
                        <w:rPr>
                          <w:b/>
                          <w:sz w:val="20"/>
                          <w:szCs w:val="20"/>
                        </w:rPr>
                        <w:t>__  Cell Phone: _____________________</w:t>
                      </w:r>
                    </w:p>
                    <w:p w:rsidR="00F85E07" w:rsidRDefault="00F85E07" w:rsidP="004F6189">
                      <w:pPr>
                        <w:rPr>
                          <w:b/>
                          <w:sz w:val="20"/>
                          <w:szCs w:val="20"/>
                        </w:rPr>
                      </w:pPr>
                    </w:p>
                    <w:p w:rsidR="00F85E07" w:rsidRDefault="00F85E07" w:rsidP="004F6189">
                      <w:pPr>
                        <w:rPr>
                          <w:b/>
                          <w:sz w:val="20"/>
                          <w:szCs w:val="20"/>
                        </w:rPr>
                      </w:pPr>
                      <w:r>
                        <w:rPr>
                          <w:b/>
                          <w:sz w:val="20"/>
                          <w:szCs w:val="20"/>
                        </w:rPr>
                        <w:t>Email address: _______________________________________</w:t>
                      </w:r>
                      <w:r w:rsidRPr="00517045">
                        <w:rPr>
                          <w:b/>
                          <w:sz w:val="20"/>
                          <w:szCs w:val="20"/>
                        </w:rPr>
                        <w:t xml:space="preserve"> </w:t>
                      </w:r>
                    </w:p>
                    <w:p w:rsidR="00F85E07" w:rsidRPr="005A6856" w:rsidRDefault="00F85E07" w:rsidP="004F6189">
                      <w:pPr>
                        <w:rPr>
                          <w:b/>
                          <w:sz w:val="16"/>
                          <w:szCs w:val="16"/>
                        </w:rPr>
                      </w:pPr>
                      <w:r w:rsidRPr="00517045">
                        <w:rPr>
                          <w:b/>
                          <w:sz w:val="20"/>
                          <w:szCs w:val="20"/>
                        </w:rPr>
                        <w:t xml:space="preserve"> </w:t>
                      </w:r>
                    </w:p>
                    <w:p w:rsidR="00F85E07" w:rsidRDefault="00F85E07" w:rsidP="004F6189">
                      <w:pPr>
                        <w:rPr>
                          <w:b/>
                          <w:sz w:val="20"/>
                          <w:szCs w:val="20"/>
                        </w:rPr>
                      </w:pPr>
                      <w:r w:rsidRPr="00517045">
                        <w:rPr>
                          <w:b/>
                          <w:sz w:val="20"/>
                          <w:szCs w:val="20"/>
                        </w:rPr>
                        <w:t>C.E. Course Title(s):</w:t>
                      </w:r>
                    </w:p>
                    <w:p w:rsidR="00F85E07" w:rsidRPr="005A6856" w:rsidRDefault="00F85E07" w:rsidP="004F6189">
                      <w:pPr>
                        <w:rPr>
                          <w:b/>
                          <w:sz w:val="16"/>
                          <w:szCs w:val="16"/>
                        </w:rPr>
                      </w:pPr>
                    </w:p>
                    <w:p w:rsidR="00F85E07" w:rsidRPr="00517045" w:rsidRDefault="00F85E07" w:rsidP="004F6189">
                      <w:pPr>
                        <w:rPr>
                          <w:b/>
                          <w:sz w:val="20"/>
                          <w:szCs w:val="20"/>
                        </w:rPr>
                      </w:pPr>
                      <w:r w:rsidRPr="00517045">
                        <w:rPr>
                          <w:b/>
                          <w:sz w:val="20"/>
                          <w:szCs w:val="20"/>
                        </w:rPr>
                        <w:t>1.  _________________________________</w:t>
                      </w:r>
                      <w:r>
                        <w:rPr>
                          <w:b/>
                          <w:sz w:val="20"/>
                          <w:szCs w:val="20"/>
                        </w:rPr>
                        <w:t>______________</w:t>
                      </w:r>
                      <w:r w:rsidRPr="00517045">
                        <w:rPr>
                          <w:b/>
                          <w:sz w:val="20"/>
                          <w:szCs w:val="20"/>
                        </w:rPr>
                        <w:t>Fee:  ______</w:t>
                      </w:r>
                      <w:r>
                        <w:rPr>
                          <w:b/>
                          <w:sz w:val="20"/>
                          <w:szCs w:val="20"/>
                        </w:rPr>
                        <w:t>____</w:t>
                      </w:r>
                    </w:p>
                    <w:p w:rsidR="00F85E07" w:rsidRPr="00517045" w:rsidRDefault="00F85E07" w:rsidP="004F6189">
                      <w:pPr>
                        <w:rPr>
                          <w:b/>
                          <w:sz w:val="20"/>
                          <w:szCs w:val="20"/>
                        </w:rPr>
                      </w:pPr>
                    </w:p>
                    <w:p w:rsidR="00F85E07" w:rsidRDefault="00F85E07" w:rsidP="004F6189">
                      <w:pPr>
                        <w:rPr>
                          <w:b/>
                          <w:sz w:val="20"/>
                          <w:szCs w:val="20"/>
                        </w:rPr>
                      </w:pPr>
                      <w:r w:rsidRPr="00517045">
                        <w:rPr>
                          <w:b/>
                          <w:sz w:val="20"/>
                          <w:szCs w:val="20"/>
                        </w:rPr>
                        <w:t>2.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F85E07" w:rsidRDefault="00F85E07" w:rsidP="004F6189">
                      <w:pPr>
                        <w:rPr>
                          <w:b/>
                          <w:sz w:val="20"/>
                          <w:szCs w:val="20"/>
                        </w:rPr>
                      </w:pPr>
                    </w:p>
                    <w:p w:rsidR="00F85E07" w:rsidRDefault="00F85E07" w:rsidP="004F6189">
                      <w:pPr>
                        <w:rPr>
                          <w:b/>
                          <w:sz w:val="20"/>
                          <w:szCs w:val="20"/>
                        </w:rPr>
                      </w:pPr>
                      <w:r>
                        <w:rPr>
                          <w:b/>
                          <w:sz w:val="20"/>
                          <w:szCs w:val="20"/>
                        </w:rPr>
                        <w:t>3</w:t>
                      </w:r>
                      <w:r w:rsidRPr="00517045">
                        <w:rPr>
                          <w:b/>
                          <w:sz w:val="20"/>
                          <w:szCs w:val="20"/>
                        </w:rPr>
                        <w:t>.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F85E07" w:rsidRPr="00517045" w:rsidRDefault="00F85E07" w:rsidP="004F6189">
                      <w:pPr>
                        <w:rPr>
                          <w:b/>
                          <w:sz w:val="20"/>
                          <w:szCs w:val="20"/>
                        </w:rPr>
                      </w:pPr>
                    </w:p>
                    <w:p w:rsidR="00F85E07" w:rsidRPr="00517045" w:rsidRDefault="00F85E07" w:rsidP="004F6189">
                      <w:pPr>
                        <w:rPr>
                          <w:b/>
                          <w:sz w:val="18"/>
                          <w:szCs w:val="18"/>
                        </w:rPr>
                      </w:pPr>
                      <w:r>
                        <w:rPr>
                          <w:b/>
                          <w:sz w:val="18"/>
                          <w:szCs w:val="18"/>
                        </w:rPr>
                        <w:t xml:space="preserve"> Donate $5 or more to CLC Fund </w:t>
                      </w:r>
                      <w:r w:rsidRPr="004F6189">
                        <w:rPr>
                          <w:sz w:val="16"/>
                          <w:szCs w:val="16"/>
                        </w:rPr>
                        <w:t>(to help continue offering our programs)</w:t>
                      </w:r>
                      <w:r>
                        <w:rPr>
                          <w:b/>
                          <w:sz w:val="18"/>
                          <w:szCs w:val="18"/>
                        </w:rPr>
                        <w:t xml:space="preserve">        __________</w:t>
                      </w:r>
                      <w:r>
                        <w:rPr>
                          <w:b/>
                          <w:sz w:val="18"/>
                          <w:szCs w:val="18"/>
                        </w:rPr>
                        <w:tab/>
                      </w:r>
                      <w:r>
                        <w:rPr>
                          <w:b/>
                          <w:sz w:val="18"/>
                          <w:szCs w:val="18"/>
                        </w:rPr>
                        <w:tab/>
                      </w:r>
                    </w:p>
                    <w:p w:rsidR="00F85E07" w:rsidRDefault="00F85E07" w:rsidP="004F6189">
                      <w:pPr>
                        <w:rPr>
                          <w:b/>
                          <w:sz w:val="18"/>
                          <w:szCs w:val="18"/>
                        </w:rPr>
                      </w:pPr>
                      <w:r>
                        <w:rPr>
                          <w:b/>
                        </w:rPr>
                        <w:t xml:space="preserve">  </w:t>
                      </w:r>
                      <w:r>
                        <w:rPr>
                          <w:b/>
                          <w:sz w:val="18"/>
                          <w:szCs w:val="18"/>
                        </w:rPr>
                        <w:t>(Make checks payable to Cornell/LH Community Ed)          Total:    ____________</w:t>
                      </w:r>
                    </w:p>
                    <w:p w:rsidR="00F85E07" w:rsidRDefault="00F85E07" w:rsidP="004F6189">
                      <w:pPr>
                        <w:rPr>
                          <w:b/>
                          <w:sz w:val="18"/>
                          <w:szCs w:val="18"/>
                        </w:rPr>
                      </w:pPr>
                    </w:p>
                    <w:p w:rsidR="00F85E07" w:rsidRPr="00517045" w:rsidRDefault="00F85E07" w:rsidP="004F6189">
                      <w:pPr>
                        <w:rPr>
                          <w:b/>
                        </w:rPr>
                      </w:pPr>
                      <w:r>
                        <w:rPr>
                          <w:b/>
                          <w:sz w:val="18"/>
                          <w:szCs w:val="18"/>
                        </w:rPr>
                        <w:t>MAIL TO: Cornell/LH Community Ed    P.O. Box 517   Cornell, WI  54732</w:t>
                      </w:r>
                    </w:p>
                    <w:p w:rsidR="00F85E07" w:rsidRPr="005A6856" w:rsidRDefault="00F85E07" w:rsidP="005A6856"/>
                  </w:txbxContent>
                </v:textbox>
              </v:shape>
            </w:pict>
          </mc:Fallback>
        </mc:AlternateContent>
      </w:r>
    </w:p>
    <w:p w:rsidR="008C4E7B" w:rsidRDefault="008C4E7B" w:rsidP="00783B0A">
      <w:pPr>
        <w:jc w:val="center"/>
        <w:rPr>
          <w:rFonts w:ascii="Abadi MT Condensed" w:hAnsi="Abadi MT Condensed"/>
          <w:b/>
          <w:sz w:val="28"/>
          <w:szCs w:val="28"/>
        </w:rPr>
      </w:pPr>
    </w:p>
    <w:p w:rsidR="008C4E7B" w:rsidRDefault="008C4E7B" w:rsidP="00783B0A">
      <w:pPr>
        <w:jc w:val="center"/>
        <w:rPr>
          <w:rFonts w:ascii="Abadi MT Condensed" w:hAnsi="Abadi MT Condensed"/>
          <w:b/>
          <w:sz w:val="28"/>
          <w:szCs w:val="28"/>
        </w:rPr>
      </w:pPr>
    </w:p>
    <w:p w:rsidR="005C5D4C" w:rsidRDefault="005C5D4C" w:rsidP="00D85A62">
      <w:pPr>
        <w:tabs>
          <w:tab w:val="left" w:pos="0"/>
        </w:tabs>
        <w:jc w:val="center"/>
        <w:rPr>
          <w:rFonts w:ascii="Monotype Corsiva" w:hAnsi="Monotype Corsiva"/>
          <w:b/>
          <w:color w:val="333333"/>
          <w:sz w:val="32"/>
          <w:szCs w:val="32"/>
        </w:rPr>
      </w:pPr>
    </w:p>
    <w:p w:rsidR="005C5D4C" w:rsidRDefault="005C5D4C" w:rsidP="00D85A62">
      <w:pPr>
        <w:tabs>
          <w:tab w:val="left" w:pos="0"/>
        </w:tabs>
        <w:jc w:val="center"/>
        <w:rPr>
          <w:rFonts w:ascii="Monotype Corsiva" w:hAnsi="Monotype Corsiva"/>
          <w:b/>
          <w:color w:val="333333"/>
          <w:sz w:val="32"/>
          <w:szCs w:val="32"/>
        </w:rPr>
      </w:pPr>
    </w:p>
    <w:p w:rsidR="005C5D4C" w:rsidRDefault="005C5D4C" w:rsidP="00D85A62">
      <w:pPr>
        <w:tabs>
          <w:tab w:val="left" w:pos="0"/>
        </w:tabs>
        <w:jc w:val="center"/>
        <w:rPr>
          <w:rFonts w:ascii="Monotype Corsiva" w:hAnsi="Monotype Corsiva"/>
          <w:b/>
          <w:color w:val="333333"/>
          <w:sz w:val="32"/>
          <w:szCs w:val="32"/>
        </w:rPr>
      </w:pPr>
    </w:p>
    <w:p w:rsidR="00297387" w:rsidRDefault="00297387" w:rsidP="004F73B0">
      <w:pPr>
        <w:ind w:right="-540"/>
        <w:rPr>
          <w:rFonts w:ascii="Harlow Solid Italic" w:hAnsi="Harlow Solid Italic"/>
          <w:sz w:val="40"/>
          <w:szCs w:val="40"/>
        </w:rPr>
      </w:pPr>
    </w:p>
    <w:p w:rsidR="00955DAB" w:rsidRDefault="00955DAB" w:rsidP="004F73B0">
      <w:pPr>
        <w:ind w:right="-540"/>
        <w:rPr>
          <w:rFonts w:ascii="Harlow Solid Italic" w:hAnsi="Harlow Solid Italic"/>
          <w:sz w:val="40"/>
          <w:szCs w:val="40"/>
        </w:rPr>
      </w:pPr>
    </w:p>
    <w:p w:rsidR="00992948" w:rsidRDefault="00992948" w:rsidP="004F73B0">
      <w:pPr>
        <w:ind w:right="-540"/>
        <w:rPr>
          <w:rFonts w:ascii="Harlow Solid Italic" w:hAnsi="Harlow Solid Italic"/>
          <w:sz w:val="40"/>
          <w:szCs w:val="40"/>
        </w:rPr>
      </w:pPr>
    </w:p>
    <w:p w:rsidR="00FF2C0F" w:rsidRDefault="00FF2C0F" w:rsidP="00820912">
      <w:pPr>
        <w:shd w:val="clear" w:color="auto" w:fill="FFFFFF"/>
        <w:rPr>
          <w:rFonts w:ascii="Harlow Solid Italic" w:hAnsi="Harlow Solid Italic"/>
          <w:sz w:val="40"/>
          <w:szCs w:val="40"/>
        </w:rPr>
      </w:pPr>
    </w:p>
    <w:p w:rsidR="00FF2C0F" w:rsidRDefault="00FF2C0F" w:rsidP="00820912">
      <w:pPr>
        <w:shd w:val="clear" w:color="auto" w:fill="FFFFFF"/>
        <w:rPr>
          <w:rFonts w:ascii="Harlow Solid Italic" w:hAnsi="Harlow Solid Italic"/>
          <w:sz w:val="40"/>
          <w:szCs w:val="40"/>
        </w:rPr>
      </w:pPr>
    </w:p>
    <w:p w:rsidR="00FF2C0F" w:rsidRDefault="00FF2C0F" w:rsidP="00820912">
      <w:pPr>
        <w:shd w:val="clear" w:color="auto" w:fill="FFFFFF"/>
        <w:rPr>
          <w:rFonts w:ascii="Harlow Solid Italic" w:hAnsi="Harlow Solid Italic"/>
          <w:sz w:val="40"/>
          <w:szCs w:val="40"/>
        </w:rPr>
      </w:pPr>
    </w:p>
    <w:p w:rsidR="00820912" w:rsidRPr="00DF6C3A" w:rsidRDefault="00FA5AA9" w:rsidP="00820912">
      <w:pPr>
        <w:shd w:val="clear" w:color="auto" w:fill="FFFFFF"/>
        <w:rPr>
          <w:rFonts w:ascii="Arial" w:hAnsi="Arial" w:cs="Arial"/>
          <w:b/>
          <w:sz w:val="18"/>
          <w:szCs w:val="18"/>
          <w:shd w:val="clear" w:color="auto" w:fill="FFFFFF"/>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-142875</wp:posOffset>
                </wp:positionH>
                <wp:positionV relativeFrom="paragraph">
                  <wp:posOffset>73660</wp:posOffset>
                </wp:positionV>
                <wp:extent cx="1257300" cy="0"/>
                <wp:effectExtent l="9525" t="6985" r="9525" b="12065"/>
                <wp:wrapNone/>
                <wp:docPr id="19" name="AutoShap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14" o:spid="_x0000_s1026" type="#_x0000_t32" style="position:absolute;margin-left:-11.25pt;margin-top:5.8pt;width:9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1QIQ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73660</wp:posOffset>
                </wp:positionV>
                <wp:extent cx="1114425" cy="0"/>
                <wp:effectExtent l="9525" t="6985" r="9525" b="12065"/>
                <wp:wrapNone/>
                <wp:docPr id="18" name="AutoShap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3" o:spid="_x0000_s1026" type="#_x0000_t32" style="position:absolute;margin-left:0;margin-top:5.8pt;width:87.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"/>
            </w:pict>
          </mc:Fallback>
        </mc:AlternateContent>
      </w:r>
      <w:r>
        <w:rPr>
          <w:noProof/>
        </w:rPr>
        <mc:AlternateContent>
          <mc:Choice Requires="wps">
            <w:drawing>
              <wp:anchor distT="0" distB="0" distL="114300" distR="114300" simplePos="0" relativeHeight="251636736" behindDoc="1" locked="0" layoutInCell="1" allowOverlap="1">
                <wp:simplePos x="0" y="0"/>
                <wp:positionH relativeFrom="column">
                  <wp:posOffset>-142875</wp:posOffset>
                </wp:positionH>
                <wp:positionV relativeFrom="paragraph">
                  <wp:posOffset>73660</wp:posOffset>
                </wp:positionV>
                <wp:extent cx="1257300" cy="1200785"/>
                <wp:effectExtent l="9525" t="6985" r="9525" b="11430"/>
                <wp:wrapNone/>
                <wp:docPr id="17"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00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3" o:spid="_x0000_s1026" style="position:absolute;margin-left:-11.25pt;margin-top:5.8pt;width:99pt;height:9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"/>
            </w:pict>
          </mc:Fallback>
        </mc:AlternateContent>
      </w:r>
      <w:r>
        <w:rPr>
          <w:rFonts w:ascii="Arial" w:hAnsi="Arial" w:cs="Arial"/>
          <w:b/>
          <w:noProof/>
          <w:sz w:val="18"/>
          <w:szCs w:val="18"/>
        </w:rPr>
        <mc:AlternateContent>
          <mc:Choice Requires="wps">
            <w:drawing>
              <wp:anchor distT="0" distB="0" distL="114300" distR="114300" simplePos="0" relativeHeight="251650048" behindDoc="0" locked="0" layoutInCell="1" allowOverlap="1">
                <wp:simplePos x="0" y="0"/>
                <wp:positionH relativeFrom="column">
                  <wp:posOffset>-1610360</wp:posOffset>
                </wp:positionH>
                <wp:positionV relativeFrom="paragraph">
                  <wp:posOffset>527685</wp:posOffset>
                </wp:positionV>
                <wp:extent cx="777875" cy="252095"/>
                <wp:effectExtent l="0" t="3810" r="3810"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E07" w:rsidRDefault="00F85E07" w:rsidP="0044320D">
                            <w:r>
                              <w:t>PAGE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26.8pt;margin-top:41.55pt;width:61.25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" stroked="f">
                <v:textbox>
                  <w:txbxContent>
                    <w:p w:rsidR="00F85E07" w:rsidRDefault="00F85E07" w:rsidP="0044320D">
                      <w:r>
                        <w:t>PAGE 1</w:t>
                      </w:r>
                    </w:p>
                  </w:txbxContent>
                </v:textbox>
              </v:shape>
            </w:pict>
          </mc:Fallback>
        </mc:AlternateContent>
      </w:r>
    </w:p>
    <w:p w:rsidR="00D21261" w:rsidRDefault="007C2621" w:rsidP="00D21261">
      <w:pPr>
        <w:jc w:val="center"/>
        <w:rPr>
          <w:rFonts w:ascii="Abadi MT Condensed Extra Bold" w:hAnsi="Abadi MT Condensed Extra Bold"/>
          <w:color w:val="000080"/>
          <w:sz w:val="52"/>
          <w:szCs w:val="52"/>
        </w:rPr>
      </w:pPr>
      <w:r>
        <w:rPr>
          <w:noProof/>
        </w:rPr>
        <w:pict>
          <v:shape id="_x0000_s2315" type="#_x0000_t136" style="position:absolute;left:0;text-align:left;margin-left:0;margin-top:6pt;width:1in;height:1in;rotation:270;z-index:251634688" fillcolor="black">
            <v:shadow color="#868686"/>
            <v:textpath style="font-family:&quot;Times New Roman&quot;;font-size:10pt;v-text-kern:t" trim="t" fitpath="t" string="Nonprofit Org.&#10;ECRWSS&#10;U.S. POSTAGE&#10;PAID&#10;Permit No. 16&#10;Cornell, WI"/>
          </v:shape>
        </w:pict>
      </w:r>
    </w:p>
    <w:p w:rsidR="00D21261" w:rsidRDefault="00D21261" w:rsidP="00D21261">
      <w:pPr>
        <w:jc w:val="center"/>
        <w:rPr>
          <w:rFonts w:ascii="Abadi MT Condensed Extra Bold" w:hAnsi="Abadi MT Condensed Extra Bold"/>
          <w:color w:val="000080"/>
          <w:sz w:val="52"/>
          <w:szCs w:val="52"/>
        </w:rPr>
      </w:pPr>
    </w:p>
    <w:p w:rsidR="00D21261" w:rsidRDefault="00D21261" w:rsidP="00D21261">
      <w:pPr>
        <w:jc w:val="center"/>
        <w:rPr>
          <w:rFonts w:ascii="Abadi MT Condensed Extra Bold" w:hAnsi="Abadi MT Condensed Extra Bold"/>
          <w:color w:val="000080"/>
          <w:sz w:val="52"/>
          <w:szCs w:val="52"/>
        </w:rPr>
      </w:pPr>
    </w:p>
    <w:p w:rsidR="00D21261" w:rsidRDefault="00D21261" w:rsidP="00D21261">
      <w:pPr>
        <w:jc w:val="center"/>
        <w:rPr>
          <w:rFonts w:ascii="Abadi MT Condensed Extra Bold" w:hAnsi="Abadi MT Condensed Extra Bold"/>
          <w:color w:val="000080"/>
          <w:sz w:val="52"/>
          <w:szCs w:val="52"/>
        </w:rPr>
      </w:pPr>
    </w:p>
    <w:p w:rsidR="00D21261" w:rsidRDefault="00D21261" w:rsidP="00D21261">
      <w:pPr>
        <w:jc w:val="center"/>
        <w:rPr>
          <w:rFonts w:ascii="Abadi MT Condensed Extra Bold" w:hAnsi="Abadi MT Condensed Extra Bold"/>
          <w:color w:val="000080"/>
          <w:sz w:val="52"/>
          <w:szCs w:val="52"/>
        </w:rPr>
      </w:pPr>
    </w:p>
    <w:p w:rsidR="00D21261" w:rsidRDefault="007C2621" w:rsidP="00D21261">
      <w:pPr>
        <w:jc w:val="center"/>
        <w:rPr>
          <w:rFonts w:ascii="Abadi MT Condensed Extra Bold" w:hAnsi="Abadi MT Condensed Extra Bold"/>
          <w:color w:val="000080"/>
          <w:sz w:val="52"/>
          <w:szCs w:val="52"/>
        </w:rPr>
      </w:pPr>
      <w:r>
        <w:rPr>
          <w:noProof/>
        </w:rPr>
        <w:pict>
          <v:shape id="_x0000_s2316" type="#_x0000_t136" alt="BOXHOLDER&#10;HOLCOMBE&#10;WISCONSIN  54745" style="position:absolute;left:0;text-align:left;margin-left:140.5pt;margin-top:43.15pt;width:119pt;height:52pt;rotation:270;z-index:-251680768" wrapcoords="21736 18783 21736 16904 21328 16278 19562 16591 18340 2191 17932 -313 3668 -626 2174 15965 0 15965 0 18157 0 20974 408 21600 21464 21913 21736 20661 21736 18783" fillcolor="black">
            <v:shadow color="#868686"/>
            <v:textpath style="font-family:&quot;Arial Black&quot;;font-size:12pt;v-text-kern:t" trim="t" fitpath="t" string="BOXHOLDER&#10;HOLCOMBE&#10;WISCONSIN  54745"/>
            <w10:wrap type="tight"/>
          </v:shape>
        </w:pict>
      </w:r>
    </w:p>
    <w:p w:rsidR="00D21261" w:rsidRDefault="00D21261" w:rsidP="00D21261">
      <w:pPr>
        <w:jc w:val="center"/>
        <w:rPr>
          <w:rFonts w:ascii="Abadi MT Condensed Extra Bold" w:hAnsi="Abadi MT Condensed Extra Bold"/>
          <w:color w:val="000080"/>
          <w:sz w:val="52"/>
          <w:szCs w:val="52"/>
        </w:rPr>
      </w:pPr>
    </w:p>
    <w:p w:rsidR="00D21261" w:rsidRDefault="00D21261" w:rsidP="00D21261">
      <w:pPr>
        <w:jc w:val="center"/>
        <w:rPr>
          <w:rFonts w:ascii="Abadi MT Condensed Extra Bold" w:hAnsi="Abadi MT Condensed Extra Bold"/>
          <w:color w:val="000080"/>
          <w:sz w:val="52"/>
          <w:szCs w:val="52"/>
        </w:rPr>
      </w:pPr>
    </w:p>
    <w:p w:rsidR="00D21261" w:rsidRDefault="00D21261" w:rsidP="00D21261">
      <w:pPr>
        <w:jc w:val="center"/>
        <w:rPr>
          <w:rFonts w:ascii="Abadi MT Condensed Extra Bold" w:hAnsi="Abadi MT Condensed Extra Bold"/>
          <w:color w:val="000080"/>
          <w:sz w:val="52"/>
          <w:szCs w:val="52"/>
        </w:rPr>
      </w:pPr>
    </w:p>
    <w:p w:rsidR="00D21261" w:rsidRDefault="00D21261" w:rsidP="00D21261">
      <w:pPr>
        <w:jc w:val="center"/>
        <w:rPr>
          <w:rFonts w:ascii="Abadi MT Condensed Extra Bold" w:hAnsi="Abadi MT Condensed Extra Bold"/>
          <w:color w:val="000080"/>
          <w:sz w:val="52"/>
          <w:szCs w:val="52"/>
        </w:rPr>
      </w:pPr>
    </w:p>
    <w:p w:rsidR="00D21261" w:rsidRDefault="00D21261" w:rsidP="00D21261">
      <w:pPr>
        <w:jc w:val="center"/>
        <w:rPr>
          <w:rFonts w:ascii="Abadi MT Condensed Extra Bold" w:hAnsi="Abadi MT Condensed Extra Bold"/>
          <w:color w:val="000080"/>
          <w:sz w:val="52"/>
          <w:szCs w:val="52"/>
        </w:rPr>
      </w:pPr>
    </w:p>
    <w:p w:rsidR="00D21261" w:rsidRDefault="007C2621" w:rsidP="00D21261">
      <w:pPr>
        <w:jc w:val="center"/>
        <w:rPr>
          <w:rFonts w:ascii="Abadi MT Condensed Extra Bold" w:hAnsi="Abadi MT Condensed Extra Bold"/>
          <w:color w:val="000080"/>
          <w:sz w:val="52"/>
          <w:szCs w:val="52"/>
        </w:rPr>
      </w:pPr>
      <w:r>
        <w:rPr>
          <w:noProof/>
        </w:rPr>
        <w:pict>
          <v:shape id="_x0000_s2314" type="#_x0000_t136" style="position:absolute;left:0;text-align:left;margin-left:-28.5pt;margin-top:57.35pt;width:97.5pt;height:40.5pt;rotation:270;z-index:-251682816" wrapcoords="21766 13600 21600 12400 19108 12400 17945 -400 13625 -400 11132 1200 9471 -400 3822 -800 2991 14000 997 12000 332 11600 -166 13200 -166 18400 332 20000 2991 20400 8308 22000 9637 21600 10966 19200 11298 21200 12794 20000 13791 7200 13625 16000 14622 20800 21600 20400 21766 13600" fillcolor="black">
            <v:shadow color="#868686"/>
            <v:textpath style="font-family:&quot;Arial Black&quot;;font-size:10pt;v-text-kern:t" trim="t" fitpath="t" string="P.O.Box 517&#10;Cornell, WI  54732&#10;"/>
            <w10:wrap type="tight"/>
          </v:shape>
        </w:pict>
      </w:r>
    </w:p>
    <w:p w:rsidR="00D21261" w:rsidRDefault="00D21261" w:rsidP="00D21261">
      <w:pPr>
        <w:jc w:val="center"/>
        <w:rPr>
          <w:rFonts w:ascii="Abadi MT Condensed Extra Bold" w:hAnsi="Abadi MT Condensed Extra Bold"/>
          <w:color w:val="000080"/>
          <w:sz w:val="52"/>
          <w:szCs w:val="52"/>
        </w:rPr>
      </w:pPr>
    </w:p>
    <w:p w:rsidR="00D21261" w:rsidRPr="00D303A1" w:rsidRDefault="00D21261" w:rsidP="00D21261"/>
    <w:p w:rsidR="00182106" w:rsidRDefault="00182106" w:rsidP="00D21261">
      <w:pPr>
        <w:tabs>
          <w:tab w:val="left" w:pos="0"/>
        </w:tabs>
        <w:jc w:val="center"/>
        <w:rPr>
          <w:rFonts w:ascii="Accord SF" w:hAnsi="Accord SF"/>
          <w:noProof/>
          <w:sz w:val="48"/>
          <w:szCs w:val="48"/>
        </w:rPr>
      </w:pPr>
    </w:p>
    <w:p w:rsidR="00182106" w:rsidRDefault="00182106" w:rsidP="00D21261">
      <w:pPr>
        <w:tabs>
          <w:tab w:val="left" w:pos="0"/>
        </w:tabs>
        <w:jc w:val="center"/>
        <w:rPr>
          <w:rFonts w:ascii="Accord SF" w:hAnsi="Accord SF"/>
          <w:noProof/>
          <w:sz w:val="48"/>
          <w:szCs w:val="48"/>
        </w:rPr>
      </w:pPr>
    </w:p>
    <w:p w:rsidR="00BD4D33" w:rsidRDefault="00BD4D33" w:rsidP="00D21261">
      <w:pPr>
        <w:tabs>
          <w:tab w:val="left" w:pos="0"/>
        </w:tabs>
        <w:jc w:val="center"/>
        <w:rPr>
          <w:rFonts w:ascii="Accord SF" w:hAnsi="Accord SF"/>
          <w:noProof/>
          <w:sz w:val="48"/>
          <w:szCs w:val="48"/>
        </w:rPr>
      </w:pPr>
    </w:p>
    <w:p w:rsidR="00BD4D33" w:rsidRDefault="00BD4D33" w:rsidP="00D21261">
      <w:pPr>
        <w:tabs>
          <w:tab w:val="left" w:pos="0"/>
        </w:tabs>
        <w:jc w:val="center"/>
        <w:rPr>
          <w:rFonts w:ascii="Accord SF" w:hAnsi="Accord SF"/>
          <w:noProof/>
          <w:sz w:val="48"/>
          <w:szCs w:val="48"/>
        </w:rPr>
      </w:pPr>
    </w:p>
    <w:p w:rsidR="00D21261" w:rsidRDefault="00D21261" w:rsidP="00D21261">
      <w:pPr>
        <w:tabs>
          <w:tab w:val="left" w:pos="0"/>
        </w:tabs>
        <w:jc w:val="center"/>
        <w:rPr>
          <w:rFonts w:ascii="Accord SF" w:hAnsi="Accord SF"/>
          <w:noProof/>
          <w:sz w:val="48"/>
          <w:szCs w:val="48"/>
        </w:rPr>
      </w:pPr>
      <w:r>
        <w:rPr>
          <w:rFonts w:ascii="Accord SF" w:hAnsi="Accord SF"/>
          <w:noProof/>
          <w:sz w:val="48"/>
          <w:szCs w:val="48"/>
        </w:rPr>
        <w:t>Cornell &amp; Lake Holcombe</w:t>
      </w:r>
    </w:p>
    <w:p w:rsidR="00D21261" w:rsidRDefault="00FA5AA9" w:rsidP="008B0582">
      <w:pPr>
        <w:tabs>
          <w:tab w:val="left" w:pos="0"/>
        </w:tabs>
        <w:rPr>
          <w:rFonts w:ascii="Arial Black" w:hAnsi="Arial Black"/>
          <w:b/>
          <w:noProof/>
          <w:sz w:val="72"/>
          <w:szCs w:val="72"/>
        </w:rPr>
      </w:pPr>
      <w:r>
        <w:rPr>
          <w:rFonts w:ascii="Arial Black" w:hAnsi="Arial Black"/>
          <w:b/>
          <w:noProof/>
          <w:sz w:val="72"/>
          <w:szCs w:val="72"/>
        </w:rPr>
        <w:drawing>
          <wp:anchor distT="0" distB="0" distL="114300" distR="114300" simplePos="0" relativeHeight="251643904" behindDoc="1" locked="0" layoutInCell="1" allowOverlap="1">
            <wp:simplePos x="0" y="0"/>
            <wp:positionH relativeFrom="column">
              <wp:posOffset>-6985</wp:posOffset>
            </wp:positionH>
            <wp:positionV relativeFrom="paragraph">
              <wp:posOffset>146050</wp:posOffset>
            </wp:positionV>
            <wp:extent cx="615315" cy="521335"/>
            <wp:effectExtent l="66040" t="48260" r="60325" b="60325"/>
            <wp:wrapNone/>
            <wp:docPr id="1399" name="il_fi" descr="http://www.theoutdoorparent.com/wp-content/uploads/2009/09/fall-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outdoorparent.com/wp-content/uploads/2009/09/fall-leaf.jpg"/>
                    <pic:cNvPicPr>
                      <a:picLocks noChangeAspect="1" noChangeArrowheads="1"/>
                    </pic:cNvPicPr>
                  </pic:nvPicPr>
                  <pic:blipFill>
                    <a:blip r:embed="rId11" r:link="rId12" cstate="print">
                      <a:lum bright="8000" contrast="8000"/>
                      <a:grayscl/>
                      <a:extLst>
                        <a:ext uri="{28A0092B-C50C-407E-A947-70E740481C1C}">
                          <a14:useLocalDpi xmlns:a14="http://schemas.microsoft.com/office/drawing/2010/main" val="0"/>
                        </a:ext>
                      </a:extLst>
                    </a:blip>
                    <a:srcRect/>
                    <a:stretch>
                      <a:fillRect/>
                    </a:stretch>
                  </pic:blipFill>
                  <pic:spPr bwMode="auto">
                    <a:xfrm rot="-4693377">
                      <a:off x="0" y="0"/>
                      <a:ext cx="61531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261">
        <w:rPr>
          <w:rFonts w:ascii="Arial Black" w:hAnsi="Arial Black"/>
          <w:b/>
          <w:noProof/>
          <w:sz w:val="72"/>
          <w:szCs w:val="72"/>
        </w:rPr>
        <w:t xml:space="preserve">     </w:t>
      </w:r>
      <w:r w:rsidR="00D21261" w:rsidRPr="008145AE">
        <w:rPr>
          <w:rFonts w:ascii="Arial Black" w:hAnsi="Arial Black"/>
          <w:b/>
          <w:noProof/>
          <w:sz w:val="72"/>
          <w:szCs w:val="72"/>
        </w:rPr>
        <w:t xml:space="preserve">Community </w:t>
      </w:r>
    </w:p>
    <w:p w:rsidR="00D21261" w:rsidRPr="008145AE" w:rsidRDefault="00FA5AA9" w:rsidP="00D21261">
      <w:pPr>
        <w:tabs>
          <w:tab w:val="left" w:pos="0"/>
        </w:tabs>
        <w:jc w:val="both"/>
        <w:rPr>
          <w:rFonts w:ascii="Arial Black" w:hAnsi="Arial Black"/>
          <w:b/>
          <w:noProof/>
          <w:sz w:val="72"/>
          <w:szCs w:val="72"/>
        </w:rPr>
      </w:pPr>
      <w:r>
        <w:rPr>
          <w:rFonts w:ascii="Arial Black" w:hAnsi="Arial Black"/>
          <w:b/>
          <w:noProof/>
          <w:sz w:val="72"/>
          <w:szCs w:val="72"/>
        </w:rPr>
        <w:drawing>
          <wp:anchor distT="0" distB="0" distL="114300" distR="114300" simplePos="0" relativeHeight="251642880" behindDoc="1" locked="0" layoutInCell="1" allowOverlap="1">
            <wp:simplePos x="0" y="0"/>
            <wp:positionH relativeFrom="column">
              <wp:posOffset>3742055</wp:posOffset>
            </wp:positionH>
            <wp:positionV relativeFrom="paragraph">
              <wp:posOffset>116205</wp:posOffset>
            </wp:positionV>
            <wp:extent cx="615315" cy="521335"/>
            <wp:effectExtent l="0" t="0" r="0" b="0"/>
            <wp:wrapNone/>
            <wp:docPr id="1398" name="il_fi" descr="http://www.theoutdoorparent.com/wp-content/uploads/2009/09/fall-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outdoorparent.com/wp-content/uploads/2009/09/fall-leaf.jpg"/>
                    <pic:cNvPicPr>
                      <a:picLocks noChangeAspect="1" noChangeArrowheads="1"/>
                    </pic:cNvPicPr>
                  </pic:nvPicPr>
                  <pic:blipFill>
                    <a:blip r:embed="rId11" r:link="rId12" cstate="print">
                      <a:grayscl/>
                      <a:extLst>
                        <a:ext uri="{28A0092B-C50C-407E-A947-70E740481C1C}">
                          <a14:useLocalDpi xmlns:a14="http://schemas.microsoft.com/office/drawing/2010/main" val="0"/>
                        </a:ext>
                      </a:extLst>
                    </a:blip>
                    <a:srcRect/>
                    <a:stretch>
                      <a:fillRect/>
                    </a:stretch>
                  </pic:blipFill>
                  <pic:spPr bwMode="auto">
                    <a:xfrm>
                      <a:off x="0" y="0"/>
                      <a:ext cx="61531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261">
        <w:rPr>
          <w:rFonts w:ascii="Arial Black" w:hAnsi="Arial Black"/>
          <w:b/>
          <w:noProof/>
          <w:sz w:val="72"/>
          <w:szCs w:val="72"/>
        </w:rPr>
        <w:t xml:space="preserve">      </w:t>
      </w:r>
      <w:r w:rsidR="00D21261" w:rsidRPr="008145AE">
        <w:rPr>
          <w:rFonts w:ascii="Arial Black" w:hAnsi="Arial Black"/>
          <w:b/>
          <w:noProof/>
          <w:sz w:val="72"/>
          <w:szCs w:val="72"/>
        </w:rPr>
        <w:t>Education</w:t>
      </w:r>
    </w:p>
    <w:p w:rsidR="008B0582" w:rsidRDefault="00FA5AA9" w:rsidP="00D21261">
      <w:pPr>
        <w:jc w:val="center"/>
        <w:rPr>
          <w:rFonts w:ascii="Accord SF" w:hAnsi="Accord SF" w:cs="Arial"/>
          <w:sz w:val="72"/>
          <w:szCs w:val="72"/>
        </w:rPr>
      </w:pPr>
      <w:r>
        <w:rPr>
          <w:rFonts w:ascii="Arial" w:hAnsi="Arial" w:cs="Arial"/>
          <w:noProof/>
        </w:rPr>
        <w:drawing>
          <wp:anchor distT="0" distB="0" distL="114300" distR="114300" simplePos="0" relativeHeight="251646976" behindDoc="1" locked="0" layoutInCell="1" allowOverlap="1">
            <wp:simplePos x="0" y="0"/>
            <wp:positionH relativeFrom="column">
              <wp:posOffset>940435</wp:posOffset>
            </wp:positionH>
            <wp:positionV relativeFrom="paragraph">
              <wp:posOffset>52705</wp:posOffset>
            </wp:positionV>
            <wp:extent cx="2637790" cy="2637790"/>
            <wp:effectExtent l="0" t="0" r="0" b="0"/>
            <wp:wrapTight wrapText="bothSides">
              <wp:wrapPolygon edited="0">
                <wp:start x="0" y="0"/>
                <wp:lineTo x="0" y="21371"/>
                <wp:lineTo x="21371" y="21371"/>
                <wp:lineTo x="21371" y="0"/>
                <wp:lineTo x="0" y="0"/>
              </wp:wrapPolygon>
            </wp:wrapTight>
            <wp:docPr id="1425" name="irc_mi" descr="http://www.blueboxsports.com/bbs/wp-content/uploads/2013/07/fall-ses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ueboxsports.com/bbs/wp-content/uploads/2013/07/fall-session.jpeg"/>
                    <pic:cNvPicPr>
                      <a:picLocks noChangeAspect="1" noChangeArrowheads="1"/>
                    </pic:cNvPicPr>
                  </pic:nvPicPr>
                  <pic:blipFill>
                    <a:blip r:embed="rId13" r:link="rId14">
                      <a:lum bright="20000"/>
                      <a:grayscl/>
                      <a:extLst>
                        <a:ext uri="{28A0092B-C50C-407E-A947-70E740481C1C}">
                          <a14:useLocalDpi xmlns:a14="http://schemas.microsoft.com/office/drawing/2010/main" val="0"/>
                        </a:ext>
                      </a:extLst>
                    </a:blip>
                    <a:srcRect/>
                    <a:stretch>
                      <a:fillRect/>
                    </a:stretch>
                  </pic:blipFill>
                  <pic:spPr bwMode="auto">
                    <a:xfrm>
                      <a:off x="0" y="0"/>
                      <a:ext cx="2637790" cy="263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261" w:rsidRPr="003358E1" w:rsidRDefault="003A362D" w:rsidP="00D21261">
      <w:pPr>
        <w:jc w:val="center"/>
        <w:rPr>
          <w:rFonts w:ascii="Accord SF" w:hAnsi="Accord SF" w:cs="Arial"/>
          <w:sz w:val="64"/>
          <w:szCs w:val="64"/>
        </w:rPr>
      </w:pPr>
      <w:proofErr w:type="gramStart"/>
      <w:r>
        <w:rPr>
          <w:rFonts w:ascii="Accord SF" w:hAnsi="Accord SF" w:cs="Arial"/>
          <w:sz w:val="72"/>
          <w:szCs w:val="72"/>
        </w:rPr>
        <w:t xml:space="preserve">FALL </w:t>
      </w:r>
      <w:r w:rsidR="00D21261" w:rsidRPr="003358E1">
        <w:rPr>
          <w:rFonts w:ascii="Accord SF" w:hAnsi="Accord SF" w:cs="Arial"/>
          <w:sz w:val="64"/>
          <w:szCs w:val="64"/>
        </w:rPr>
        <w:t xml:space="preserve"> </w:t>
      </w:r>
      <w:r w:rsidR="00D21261" w:rsidRPr="0072188E">
        <w:rPr>
          <w:rFonts w:ascii="Accord SF" w:hAnsi="Accord SF" w:cs="Arial"/>
          <w:sz w:val="72"/>
          <w:szCs w:val="72"/>
        </w:rPr>
        <w:t>201</w:t>
      </w:r>
      <w:r w:rsidR="0012521C">
        <w:rPr>
          <w:rFonts w:ascii="Accord SF" w:hAnsi="Accord SF" w:cs="Arial"/>
          <w:sz w:val="72"/>
          <w:szCs w:val="72"/>
        </w:rPr>
        <w:t>5</w:t>
      </w:r>
      <w:proofErr w:type="gramEnd"/>
    </w:p>
    <w:p w:rsidR="00D21261" w:rsidRDefault="00D21261" w:rsidP="00D21261">
      <w:pPr>
        <w:jc w:val="center"/>
        <w:rPr>
          <w:rFonts w:ascii="Accord SF" w:hAnsi="Accord SF" w:cs="Arial"/>
          <w:sz w:val="72"/>
          <w:szCs w:val="72"/>
        </w:rPr>
      </w:pPr>
      <w:r>
        <w:rPr>
          <w:rFonts w:ascii="Accord SF" w:hAnsi="Accord SF" w:cs="Arial"/>
          <w:sz w:val="72"/>
          <w:szCs w:val="72"/>
        </w:rPr>
        <w:t>CL</w:t>
      </w:r>
      <w:r w:rsidRPr="008145AE">
        <w:rPr>
          <w:rFonts w:ascii="Accord SF" w:hAnsi="Accord SF" w:cs="Arial"/>
          <w:sz w:val="72"/>
          <w:szCs w:val="72"/>
        </w:rPr>
        <w:t>ASS OFFERINGS</w:t>
      </w:r>
    </w:p>
    <w:p w:rsidR="00D21261" w:rsidRDefault="00D21261" w:rsidP="00D21261">
      <w:pPr>
        <w:jc w:val="center"/>
        <w:rPr>
          <w:rFonts w:ascii="Arial" w:hAnsi="Arial" w:cs="Arial"/>
        </w:rPr>
      </w:pPr>
    </w:p>
    <w:p w:rsidR="00D21261" w:rsidRDefault="00FA5AA9" w:rsidP="00D21261">
      <w:pPr>
        <w:jc w:val="center"/>
        <w:rPr>
          <w:rFonts w:ascii="Agency FB" w:hAnsi="Agency FB" w:cs="Arial"/>
          <w:b/>
          <w:sz w:val="28"/>
          <w:szCs w:val="28"/>
        </w:rPr>
      </w:pPr>
      <w:r>
        <w:rPr>
          <w:rFonts w:ascii="Agency FB" w:hAnsi="Agency FB" w:cs="Arial"/>
          <w:b/>
          <w:noProof/>
          <w:sz w:val="28"/>
          <w:szCs w:val="28"/>
        </w:rPr>
        <w:drawing>
          <wp:anchor distT="0" distB="0" distL="114300" distR="114300" simplePos="0" relativeHeight="251640832" behindDoc="1" locked="0" layoutInCell="1" allowOverlap="1">
            <wp:simplePos x="0" y="0"/>
            <wp:positionH relativeFrom="column">
              <wp:posOffset>3900170</wp:posOffset>
            </wp:positionH>
            <wp:positionV relativeFrom="paragraph">
              <wp:posOffset>207645</wp:posOffset>
            </wp:positionV>
            <wp:extent cx="394970" cy="334645"/>
            <wp:effectExtent l="38100" t="57150" r="43180" b="46355"/>
            <wp:wrapNone/>
            <wp:docPr id="1396" name="il_fi" descr="http://www.theoutdoorparent.com/wp-content/uploads/2009/09/fall-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outdoorparent.com/wp-content/uploads/2009/09/fall-leaf.jpg"/>
                    <pic:cNvPicPr>
                      <a:picLocks noChangeAspect="1" noChangeArrowheads="1"/>
                    </pic:cNvPicPr>
                  </pic:nvPicPr>
                  <pic:blipFill>
                    <a:blip r:embed="rId15" r:link="rId12" cstate="print">
                      <a:grayscl/>
                      <a:extLst>
                        <a:ext uri="{28A0092B-C50C-407E-A947-70E740481C1C}">
                          <a14:useLocalDpi xmlns:a14="http://schemas.microsoft.com/office/drawing/2010/main" val="0"/>
                        </a:ext>
                      </a:extLst>
                    </a:blip>
                    <a:srcRect/>
                    <a:stretch>
                      <a:fillRect/>
                    </a:stretch>
                  </pic:blipFill>
                  <pic:spPr bwMode="auto">
                    <a:xfrm rot="-22506021">
                      <a:off x="0" y="0"/>
                      <a:ext cx="39497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261">
        <w:rPr>
          <w:rFonts w:ascii="Agency FB" w:hAnsi="Agency FB" w:cs="Arial"/>
          <w:b/>
          <w:sz w:val="28"/>
          <w:szCs w:val="28"/>
        </w:rPr>
        <w:t>B</w:t>
      </w:r>
      <w:r w:rsidR="00D21261" w:rsidRPr="006E7BE5">
        <w:rPr>
          <w:rFonts w:ascii="Agency FB" w:hAnsi="Agency FB" w:cs="Arial"/>
          <w:b/>
          <w:sz w:val="28"/>
          <w:szCs w:val="28"/>
        </w:rPr>
        <w:t>rought to</w:t>
      </w:r>
      <w:r w:rsidR="00D21261">
        <w:rPr>
          <w:rFonts w:ascii="Agency FB" w:hAnsi="Agency FB" w:cs="Arial"/>
          <w:b/>
          <w:sz w:val="28"/>
          <w:szCs w:val="28"/>
        </w:rPr>
        <w:t xml:space="preserve"> you</w:t>
      </w:r>
      <w:r w:rsidR="00D21261" w:rsidRPr="006E7BE5">
        <w:rPr>
          <w:rFonts w:ascii="Agency FB" w:hAnsi="Agency FB" w:cs="Arial"/>
          <w:b/>
          <w:sz w:val="28"/>
          <w:szCs w:val="28"/>
        </w:rPr>
        <w:t xml:space="preserve"> by the 21</w:t>
      </w:r>
      <w:r w:rsidR="00D21261" w:rsidRPr="006E7BE5">
        <w:rPr>
          <w:rFonts w:ascii="Agency FB" w:hAnsi="Agency FB" w:cs="Arial"/>
          <w:b/>
          <w:sz w:val="28"/>
          <w:szCs w:val="28"/>
          <w:vertAlign w:val="superscript"/>
        </w:rPr>
        <w:t>st</w:t>
      </w:r>
      <w:r w:rsidR="00D21261" w:rsidRPr="006E7BE5">
        <w:rPr>
          <w:rFonts w:ascii="Agency FB" w:hAnsi="Agency FB" w:cs="Arial"/>
          <w:b/>
          <w:sz w:val="28"/>
          <w:szCs w:val="28"/>
        </w:rPr>
        <w:t xml:space="preserve"> Century Community Learning Centers </w:t>
      </w:r>
    </w:p>
    <w:p w:rsidR="00733587" w:rsidRDefault="00FA5AA9" w:rsidP="00D21261">
      <w:pPr>
        <w:jc w:val="center"/>
        <w:rPr>
          <w:rFonts w:ascii="Agency FB" w:hAnsi="Agency FB" w:cs="Arial"/>
          <w:b/>
          <w:sz w:val="28"/>
          <w:szCs w:val="28"/>
        </w:rPr>
      </w:pPr>
      <w:r>
        <w:rPr>
          <w:rFonts w:ascii="Agency FB" w:hAnsi="Agency FB" w:cs="Arial"/>
          <w:b/>
          <w:noProof/>
          <w:sz w:val="28"/>
          <w:szCs w:val="28"/>
        </w:rPr>
        <w:drawing>
          <wp:anchor distT="0" distB="0" distL="114300" distR="114300" simplePos="0" relativeHeight="251641856" behindDoc="1" locked="0" layoutInCell="1" allowOverlap="1">
            <wp:simplePos x="0" y="0"/>
            <wp:positionH relativeFrom="column">
              <wp:posOffset>29210</wp:posOffset>
            </wp:positionH>
            <wp:positionV relativeFrom="paragraph">
              <wp:posOffset>117475</wp:posOffset>
            </wp:positionV>
            <wp:extent cx="394970" cy="334645"/>
            <wp:effectExtent l="49212" t="46038" r="54293" b="54292"/>
            <wp:wrapNone/>
            <wp:docPr id="1397" name="il_fi" descr="http://www.theoutdoorparent.com/wp-content/uploads/2009/09/fall-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outdoorparent.com/wp-content/uploads/2009/09/fall-leaf.jpg"/>
                    <pic:cNvPicPr>
                      <a:picLocks noChangeAspect="1" noChangeArrowheads="1"/>
                    </pic:cNvPicPr>
                  </pic:nvPicPr>
                  <pic:blipFill>
                    <a:blip r:embed="rId15" r:link="rId12" cstate="print">
                      <a:grayscl/>
                      <a:extLst>
                        <a:ext uri="{28A0092B-C50C-407E-A947-70E740481C1C}">
                          <a14:useLocalDpi xmlns:a14="http://schemas.microsoft.com/office/drawing/2010/main" val="0"/>
                        </a:ext>
                      </a:extLst>
                    </a:blip>
                    <a:srcRect/>
                    <a:stretch>
                      <a:fillRect/>
                    </a:stretch>
                  </pic:blipFill>
                  <pic:spPr bwMode="auto">
                    <a:xfrm rot="-6293794">
                      <a:off x="0" y="0"/>
                      <a:ext cx="394970" cy="3346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21261" w:rsidRPr="006E7BE5">
        <w:rPr>
          <w:rFonts w:ascii="Agency FB" w:hAnsi="Agency FB" w:cs="Arial"/>
          <w:b/>
          <w:sz w:val="28"/>
          <w:szCs w:val="28"/>
        </w:rPr>
        <w:t>of</w:t>
      </w:r>
      <w:proofErr w:type="gramEnd"/>
      <w:r w:rsidR="00D21261" w:rsidRPr="006E7BE5">
        <w:rPr>
          <w:rFonts w:ascii="Agency FB" w:hAnsi="Agency FB" w:cs="Arial"/>
          <w:b/>
          <w:sz w:val="28"/>
          <w:szCs w:val="28"/>
        </w:rPr>
        <w:t xml:space="preserve"> </w:t>
      </w:r>
      <w:r w:rsidR="00D21261">
        <w:rPr>
          <w:rFonts w:ascii="Agency FB" w:hAnsi="Agency FB" w:cs="Arial"/>
          <w:b/>
          <w:sz w:val="28"/>
          <w:szCs w:val="28"/>
        </w:rPr>
        <w:t>Cornell and Lake Holcombe</w:t>
      </w:r>
    </w:p>
    <w:p w:rsidR="002C6998" w:rsidRDefault="002C6998" w:rsidP="002C6998">
      <w:pPr>
        <w:jc w:val="center"/>
        <w:rPr>
          <w:rFonts w:ascii="Agency FB" w:hAnsi="Agency FB" w:cs="Arial"/>
          <w:b/>
          <w:sz w:val="28"/>
          <w:szCs w:val="28"/>
        </w:rPr>
      </w:pPr>
      <w:r>
        <w:rPr>
          <w:rFonts w:ascii="Agency FB" w:hAnsi="Agency FB" w:cs="Arial"/>
          <w:b/>
          <w:sz w:val="28"/>
          <w:szCs w:val="28"/>
        </w:rPr>
        <w:t xml:space="preserve">(715) </w:t>
      </w:r>
      <w:r w:rsidR="005F1F9F">
        <w:rPr>
          <w:rFonts w:ascii="Agency FB" w:hAnsi="Agency FB" w:cs="Arial"/>
          <w:b/>
          <w:sz w:val="28"/>
          <w:szCs w:val="28"/>
        </w:rPr>
        <w:t>861-</w:t>
      </w:r>
      <w:r w:rsidR="0012521C">
        <w:rPr>
          <w:rFonts w:ascii="Agency FB" w:hAnsi="Agency FB" w:cs="Arial"/>
          <w:b/>
          <w:sz w:val="28"/>
          <w:szCs w:val="28"/>
        </w:rPr>
        <w:t>8011</w:t>
      </w:r>
      <w:r>
        <w:rPr>
          <w:rFonts w:ascii="Agency FB" w:hAnsi="Agency FB" w:cs="Arial"/>
          <w:b/>
          <w:sz w:val="28"/>
          <w:szCs w:val="28"/>
        </w:rPr>
        <w:t xml:space="preserve"> or (715) 595-4241 x.249</w:t>
      </w:r>
    </w:p>
    <w:p w:rsidR="002C6998" w:rsidRDefault="002C6998" w:rsidP="002C6998">
      <w:pPr>
        <w:jc w:val="center"/>
        <w:rPr>
          <w:rFonts w:ascii="Agency FB" w:hAnsi="Agency FB" w:cs="Arial"/>
          <w:b/>
          <w:sz w:val="28"/>
          <w:szCs w:val="28"/>
        </w:rPr>
      </w:pPr>
      <w:r>
        <w:rPr>
          <w:rFonts w:ascii="Agency FB" w:hAnsi="Agency FB" w:cs="Arial"/>
          <w:b/>
          <w:sz w:val="28"/>
          <w:szCs w:val="28"/>
        </w:rPr>
        <w:t>www.communitylc.weebly.com</w:t>
      </w:r>
    </w:p>
    <w:p w:rsidR="00456861" w:rsidRPr="00325B2A" w:rsidRDefault="00D3133E" w:rsidP="00456861">
      <w:pPr>
        <w:rPr>
          <w:rFonts w:ascii="Monotype Corsiva" w:hAnsi="Monotype Corsiva"/>
          <w:b/>
          <w:sz w:val="16"/>
          <w:szCs w:val="16"/>
        </w:rPr>
      </w:pPr>
      <w:r>
        <w:rPr>
          <w:rFonts w:ascii="Monotype Corsiva" w:hAnsi="Monotype Corsiva"/>
          <w:b/>
          <w:sz w:val="32"/>
          <w:szCs w:val="32"/>
        </w:rPr>
        <w:lastRenderedPageBreak/>
        <w:t xml:space="preserve">         </w:t>
      </w:r>
      <w:r w:rsidR="00D2719D">
        <w:rPr>
          <w:rFonts w:ascii="Monotype Corsiva" w:hAnsi="Monotype Corsiva"/>
          <w:b/>
          <w:sz w:val="32"/>
          <w:szCs w:val="32"/>
        </w:rPr>
        <w:t xml:space="preserve">      </w:t>
      </w:r>
    </w:p>
    <w:p w:rsidR="00D54539" w:rsidRPr="0012521C" w:rsidRDefault="00FA5AA9" w:rsidP="00D54539">
      <w:pPr>
        <w:jc w:val="center"/>
        <w:rPr>
          <w:rFonts w:ascii="Accord Heavy SF" w:hAnsi="Accord Heavy SF" w:cs="Aharoni"/>
          <w:b/>
          <w:sz w:val="32"/>
          <w:szCs w:val="32"/>
        </w:rPr>
      </w:pPr>
      <w:r>
        <w:rPr>
          <w:rFonts w:ascii="Accord Heavy SF" w:hAnsi="Accord Heavy SF" w:cs="Aharoni"/>
          <w:noProof/>
        </w:rPr>
        <w:drawing>
          <wp:anchor distT="0" distB="0" distL="114300" distR="114300" simplePos="0" relativeHeight="251657216" behindDoc="1" locked="0" layoutInCell="1" allowOverlap="1">
            <wp:simplePos x="0" y="0"/>
            <wp:positionH relativeFrom="column">
              <wp:posOffset>3319780</wp:posOffset>
            </wp:positionH>
            <wp:positionV relativeFrom="paragraph">
              <wp:posOffset>18415</wp:posOffset>
            </wp:positionV>
            <wp:extent cx="1032510" cy="567055"/>
            <wp:effectExtent l="0" t="0" r="0" b="4445"/>
            <wp:wrapTight wrapText="bothSides">
              <wp:wrapPolygon edited="0">
                <wp:start x="0" y="0"/>
                <wp:lineTo x="0" y="21044"/>
                <wp:lineTo x="21122" y="21044"/>
                <wp:lineTo x="21122" y="0"/>
                <wp:lineTo x="0" y="0"/>
              </wp:wrapPolygon>
            </wp:wrapTight>
            <wp:docPr id="1505" name="irc_mi" descr="http://www.snowmobile.com/images/content/1pos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nowmobile.com/images/content/1positions.jpg"/>
                    <pic:cNvPicPr>
                      <a:picLocks noChangeAspect="1" noChangeArrowheads="1"/>
                    </pic:cNvPicPr>
                  </pic:nvPicPr>
                  <pic:blipFill>
                    <a:blip r:embed="rId18" r:link="rId19" cstate="print">
                      <a:grayscl/>
                      <a:extLst>
                        <a:ext uri="{28A0092B-C50C-407E-A947-70E740481C1C}">
                          <a14:useLocalDpi xmlns:a14="http://schemas.microsoft.com/office/drawing/2010/main" val="0"/>
                        </a:ext>
                      </a:extLst>
                    </a:blip>
                    <a:srcRect/>
                    <a:stretch>
                      <a:fillRect/>
                    </a:stretch>
                  </pic:blipFill>
                  <pic:spPr bwMode="auto">
                    <a:xfrm>
                      <a:off x="0" y="0"/>
                      <a:ext cx="10325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539" w:rsidRPr="0012521C">
        <w:rPr>
          <w:rFonts w:ascii="Accord Heavy SF" w:hAnsi="Accord Heavy SF" w:cs="Aharoni"/>
          <w:b/>
          <w:sz w:val="32"/>
          <w:szCs w:val="32"/>
        </w:rPr>
        <w:t>Snowmobile Safety</w:t>
      </w:r>
      <w:r w:rsidR="00D54539" w:rsidRPr="0012521C">
        <w:rPr>
          <w:rFonts w:ascii="Accord Heavy SF" w:hAnsi="Accord Heavy SF" w:cs="Aharoni"/>
        </w:rPr>
        <w:t xml:space="preserve"> </w:t>
      </w:r>
    </w:p>
    <w:p w:rsidR="00D54539" w:rsidRPr="007952AB" w:rsidRDefault="00D54539" w:rsidP="00D54539">
      <w:pPr>
        <w:ind w:right="-540"/>
        <w:jc w:val="both"/>
        <w:rPr>
          <w:i/>
        </w:rPr>
      </w:pPr>
      <w:r w:rsidRPr="007952AB">
        <w:rPr>
          <w:i/>
        </w:rPr>
        <w:t>This DNR safety course consists of basic classroom instruction in the principles of snowmobile safety in order to expose new users to basic responsibilities, ethics, laws and mechanical functions. Any person who is born on or after</w:t>
      </w:r>
    </w:p>
    <w:p w:rsidR="00D54539" w:rsidRPr="007952AB" w:rsidRDefault="00D54539" w:rsidP="00D54539">
      <w:pPr>
        <w:ind w:right="-540"/>
        <w:jc w:val="both"/>
        <w:rPr>
          <w:i/>
        </w:rPr>
      </w:pPr>
      <w:r w:rsidRPr="007952AB">
        <w:rPr>
          <w:i/>
        </w:rPr>
        <w:t xml:space="preserve">Jan. 1, 1985 and who has reached the age of 12, must have completed </w:t>
      </w:r>
    </w:p>
    <w:p w:rsidR="00D54539" w:rsidRPr="007952AB" w:rsidRDefault="00D54539" w:rsidP="00D54539">
      <w:pPr>
        <w:ind w:right="-540"/>
        <w:jc w:val="both"/>
        <w:rPr>
          <w:i/>
        </w:rPr>
      </w:pPr>
      <w:proofErr w:type="gramStart"/>
      <w:r w:rsidRPr="007952AB">
        <w:rPr>
          <w:i/>
        </w:rPr>
        <w:t>and</w:t>
      </w:r>
      <w:proofErr w:type="gramEnd"/>
      <w:r w:rsidRPr="007952AB">
        <w:rPr>
          <w:i/>
        </w:rPr>
        <w:t xml:space="preserve"> received a snowmobile safety certificate in order to operate a </w:t>
      </w:r>
    </w:p>
    <w:p w:rsidR="00D54539" w:rsidRPr="007952AB" w:rsidRDefault="00D54539" w:rsidP="00D54539">
      <w:pPr>
        <w:ind w:right="-540"/>
        <w:jc w:val="both"/>
        <w:rPr>
          <w:i/>
        </w:rPr>
      </w:pPr>
      <w:proofErr w:type="gramStart"/>
      <w:r w:rsidRPr="007952AB">
        <w:rPr>
          <w:i/>
        </w:rPr>
        <w:t>snowmobile</w:t>
      </w:r>
      <w:proofErr w:type="gramEnd"/>
      <w:r w:rsidRPr="007952AB">
        <w:rPr>
          <w:i/>
        </w:rPr>
        <w:t xml:space="preserve"> in Wisconsin. This does not apply to lands owned or </w:t>
      </w:r>
    </w:p>
    <w:p w:rsidR="00D54539" w:rsidRPr="007952AB" w:rsidRDefault="00D54539" w:rsidP="00D54539">
      <w:pPr>
        <w:ind w:right="-540"/>
        <w:jc w:val="both"/>
        <w:rPr>
          <w:i/>
        </w:rPr>
      </w:pPr>
      <w:proofErr w:type="gramStart"/>
      <w:r w:rsidRPr="007952AB">
        <w:rPr>
          <w:i/>
        </w:rPr>
        <w:t>leased</w:t>
      </w:r>
      <w:proofErr w:type="gramEnd"/>
      <w:r w:rsidRPr="007952AB">
        <w:rPr>
          <w:i/>
        </w:rPr>
        <w:t xml:space="preserve"> by the operator's parent or guardian. Anyone 10 years of age and </w:t>
      </w:r>
    </w:p>
    <w:p w:rsidR="00D54539" w:rsidRPr="007952AB" w:rsidRDefault="00D54539" w:rsidP="00D54539">
      <w:pPr>
        <w:ind w:right="-540"/>
        <w:jc w:val="both"/>
        <w:rPr>
          <w:i/>
        </w:rPr>
      </w:pPr>
      <w:proofErr w:type="gramStart"/>
      <w:r w:rsidRPr="007952AB">
        <w:rPr>
          <w:i/>
        </w:rPr>
        <w:t>older</w:t>
      </w:r>
      <w:proofErr w:type="gramEnd"/>
      <w:r w:rsidRPr="007952AB">
        <w:rPr>
          <w:i/>
        </w:rPr>
        <w:t xml:space="preserve"> is eligible to take this course and receive a safety certificate; </w:t>
      </w:r>
    </w:p>
    <w:p w:rsidR="00D54539" w:rsidRPr="007952AB" w:rsidRDefault="00D54539" w:rsidP="00D54539">
      <w:pPr>
        <w:ind w:right="-540"/>
        <w:jc w:val="both"/>
        <w:rPr>
          <w:i/>
        </w:rPr>
      </w:pPr>
      <w:proofErr w:type="gramStart"/>
      <w:r w:rsidRPr="007952AB">
        <w:rPr>
          <w:i/>
        </w:rPr>
        <w:t>however</w:t>
      </w:r>
      <w:proofErr w:type="gramEnd"/>
      <w:r w:rsidRPr="007952AB">
        <w:rPr>
          <w:i/>
        </w:rPr>
        <w:t xml:space="preserve"> the certificate does not become valid until the  child reaches </w:t>
      </w:r>
    </w:p>
    <w:p w:rsidR="00A83977" w:rsidRDefault="00D54539" w:rsidP="00D54539">
      <w:pPr>
        <w:ind w:right="-540"/>
        <w:jc w:val="both"/>
        <w:rPr>
          <w:i/>
          <w:color w:val="000000"/>
        </w:rPr>
      </w:pPr>
      <w:r w:rsidRPr="007952AB">
        <w:rPr>
          <w:i/>
        </w:rPr>
        <w:t xml:space="preserve">12 years of age. </w:t>
      </w:r>
      <w:r w:rsidRPr="007952AB">
        <w:rPr>
          <w:i/>
          <w:color w:val="000000"/>
        </w:rPr>
        <w:t>All students are required to obtain a WI DNR Cu</w:t>
      </w:r>
      <w:r w:rsidR="007952AB">
        <w:rPr>
          <w:i/>
          <w:color w:val="000000"/>
        </w:rPr>
        <w:t xml:space="preserve">stomer ID Number </w:t>
      </w:r>
      <w:r w:rsidRPr="007952AB">
        <w:rPr>
          <w:i/>
          <w:color w:val="000000"/>
        </w:rPr>
        <w:t xml:space="preserve">before the completion of this class and will also be required to provide that ID Number to the instructor. </w:t>
      </w:r>
    </w:p>
    <w:p w:rsidR="00D54539" w:rsidRPr="00A83977" w:rsidRDefault="00D54539" w:rsidP="00D54539">
      <w:pPr>
        <w:ind w:right="-540"/>
        <w:jc w:val="both"/>
        <w:rPr>
          <w:rFonts w:ascii="Arial" w:hAnsi="Arial" w:cs="Arial"/>
          <w:b/>
          <w:color w:val="000000"/>
        </w:rPr>
      </w:pPr>
      <w:r w:rsidRPr="00A83977">
        <w:rPr>
          <w:rFonts w:ascii="Arial" w:hAnsi="Arial" w:cs="Arial"/>
          <w:b/>
          <w:color w:val="000000"/>
          <w:sz w:val="22"/>
          <w:szCs w:val="22"/>
        </w:rPr>
        <w:t>Please pre-register with Community Ed at least one week in advance!</w:t>
      </w:r>
    </w:p>
    <w:p w:rsidR="00D54539" w:rsidRPr="00A83977" w:rsidRDefault="00D54539" w:rsidP="00D54539">
      <w:pPr>
        <w:ind w:right="-540"/>
        <w:jc w:val="both"/>
        <w:rPr>
          <w:rFonts w:ascii="Arial" w:hAnsi="Arial" w:cs="Arial"/>
          <w:color w:val="000000"/>
        </w:rPr>
      </w:pPr>
    </w:p>
    <w:p w:rsidR="00D54539" w:rsidRPr="00A83977" w:rsidRDefault="00D54539" w:rsidP="00D54539">
      <w:pPr>
        <w:ind w:right="-540"/>
        <w:rPr>
          <w:b/>
        </w:rPr>
      </w:pPr>
      <w:r w:rsidRPr="00A83977">
        <w:rPr>
          <w:b/>
        </w:rPr>
        <w:t xml:space="preserve">November </w:t>
      </w:r>
      <w:r w:rsidR="00FA5AA9" w:rsidRPr="00A83977">
        <w:rPr>
          <w:b/>
        </w:rPr>
        <w:t>30, Dec. 2 &amp; 3</w:t>
      </w:r>
      <w:r w:rsidR="00FA5AA9" w:rsidRPr="00A83977">
        <w:rPr>
          <w:b/>
        </w:rPr>
        <w:tab/>
      </w:r>
      <w:r w:rsidRPr="00A83977">
        <w:rPr>
          <w:b/>
        </w:rPr>
        <w:tab/>
      </w:r>
      <w:r w:rsidRPr="00A83977">
        <w:rPr>
          <w:b/>
        </w:rPr>
        <w:tab/>
      </w:r>
      <w:r w:rsidR="00FA5AA9" w:rsidRPr="00A83977">
        <w:rPr>
          <w:b/>
        </w:rPr>
        <w:t xml:space="preserve">   4</w:t>
      </w:r>
      <w:r w:rsidRPr="00A83977">
        <w:rPr>
          <w:b/>
        </w:rPr>
        <w:t>:00-</w:t>
      </w:r>
      <w:r w:rsidR="00FA5AA9" w:rsidRPr="00A83977">
        <w:rPr>
          <w:b/>
        </w:rPr>
        <w:t>7</w:t>
      </w:r>
      <w:r w:rsidRPr="00A83977">
        <w:rPr>
          <w:b/>
        </w:rPr>
        <w:t>:00pm</w:t>
      </w:r>
    </w:p>
    <w:p w:rsidR="00D54539" w:rsidRPr="00A83977" w:rsidRDefault="00F63357" w:rsidP="00A83977">
      <w:r w:rsidRPr="00623ADD">
        <w:rPr>
          <w:noProof/>
          <w:sz w:val="28"/>
          <w:szCs w:val="28"/>
        </w:rPr>
        <w:drawing>
          <wp:anchor distT="0" distB="0" distL="114300" distR="114300" simplePos="0" relativeHeight="251687936" behindDoc="1" locked="0" layoutInCell="1" allowOverlap="1" wp14:anchorId="2435752F" wp14:editId="31DD5102">
            <wp:simplePos x="0" y="0"/>
            <wp:positionH relativeFrom="column">
              <wp:posOffset>-112395</wp:posOffset>
            </wp:positionH>
            <wp:positionV relativeFrom="paragraph">
              <wp:posOffset>504825</wp:posOffset>
            </wp:positionV>
            <wp:extent cx="1845945" cy="612140"/>
            <wp:effectExtent l="0" t="0" r="1905" b="0"/>
            <wp:wrapTight wrapText="bothSides">
              <wp:wrapPolygon edited="0">
                <wp:start x="0" y="0"/>
                <wp:lineTo x="0" y="20838"/>
                <wp:lineTo x="21399" y="20838"/>
                <wp:lineTo x="2139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6413" t="50100" r="64730" b="29259"/>
                    <a:stretch/>
                  </pic:blipFill>
                  <pic:spPr bwMode="auto">
                    <a:xfrm>
                      <a:off x="0" y="0"/>
                      <a:ext cx="1845945" cy="61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539" w:rsidRPr="00A83977">
        <w:rPr>
          <w:b/>
        </w:rPr>
        <w:t>Fee:  $1</w:t>
      </w:r>
      <w:r w:rsidR="00A83977" w:rsidRPr="00A83977">
        <w:rPr>
          <w:b/>
        </w:rPr>
        <w:t>2</w:t>
      </w:r>
      <w:r w:rsidR="00A83977">
        <w:rPr>
          <w:b/>
        </w:rPr>
        <w:tab/>
      </w:r>
      <w:r w:rsidR="00A83977">
        <w:rPr>
          <w:b/>
        </w:rPr>
        <w:tab/>
      </w:r>
      <w:r w:rsidR="00D54539" w:rsidRPr="00A83977">
        <w:rPr>
          <w:b/>
        </w:rPr>
        <w:t xml:space="preserve"> </w:t>
      </w:r>
      <w:r w:rsidR="00D54539" w:rsidRPr="00A83977">
        <w:rPr>
          <w:b/>
        </w:rPr>
        <w:tab/>
      </w:r>
      <w:r w:rsidR="00D54539" w:rsidRPr="00A83977">
        <w:rPr>
          <w:b/>
        </w:rPr>
        <w:tab/>
      </w:r>
      <w:r w:rsidR="00D54539" w:rsidRPr="00A83977">
        <w:rPr>
          <w:b/>
        </w:rPr>
        <w:tab/>
        <w:t xml:space="preserve">   Cornell H.S.</w:t>
      </w:r>
      <w:r w:rsidR="00D54539" w:rsidRPr="00A83977">
        <w:t xml:space="preserve"> </w:t>
      </w:r>
    </w:p>
    <w:p w:rsidR="00F63357" w:rsidRPr="00623ADD" w:rsidRDefault="00F63357" w:rsidP="00F63357">
      <w:pPr>
        <w:jc w:val="right"/>
        <w:rPr>
          <w:b/>
          <w:sz w:val="28"/>
          <w:szCs w:val="28"/>
          <w:u w:val="single"/>
        </w:rPr>
      </w:pPr>
      <w:r w:rsidRPr="00623ADD">
        <w:rPr>
          <w:noProof/>
          <w:sz w:val="28"/>
          <w:szCs w:val="28"/>
        </w:rPr>
        <w:drawing>
          <wp:anchor distT="0" distB="0" distL="114300" distR="114300" simplePos="0" relativeHeight="251688960" behindDoc="1" locked="0" layoutInCell="1" allowOverlap="1" wp14:anchorId="6B50D5B8" wp14:editId="1723E1EB">
            <wp:simplePos x="0" y="0"/>
            <wp:positionH relativeFrom="column">
              <wp:posOffset>2213610</wp:posOffset>
            </wp:positionH>
            <wp:positionV relativeFrom="paragraph">
              <wp:posOffset>174625</wp:posOffset>
            </wp:positionV>
            <wp:extent cx="2122170" cy="681355"/>
            <wp:effectExtent l="0" t="0" r="0" b="4445"/>
            <wp:wrapTight wrapText="bothSides">
              <wp:wrapPolygon edited="0">
                <wp:start x="0" y="0"/>
                <wp:lineTo x="0" y="21137"/>
                <wp:lineTo x="21329" y="21137"/>
                <wp:lineTo x="213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8597" t="41082" r="63286" b="30060"/>
                    <a:stretch/>
                  </pic:blipFill>
                  <pic:spPr bwMode="auto">
                    <a:xfrm>
                      <a:off x="0" y="0"/>
                      <a:ext cx="2122170"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3ADD">
        <w:rPr>
          <w:noProof/>
          <w:sz w:val="28"/>
          <w:szCs w:val="28"/>
        </w:rPr>
        <mc:AlternateContent>
          <mc:Choice Requires="wps">
            <w:drawing>
              <wp:anchor distT="0" distB="0" distL="114300" distR="114300" simplePos="0" relativeHeight="251689984" behindDoc="0" locked="0" layoutInCell="1" allowOverlap="1" wp14:anchorId="0DCBAF00" wp14:editId="5A053A56">
                <wp:simplePos x="0" y="0"/>
                <wp:positionH relativeFrom="column">
                  <wp:posOffset>1386840</wp:posOffset>
                </wp:positionH>
                <wp:positionV relativeFrom="paragraph">
                  <wp:posOffset>180975</wp:posOffset>
                </wp:positionV>
                <wp:extent cx="800100" cy="323850"/>
                <wp:effectExtent l="0" t="57150" r="0" b="571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36745">
                          <a:off x="0" y="0"/>
                          <a:ext cx="800100" cy="323850"/>
                        </a:xfrm>
                        <a:prstGeom prst="rect">
                          <a:avLst/>
                        </a:prstGeom>
                        <a:noFill/>
                        <a:ln w="9525">
                          <a:noFill/>
                          <a:miter lim="800000"/>
                          <a:headEnd/>
                          <a:tailEnd/>
                        </a:ln>
                      </wps:spPr>
                      <wps:txbx>
                        <w:txbxContent>
                          <w:p w:rsidR="00F85E07" w:rsidRPr="006424B8" w:rsidRDefault="00F85E07" w:rsidP="00F63357">
                            <w:pPr>
                              <w:rPr>
                                <w:b/>
                                <w:color w:val="FFFFFF" w:themeColor="background1"/>
                              </w:rPr>
                            </w:pPr>
                            <w:r w:rsidRPr="006424B8">
                              <w:rPr>
                                <w:b/>
                                <w:color w:val="FFFFFF" w:themeColor="background1"/>
                              </w:rPr>
                              <w:t>F</w:t>
                            </w:r>
                            <w:r>
                              <w:rPr>
                                <w:b/>
                                <w:color w:val="FFFFFF" w:themeColor="background1"/>
                              </w:rPr>
                              <w:t xml:space="preserve"> </w:t>
                            </w:r>
                            <w:r w:rsidRPr="006424B8">
                              <w:rPr>
                                <w:b/>
                                <w:color w:val="FFFFFF" w:themeColor="background1"/>
                              </w:rPr>
                              <w:t>I</w:t>
                            </w:r>
                            <w:r>
                              <w:rPr>
                                <w:b/>
                                <w:color w:val="FFFFFF" w:themeColor="background1"/>
                              </w:rPr>
                              <w:t xml:space="preserve"> </w:t>
                            </w:r>
                            <w:r w:rsidRPr="006424B8">
                              <w:rPr>
                                <w:b/>
                                <w:color w:val="FFFFFF" w:themeColor="background1"/>
                              </w:rPr>
                              <w:t>R</w:t>
                            </w:r>
                            <w:r>
                              <w:rPr>
                                <w:b/>
                                <w:color w:val="FFFFFF" w:themeColor="background1"/>
                              </w:rPr>
                              <w:t xml:space="preserve"> </w:t>
                            </w:r>
                            <w:r w:rsidRPr="006424B8">
                              <w:rPr>
                                <w:b/>
                                <w:color w:val="FFFFFF" w:themeColor="background1"/>
                              </w:rPr>
                              <w:t>S</w:t>
                            </w:r>
                            <w:r>
                              <w:rPr>
                                <w:b/>
                                <w:color w:val="FFFFFF" w:themeColor="background1"/>
                              </w:rPr>
                              <w:t xml:space="preserve"> </w:t>
                            </w:r>
                            <w:r w:rsidRPr="006424B8">
                              <w:rPr>
                                <w:b/>
                                <w:color w:val="FFFFFF" w:themeColor="background1"/>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9.2pt;margin-top:14.25pt;width:63pt;height:25.5pt;rotation:-83367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" filled="f" stroked="f">
                <v:textbox>
                  <w:txbxContent>
                    <w:p w:rsidR="00F85E07" w:rsidRPr="006424B8" w:rsidRDefault="00F85E07" w:rsidP="00F63357">
                      <w:pPr>
                        <w:rPr>
                          <w:b/>
                          <w:color w:val="FFFFFF" w:themeColor="background1"/>
                        </w:rPr>
                      </w:pPr>
                      <w:r w:rsidRPr="006424B8">
                        <w:rPr>
                          <w:b/>
                          <w:color w:val="FFFFFF" w:themeColor="background1"/>
                        </w:rPr>
                        <w:t>F</w:t>
                      </w:r>
                      <w:r>
                        <w:rPr>
                          <w:b/>
                          <w:color w:val="FFFFFF" w:themeColor="background1"/>
                        </w:rPr>
                        <w:t xml:space="preserve"> </w:t>
                      </w:r>
                      <w:r w:rsidRPr="006424B8">
                        <w:rPr>
                          <w:b/>
                          <w:color w:val="FFFFFF" w:themeColor="background1"/>
                        </w:rPr>
                        <w:t>I</w:t>
                      </w:r>
                      <w:r>
                        <w:rPr>
                          <w:b/>
                          <w:color w:val="FFFFFF" w:themeColor="background1"/>
                        </w:rPr>
                        <w:t xml:space="preserve"> </w:t>
                      </w:r>
                      <w:r w:rsidRPr="006424B8">
                        <w:rPr>
                          <w:b/>
                          <w:color w:val="FFFFFF" w:themeColor="background1"/>
                        </w:rPr>
                        <w:t>R</w:t>
                      </w:r>
                      <w:r>
                        <w:rPr>
                          <w:b/>
                          <w:color w:val="FFFFFF" w:themeColor="background1"/>
                        </w:rPr>
                        <w:t xml:space="preserve"> </w:t>
                      </w:r>
                      <w:r w:rsidRPr="006424B8">
                        <w:rPr>
                          <w:b/>
                          <w:color w:val="FFFFFF" w:themeColor="background1"/>
                        </w:rPr>
                        <w:t>S</w:t>
                      </w:r>
                      <w:r>
                        <w:rPr>
                          <w:b/>
                          <w:color w:val="FFFFFF" w:themeColor="background1"/>
                        </w:rPr>
                        <w:t xml:space="preserve"> </w:t>
                      </w:r>
                      <w:r w:rsidRPr="006424B8">
                        <w:rPr>
                          <w:b/>
                          <w:color w:val="FFFFFF" w:themeColor="background1"/>
                        </w:rPr>
                        <w:t>T</w:t>
                      </w:r>
                    </w:p>
                  </w:txbxContent>
                </v:textbox>
              </v:shape>
            </w:pict>
          </mc:Fallback>
        </mc:AlternateContent>
      </w:r>
    </w:p>
    <w:p w:rsidR="00433461" w:rsidRDefault="00433461" w:rsidP="00D54539">
      <w:pPr>
        <w:jc w:val="center"/>
        <w:rPr>
          <w:rFonts w:ascii="Abadi MT Condensed Extra Bold" w:hAnsi="Abadi MT Condensed Extra Bold"/>
          <w:b/>
          <w:sz w:val="32"/>
          <w:szCs w:val="32"/>
        </w:rPr>
      </w:pPr>
    </w:p>
    <w:p w:rsidR="00D54539" w:rsidRPr="007E160B" w:rsidRDefault="00D54539" w:rsidP="003406EC">
      <w:pPr>
        <w:tabs>
          <w:tab w:val="left" w:pos="0"/>
        </w:tabs>
        <w:rPr>
          <w:rFonts w:ascii="Arial" w:hAnsi="Arial" w:cs="Arial"/>
          <w:b/>
          <w:sz w:val="16"/>
          <w:szCs w:val="16"/>
        </w:rPr>
      </w:pPr>
    </w:p>
    <w:p w:rsidR="00D54539" w:rsidRPr="00CE258D" w:rsidRDefault="00D54539" w:rsidP="00D54539">
      <w:pPr>
        <w:ind w:right="-540"/>
        <w:rPr>
          <w:i/>
        </w:rPr>
      </w:pPr>
      <w:r w:rsidRPr="00CE258D">
        <w:rPr>
          <w:i/>
        </w:rPr>
        <w:t>Since 1977 the Love and Logic Institute has been dedicated to making parenting and teaching fun and rewarding, instead of stressful and chaotic.  They provide practical tools and techniques that help adults achieve respectful, healthy relationships with their children and help them prepare their kids for the real</w:t>
      </w:r>
      <w:r w:rsidR="00CE258D">
        <w:rPr>
          <w:i/>
        </w:rPr>
        <w:t xml:space="preserve"> </w:t>
      </w:r>
      <w:r w:rsidRPr="00CE258D">
        <w:rPr>
          <w:i/>
        </w:rPr>
        <w:t xml:space="preserve">world.  </w:t>
      </w:r>
      <w:r w:rsidRPr="00CE258D">
        <w:rPr>
          <w:i/>
          <w:u w:val="single"/>
        </w:rPr>
        <w:t>Love</w:t>
      </w:r>
      <w:r w:rsidRPr="00CE258D">
        <w:rPr>
          <w:i/>
        </w:rPr>
        <w:t xml:space="preserve"> allows children to grow through their mistakes.  </w:t>
      </w:r>
      <w:r w:rsidRPr="00CE258D">
        <w:rPr>
          <w:i/>
          <w:u w:val="single"/>
        </w:rPr>
        <w:t>Logic</w:t>
      </w:r>
      <w:r w:rsidRPr="00CE258D">
        <w:rPr>
          <w:i/>
        </w:rPr>
        <w:t xml:space="preserve"> allows them to live with the consequences of their choices.  This program is designed for all children but is most effective when initiated in the early years: </w:t>
      </w:r>
      <w:proofErr w:type="spellStart"/>
      <w:r w:rsidRPr="00CE258D">
        <w:rPr>
          <w:i/>
        </w:rPr>
        <w:t>PreK</w:t>
      </w:r>
      <w:proofErr w:type="spellEnd"/>
      <w:r w:rsidRPr="00CE258D">
        <w:rPr>
          <w:i/>
        </w:rPr>
        <w:t xml:space="preserve">-Kindergarten age </w:t>
      </w:r>
      <w:proofErr w:type="spellStart"/>
      <w:r w:rsidRPr="00CE258D">
        <w:rPr>
          <w:i/>
        </w:rPr>
        <w:t>children.Join</w:t>
      </w:r>
      <w:proofErr w:type="spellEnd"/>
      <w:r w:rsidRPr="00CE258D">
        <w:rPr>
          <w:i/>
        </w:rPr>
        <w:t xml:space="preserve"> our local, Trained Independent Facilitator, Jenny </w:t>
      </w:r>
      <w:proofErr w:type="spellStart"/>
      <w:r w:rsidRPr="00CE258D">
        <w:rPr>
          <w:i/>
        </w:rPr>
        <w:t>Blaisdell</w:t>
      </w:r>
      <w:proofErr w:type="spellEnd"/>
      <w:r w:rsidRPr="00CE258D">
        <w:rPr>
          <w:i/>
        </w:rPr>
        <w:t xml:space="preserve">, for this “first in </w:t>
      </w:r>
    </w:p>
    <w:p w:rsidR="00D54539" w:rsidRPr="00CE258D" w:rsidRDefault="00D54539" w:rsidP="00D54539">
      <w:pPr>
        <w:ind w:right="-540"/>
        <w:rPr>
          <w:i/>
        </w:rPr>
      </w:pPr>
      <w:proofErr w:type="gramStart"/>
      <w:r w:rsidRPr="00CE258D">
        <w:rPr>
          <w:i/>
        </w:rPr>
        <w:t>our</w:t>
      </w:r>
      <w:proofErr w:type="gramEnd"/>
      <w:r w:rsidRPr="00CE258D">
        <w:rPr>
          <w:i/>
        </w:rPr>
        <w:t xml:space="preserve"> area” Love and Logic™ Program.  This special introductory price is a</w:t>
      </w:r>
    </w:p>
    <w:p w:rsidR="00D54539" w:rsidRPr="00CE258D" w:rsidRDefault="00D54539" w:rsidP="00D54539">
      <w:pPr>
        <w:ind w:right="-540"/>
        <w:rPr>
          <w:i/>
        </w:rPr>
      </w:pPr>
      <w:proofErr w:type="gramStart"/>
      <w:r w:rsidRPr="00CE258D">
        <w:rPr>
          <w:i/>
        </w:rPr>
        <w:t>one-time</w:t>
      </w:r>
      <w:proofErr w:type="gramEnd"/>
      <w:r w:rsidRPr="00CE258D">
        <w:rPr>
          <w:i/>
        </w:rPr>
        <w:t xml:space="preserve"> offer you won’t want to miss!  The best part is that by participating </w:t>
      </w:r>
    </w:p>
    <w:p w:rsidR="00D54539" w:rsidRPr="00CE258D" w:rsidRDefault="00D54539" w:rsidP="00D54539">
      <w:pPr>
        <w:ind w:right="-540"/>
        <w:rPr>
          <w:i/>
        </w:rPr>
      </w:pPr>
      <w:proofErr w:type="gramStart"/>
      <w:r w:rsidRPr="00CE258D">
        <w:rPr>
          <w:i/>
        </w:rPr>
        <w:t>you’ll</w:t>
      </w:r>
      <w:proofErr w:type="gramEnd"/>
      <w:r w:rsidRPr="00CE258D">
        <w:rPr>
          <w:i/>
        </w:rPr>
        <w:t xml:space="preserve"> learn how to:</w:t>
      </w:r>
    </w:p>
    <w:p w:rsidR="00D54539" w:rsidRDefault="00D54539" w:rsidP="00D54539">
      <w:pPr>
        <w:numPr>
          <w:ilvl w:val="0"/>
          <w:numId w:val="10"/>
        </w:numPr>
        <w:ind w:right="-540"/>
        <w:rPr>
          <w:rFonts w:ascii="Arial" w:hAnsi="Arial" w:cs="Arial"/>
          <w:color w:val="333333"/>
          <w:sz w:val="20"/>
          <w:szCs w:val="20"/>
        </w:rPr>
      </w:pPr>
      <w:r>
        <w:rPr>
          <w:rFonts w:ascii="Arial" w:hAnsi="Arial" w:cs="Arial"/>
          <w:color w:val="333333"/>
          <w:sz w:val="20"/>
          <w:szCs w:val="20"/>
        </w:rPr>
        <w:t>Put an end to arguing, back talk and begging</w:t>
      </w:r>
    </w:p>
    <w:p w:rsidR="00D54539" w:rsidRDefault="00D54539" w:rsidP="00D54539">
      <w:pPr>
        <w:numPr>
          <w:ilvl w:val="0"/>
          <w:numId w:val="10"/>
        </w:numPr>
        <w:ind w:right="-540"/>
        <w:rPr>
          <w:rFonts w:ascii="Arial" w:hAnsi="Arial" w:cs="Arial"/>
          <w:color w:val="333333"/>
          <w:sz w:val="20"/>
          <w:szCs w:val="20"/>
        </w:rPr>
      </w:pPr>
      <w:r>
        <w:rPr>
          <w:rFonts w:ascii="Arial" w:hAnsi="Arial" w:cs="Arial"/>
          <w:color w:val="333333"/>
          <w:sz w:val="20"/>
          <w:szCs w:val="20"/>
        </w:rPr>
        <w:t>Teach responsibility without losing their love</w:t>
      </w:r>
    </w:p>
    <w:p w:rsidR="00D54539" w:rsidRDefault="00D54539" w:rsidP="00D54539">
      <w:pPr>
        <w:numPr>
          <w:ilvl w:val="0"/>
          <w:numId w:val="10"/>
        </w:numPr>
        <w:ind w:right="-540"/>
        <w:rPr>
          <w:rFonts w:ascii="Arial" w:hAnsi="Arial" w:cs="Arial"/>
          <w:color w:val="333333"/>
          <w:sz w:val="20"/>
          <w:szCs w:val="20"/>
        </w:rPr>
      </w:pPr>
      <w:r>
        <w:rPr>
          <w:rFonts w:ascii="Arial" w:hAnsi="Arial" w:cs="Arial"/>
          <w:color w:val="333333"/>
          <w:sz w:val="20"/>
          <w:szCs w:val="20"/>
        </w:rPr>
        <w:t>Set limits without waging war</w:t>
      </w:r>
    </w:p>
    <w:p w:rsidR="00D54539" w:rsidRDefault="00D54539" w:rsidP="00D54539">
      <w:pPr>
        <w:numPr>
          <w:ilvl w:val="0"/>
          <w:numId w:val="10"/>
        </w:numPr>
        <w:ind w:right="-540"/>
        <w:rPr>
          <w:rFonts w:ascii="Arial" w:hAnsi="Arial" w:cs="Arial"/>
          <w:color w:val="333333"/>
          <w:sz w:val="20"/>
          <w:szCs w:val="20"/>
        </w:rPr>
      </w:pPr>
      <w:r>
        <w:rPr>
          <w:rFonts w:ascii="Arial" w:hAnsi="Arial" w:cs="Arial"/>
          <w:color w:val="333333"/>
          <w:sz w:val="20"/>
          <w:szCs w:val="20"/>
        </w:rPr>
        <w:lastRenderedPageBreak/>
        <w:t>Avoid power struggles</w:t>
      </w:r>
    </w:p>
    <w:p w:rsidR="00D54539" w:rsidRDefault="00D54539" w:rsidP="00D54539">
      <w:pPr>
        <w:numPr>
          <w:ilvl w:val="0"/>
          <w:numId w:val="10"/>
        </w:numPr>
        <w:ind w:right="-540"/>
        <w:rPr>
          <w:rFonts w:ascii="Arial" w:hAnsi="Arial" w:cs="Arial"/>
          <w:color w:val="333333"/>
          <w:sz w:val="20"/>
          <w:szCs w:val="20"/>
        </w:rPr>
      </w:pPr>
      <w:r>
        <w:rPr>
          <w:rFonts w:ascii="Arial" w:hAnsi="Arial" w:cs="Arial"/>
          <w:color w:val="333333"/>
          <w:sz w:val="20"/>
          <w:szCs w:val="20"/>
        </w:rPr>
        <w:t>Guide kids to own and solve their problems</w:t>
      </w:r>
    </w:p>
    <w:p w:rsidR="00D54539" w:rsidRDefault="00D54539" w:rsidP="00D54539">
      <w:pPr>
        <w:numPr>
          <w:ilvl w:val="0"/>
          <w:numId w:val="10"/>
        </w:numPr>
        <w:ind w:right="-540"/>
        <w:rPr>
          <w:rFonts w:ascii="Arial" w:hAnsi="Arial" w:cs="Arial"/>
          <w:color w:val="333333"/>
          <w:sz w:val="20"/>
          <w:szCs w:val="20"/>
        </w:rPr>
      </w:pPr>
      <w:r>
        <w:rPr>
          <w:rFonts w:ascii="Arial" w:hAnsi="Arial" w:cs="Arial"/>
          <w:color w:val="333333"/>
          <w:sz w:val="20"/>
          <w:szCs w:val="20"/>
        </w:rPr>
        <w:t>Teach kids to complete choirs without reminders and without pay</w:t>
      </w:r>
    </w:p>
    <w:p w:rsidR="00745E65" w:rsidRDefault="00745E65" w:rsidP="00745E65">
      <w:pPr>
        <w:ind w:left="720" w:right="-540"/>
        <w:rPr>
          <w:rFonts w:ascii="Arial" w:hAnsi="Arial" w:cs="Arial"/>
          <w:color w:val="333333"/>
          <w:sz w:val="20"/>
          <w:szCs w:val="20"/>
        </w:rPr>
      </w:pPr>
    </w:p>
    <w:p w:rsidR="00745E65" w:rsidRDefault="00A83977" w:rsidP="00745E65">
      <w:pPr>
        <w:ind w:right="-540"/>
        <w:jc w:val="center"/>
        <w:rPr>
          <w:rFonts w:ascii="Arial" w:hAnsi="Arial" w:cs="Arial"/>
          <w:color w:val="333333"/>
          <w:sz w:val="20"/>
          <w:szCs w:val="20"/>
        </w:rPr>
      </w:pPr>
      <w:r>
        <w:rPr>
          <w:rFonts w:ascii="Arial" w:hAnsi="Arial" w:cs="Arial"/>
          <w:b/>
          <w:noProof/>
          <w:color w:val="000000"/>
          <w:sz w:val="16"/>
          <w:szCs w:val="16"/>
        </w:rPr>
        <mc:AlternateContent>
          <mc:Choice Requires="wps">
            <w:drawing>
              <wp:anchor distT="0" distB="0" distL="114300" distR="114300" simplePos="0" relativeHeight="251658240" behindDoc="0" locked="0" layoutInCell="1" allowOverlap="1" wp14:anchorId="6F9A2B22" wp14:editId="0875A487">
                <wp:simplePos x="0" y="0"/>
                <wp:positionH relativeFrom="column">
                  <wp:posOffset>3776980</wp:posOffset>
                </wp:positionH>
                <wp:positionV relativeFrom="paragraph">
                  <wp:posOffset>-230505</wp:posOffset>
                </wp:positionV>
                <wp:extent cx="777875" cy="252095"/>
                <wp:effectExtent l="0" t="0" r="317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E07" w:rsidRDefault="00F85E07" w:rsidP="00D54539">
                            <w:r>
                              <w:t>PAGE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7.4pt;margin-top:-18.15pt;width:61.25pt;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" stroked="f">
                <v:textbox>
                  <w:txbxContent>
                    <w:p w:rsidR="00F85E07" w:rsidRDefault="00F85E07" w:rsidP="00D54539">
                      <w:r>
                        <w:t>PAGE 6</w:t>
                      </w:r>
                    </w:p>
                  </w:txbxContent>
                </v:textbox>
              </v:shape>
            </w:pict>
          </mc:Fallback>
        </mc:AlternateContent>
      </w:r>
      <w:r w:rsidR="00745E65">
        <w:rPr>
          <w:rFonts w:ascii="Arial" w:hAnsi="Arial" w:cs="Arial"/>
          <w:color w:val="333333"/>
          <w:sz w:val="20"/>
          <w:szCs w:val="20"/>
        </w:rPr>
        <w:t xml:space="preserve">This program is designed to give you practical skills </w:t>
      </w:r>
    </w:p>
    <w:p w:rsidR="00745E65" w:rsidRDefault="00745E65" w:rsidP="00745E65">
      <w:pPr>
        <w:ind w:right="-540"/>
        <w:jc w:val="center"/>
        <w:rPr>
          <w:rFonts w:ascii="Arial" w:hAnsi="Arial" w:cs="Arial"/>
          <w:color w:val="333333"/>
          <w:sz w:val="20"/>
          <w:szCs w:val="20"/>
        </w:rPr>
      </w:pPr>
      <w:proofErr w:type="gramStart"/>
      <w:r>
        <w:rPr>
          <w:rFonts w:ascii="Arial" w:hAnsi="Arial" w:cs="Arial"/>
          <w:color w:val="333333"/>
          <w:sz w:val="20"/>
          <w:szCs w:val="20"/>
        </w:rPr>
        <w:t>that</w:t>
      </w:r>
      <w:proofErr w:type="gramEnd"/>
      <w:r>
        <w:rPr>
          <w:rFonts w:ascii="Arial" w:hAnsi="Arial" w:cs="Arial"/>
          <w:color w:val="333333"/>
          <w:sz w:val="20"/>
          <w:szCs w:val="20"/>
        </w:rPr>
        <w:t xml:space="preserve"> can be used immediately!</w:t>
      </w:r>
    </w:p>
    <w:p w:rsidR="00D54539" w:rsidRDefault="00D54539" w:rsidP="00D54539">
      <w:pPr>
        <w:ind w:right="-540"/>
        <w:rPr>
          <w:rFonts w:ascii="Arial" w:hAnsi="Arial" w:cs="Arial"/>
          <w:color w:val="333333"/>
          <w:sz w:val="20"/>
          <w:szCs w:val="20"/>
        </w:rPr>
      </w:pPr>
    </w:p>
    <w:p w:rsidR="00D54539" w:rsidRDefault="00560658" w:rsidP="00D54539">
      <w:pPr>
        <w:ind w:right="-540"/>
        <w:rPr>
          <w:rFonts w:ascii="Arial" w:hAnsi="Arial" w:cs="Arial"/>
          <w:b/>
          <w:color w:val="333333"/>
          <w:sz w:val="20"/>
          <w:szCs w:val="20"/>
        </w:rPr>
      </w:pPr>
      <w:r>
        <w:rPr>
          <w:rFonts w:ascii="Arial" w:hAnsi="Arial" w:cs="Arial"/>
          <w:b/>
          <w:color w:val="333333"/>
          <w:sz w:val="20"/>
          <w:szCs w:val="20"/>
        </w:rPr>
        <w:t>Mondays, beginning Oct. 5</w:t>
      </w:r>
      <w:r w:rsidR="00D54539">
        <w:rPr>
          <w:rFonts w:ascii="Arial" w:hAnsi="Arial" w:cs="Arial"/>
          <w:b/>
          <w:color w:val="333333"/>
          <w:sz w:val="20"/>
          <w:szCs w:val="20"/>
        </w:rPr>
        <w:t>-Nov. 9</w:t>
      </w:r>
      <w:r w:rsidR="00D54539">
        <w:rPr>
          <w:rFonts w:ascii="Arial" w:hAnsi="Arial" w:cs="Arial"/>
          <w:b/>
          <w:color w:val="333333"/>
          <w:sz w:val="20"/>
          <w:szCs w:val="20"/>
        </w:rPr>
        <w:tab/>
      </w:r>
      <w:r w:rsidR="00A83977">
        <w:rPr>
          <w:rFonts w:ascii="Arial" w:hAnsi="Arial" w:cs="Arial"/>
          <w:b/>
          <w:color w:val="333333"/>
          <w:sz w:val="20"/>
          <w:szCs w:val="20"/>
        </w:rPr>
        <w:tab/>
      </w:r>
      <w:r>
        <w:rPr>
          <w:rFonts w:ascii="Arial" w:hAnsi="Arial" w:cs="Arial"/>
          <w:b/>
          <w:color w:val="333333"/>
          <w:sz w:val="20"/>
          <w:szCs w:val="20"/>
        </w:rPr>
        <w:t>5:30-7:30pm</w:t>
      </w:r>
    </w:p>
    <w:p w:rsidR="00D54539" w:rsidRDefault="00D54539" w:rsidP="00D54539">
      <w:pPr>
        <w:ind w:right="-540"/>
        <w:rPr>
          <w:rFonts w:ascii="Arial" w:hAnsi="Arial" w:cs="Arial"/>
          <w:b/>
          <w:color w:val="333333"/>
          <w:sz w:val="20"/>
          <w:szCs w:val="20"/>
        </w:rPr>
      </w:pPr>
      <w:r>
        <w:rPr>
          <w:rFonts w:ascii="Arial" w:hAnsi="Arial" w:cs="Arial"/>
          <w:b/>
          <w:color w:val="333333"/>
          <w:sz w:val="20"/>
          <w:szCs w:val="20"/>
        </w:rPr>
        <w:t>Fee: $50/</w:t>
      </w:r>
      <w:proofErr w:type="gramStart"/>
      <w:r>
        <w:rPr>
          <w:rFonts w:ascii="Arial" w:hAnsi="Arial" w:cs="Arial"/>
          <w:b/>
          <w:color w:val="333333"/>
          <w:sz w:val="20"/>
          <w:szCs w:val="20"/>
        </w:rPr>
        <w:t>couple  $</w:t>
      </w:r>
      <w:proofErr w:type="gramEnd"/>
      <w:r>
        <w:rPr>
          <w:rFonts w:ascii="Arial" w:hAnsi="Arial" w:cs="Arial"/>
          <w:b/>
          <w:color w:val="333333"/>
          <w:sz w:val="20"/>
          <w:szCs w:val="20"/>
        </w:rPr>
        <w:t>30/single</w:t>
      </w:r>
      <w:r>
        <w:rPr>
          <w:rFonts w:ascii="Arial" w:hAnsi="Arial" w:cs="Arial"/>
          <w:b/>
          <w:color w:val="333333"/>
          <w:sz w:val="20"/>
          <w:szCs w:val="20"/>
        </w:rPr>
        <w:tab/>
      </w:r>
      <w:r>
        <w:rPr>
          <w:rFonts w:ascii="Arial" w:hAnsi="Arial" w:cs="Arial"/>
          <w:b/>
          <w:color w:val="333333"/>
          <w:sz w:val="20"/>
          <w:szCs w:val="20"/>
        </w:rPr>
        <w:tab/>
      </w:r>
      <w:r>
        <w:rPr>
          <w:rFonts w:ascii="Arial" w:hAnsi="Arial" w:cs="Arial"/>
          <w:b/>
          <w:color w:val="333333"/>
          <w:sz w:val="20"/>
          <w:szCs w:val="20"/>
        </w:rPr>
        <w:tab/>
      </w:r>
      <w:r w:rsidR="00A83977">
        <w:rPr>
          <w:rFonts w:ascii="Arial" w:hAnsi="Arial" w:cs="Arial"/>
          <w:b/>
          <w:color w:val="333333"/>
          <w:sz w:val="20"/>
          <w:szCs w:val="20"/>
        </w:rPr>
        <w:t xml:space="preserve">Cornell Elementary </w:t>
      </w:r>
    </w:p>
    <w:p w:rsidR="00433461" w:rsidRDefault="00433461" w:rsidP="00D54539">
      <w:pPr>
        <w:ind w:right="-540"/>
        <w:rPr>
          <w:rFonts w:ascii="Arial" w:hAnsi="Arial" w:cs="Arial"/>
          <w:b/>
          <w:color w:val="333333"/>
          <w:sz w:val="20"/>
          <w:szCs w:val="20"/>
        </w:rPr>
      </w:pPr>
    </w:p>
    <w:p w:rsidR="00D54539" w:rsidRPr="00A81881" w:rsidRDefault="00D54539" w:rsidP="00D54539">
      <w:pPr>
        <w:ind w:right="-540"/>
        <w:rPr>
          <w:rFonts w:ascii="Arial" w:hAnsi="Arial" w:cs="Arial"/>
          <w:color w:val="333333"/>
          <w:sz w:val="20"/>
          <w:szCs w:val="20"/>
        </w:rPr>
      </w:pPr>
      <w:r w:rsidRPr="00A81881">
        <w:rPr>
          <w:rFonts w:ascii="Arial" w:hAnsi="Arial" w:cs="Arial"/>
          <w:color w:val="333333"/>
          <w:sz w:val="20"/>
          <w:szCs w:val="20"/>
        </w:rPr>
        <w:t>(</w:t>
      </w:r>
      <w:r>
        <w:rPr>
          <w:rFonts w:ascii="Arial" w:hAnsi="Arial" w:cs="Arial"/>
          <w:color w:val="333333"/>
          <w:sz w:val="20"/>
          <w:szCs w:val="20"/>
        </w:rPr>
        <w:t>Fee is for all SIX SESSSIONS and i</w:t>
      </w:r>
      <w:r w:rsidRPr="00A81881">
        <w:rPr>
          <w:rFonts w:ascii="Arial" w:hAnsi="Arial" w:cs="Arial"/>
          <w:color w:val="333333"/>
          <w:sz w:val="20"/>
          <w:szCs w:val="20"/>
        </w:rPr>
        <w:t xml:space="preserve">ncludes </w:t>
      </w:r>
      <w:r>
        <w:rPr>
          <w:rFonts w:ascii="Arial" w:hAnsi="Arial" w:cs="Arial"/>
          <w:color w:val="333333"/>
          <w:sz w:val="20"/>
          <w:szCs w:val="20"/>
        </w:rPr>
        <w:t xml:space="preserve">one </w:t>
      </w:r>
      <w:r w:rsidRPr="00A81881">
        <w:rPr>
          <w:rFonts w:ascii="Arial" w:hAnsi="Arial" w:cs="Arial"/>
          <w:color w:val="333333"/>
          <w:sz w:val="20"/>
          <w:szCs w:val="20"/>
        </w:rPr>
        <w:t>workbook, a $10 value)</w:t>
      </w:r>
    </w:p>
    <w:p w:rsidR="008E7B4F" w:rsidRDefault="008E7B4F" w:rsidP="001C6437">
      <w:pPr>
        <w:jc w:val="center"/>
        <w:rPr>
          <w:rFonts w:ascii="Monotype Corsiva" w:hAnsi="Monotype Corsiva"/>
          <w:b/>
          <w:sz w:val="32"/>
          <w:szCs w:val="32"/>
        </w:rPr>
      </w:pPr>
    </w:p>
    <w:p w:rsidR="001C6437" w:rsidRDefault="00FA5AA9" w:rsidP="001C6437">
      <w:pPr>
        <w:rPr>
          <w:rFonts w:ascii="Arial" w:hAnsi="Arial" w:cs="Arial"/>
          <w:b/>
          <w:sz w:val="20"/>
          <w:szCs w:val="20"/>
        </w:rPr>
      </w:pPr>
      <w:r>
        <w:rPr>
          <w:rFonts w:ascii="Arial" w:hAnsi="Arial" w:cs="Arial"/>
          <w:b/>
          <w:noProof/>
          <w:color w:val="000000"/>
          <w:sz w:val="20"/>
          <w:szCs w:val="20"/>
        </w:rPr>
        <mc:AlternateContent>
          <mc:Choice Requires="wps">
            <w:drawing>
              <wp:anchor distT="0" distB="0" distL="114300" distR="114300" simplePos="0" relativeHeight="251659264" behindDoc="0" locked="0" layoutInCell="1" allowOverlap="1" wp14:anchorId="51CE8B07" wp14:editId="7BB859C4">
                <wp:simplePos x="0" y="0"/>
                <wp:positionH relativeFrom="column">
                  <wp:posOffset>308610</wp:posOffset>
                </wp:positionH>
                <wp:positionV relativeFrom="paragraph">
                  <wp:posOffset>62230</wp:posOffset>
                </wp:positionV>
                <wp:extent cx="3781425" cy="295275"/>
                <wp:effectExtent l="13335" t="5080" r="571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solidFill>
                          <a:srgbClr val="FFFFFF"/>
                        </a:solidFill>
                        <a:ln w="9525">
                          <a:solidFill>
                            <a:srgbClr val="000000"/>
                          </a:solidFill>
                          <a:miter lim="800000"/>
                          <a:headEnd/>
                          <a:tailEnd/>
                        </a:ln>
                      </wps:spPr>
                      <wps:txbx>
                        <w:txbxContent>
                          <w:p w:rsidR="00F85E07" w:rsidRPr="00E8078F" w:rsidRDefault="00F85E07" w:rsidP="00D54539">
                            <w:pPr>
                              <w:rPr>
                                <w:rFonts w:ascii="Abadi MT Condensed Extra Bold" w:hAnsi="Abadi MT Condensed Extra Bold"/>
                              </w:rPr>
                            </w:pPr>
                            <w:r>
                              <w:rPr>
                                <w:rFonts w:ascii="Abadi MT Condensed Extra Bold" w:hAnsi="Abadi MT Condensed Extra Bold"/>
                              </w:rPr>
                              <w:t xml:space="preserve">Please register for </w:t>
                            </w:r>
                            <w:r w:rsidRPr="00E8078F">
                              <w:rPr>
                                <w:rFonts w:ascii="Abadi MT Condensed Extra Bold" w:hAnsi="Abadi MT Condensed Extra Bold"/>
                                <w:u w:val="single"/>
                              </w:rPr>
                              <w:t>ALL</w:t>
                            </w:r>
                            <w:r>
                              <w:rPr>
                                <w:rFonts w:ascii="Abadi MT Condensed Extra Bold" w:hAnsi="Abadi MT Condensed Extra Bold"/>
                              </w:rPr>
                              <w:t xml:space="preserve"> classes at least 2 weeks in advance!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3pt;margin-top:4.9pt;width:297.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">
                <v:textbox>
                  <w:txbxContent>
                    <w:p w:rsidR="00F85E07" w:rsidRPr="00E8078F" w:rsidRDefault="00F85E07" w:rsidP="00D54539">
                      <w:pPr>
                        <w:rPr>
                          <w:rFonts w:ascii="Abadi MT Condensed Extra Bold" w:hAnsi="Abadi MT Condensed Extra Bold"/>
                        </w:rPr>
                      </w:pPr>
                      <w:r>
                        <w:rPr>
                          <w:rFonts w:ascii="Abadi MT Condensed Extra Bold" w:hAnsi="Abadi MT Condensed Extra Bold"/>
                        </w:rPr>
                        <w:t xml:space="preserve">Please register for </w:t>
                      </w:r>
                      <w:r w:rsidRPr="00E8078F">
                        <w:rPr>
                          <w:rFonts w:ascii="Abadi MT Condensed Extra Bold" w:hAnsi="Abadi MT Condensed Extra Bold"/>
                          <w:u w:val="single"/>
                        </w:rPr>
                        <w:t>ALL</w:t>
                      </w:r>
                      <w:r>
                        <w:rPr>
                          <w:rFonts w:ascii="Abadi MT Condensed Extra Bold" w:hAnsi="Abadi MT Condensed Extra Bold"/>
                        </w:rPr>
                        <w:t xml:space="preserve"> classes at least 2 weeks in advance!</w:t>
                      </w:r>
                    </w:p>
                  </w:txbxContent>
                </v:textbox>
              </v:shape>
            </w:pict>
          </mc:Fallback>
        </mc:AlternateContent>
      </w:r>
    </w:p>
    <w:p w:rsidR="00D54539" w:rsidRDefault="00D54539" w:rsidP="001C6437">
      <w:pPr>
        <w:rPr>
          <w:rFonts w:ascii="Arial" w:hAnsi="Arial" w:cs="Arial"/>
          <w:b/>
          <w:sz w:val="20"/>
          <w:szCs w:val="20"/>
        </w:rPr>
      </w:pPr>
    </w:p>
    <w:p w:rsidR="00D54539" w:rsidRDefault="00FA5AA9" w:rsidP="0012521C">
      <w:pPr>
        <w:rPr>
          <w:b/>
          <w:sz w:val="20"/>
          <w:szCs w:val="20"/>
        </w:rPr>
      </w:pPr>
      <w:r>
        <w:rPr>
          <w:noProof/>
          <w:sz w:val="20"/>
          <w:szCs w:val="20"/>
        </w:rPr>
        <mc:AlternateContent>
          <mc:Choice Requires="wps">
            <w:drawing>
              <wp:anchor distT="0" distB="0" distL="114300" distR="114300" simplePos="0" relativeHeight="251670528" behindDoc="0" locked="0" layoutInCell="1" allowOverlap="1" wp14:anchorId="6A58A651" wp14:editId="65F163D7">
                <wp:simplePos x="0" y="0"/>
                <wp:positionH relativeFrom="column">
                  <wp:posOffset>1923415</wp:posOffset>
                </wp:positionH>
                <wp:positionV relativeFrom="paragraph">
                  <wp:posOffset>-92075</wp:posOffset>
                </wp:positionV>
                <wp:extent cx="777875" cy="252095"/>
                <wp:effectExtent l="635" t="0" r="254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E07" w:rsidRDefault="00F85E07" w:rsidP="00FD339A">
                            <w:r>
                              <w:t>PAGE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1.45pt;margin-top:-7.25pt;width:61.25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" stroked="f">
                <v:textbox>
                  <w:txbxContent>
                    <w:p w:rsidR="00F85E07" w:rsidRDefault="00F85E07" w:rsidP="00FD339A">
                      <w:r>
                        <w:t>PAGE 4</w:t>
                      </w:r>
                    </w:p>
                  </w:txbxContent>
                </v:textbox>
              </v:shape>
            </w:pict>
          </mc:Fallback>
        </mc:AlternateContent>
      </w:r>
      <w:r>
        <w:rPr>
          <w:rFonts w:ascii="Lucida Sans" w:hAnsi="Lucida Sans"/>
          <w:noProof/>
        </w:rPr>
        <mc:AlternateContent>
          <mc:Choice Requires="wps">
            <w:drawing>
              <wp:anchor distT="0" distB="0" distL="114300" distR="114300" simplePos="0" relativeHeight="251660288" behindDoc="0" locked="0" layoutInCell="1" allowOverlap="1" wp14:anchorId="789016F4" wp14:editId="4ACD8567">
                <wp:simplePos x="0" y="0"/>
                <wp:positionH relativeFrom="column">
                  <wp:posOffset>2995930</wp:posOffset>
                </wp:positionH>
                <wp:positionV relativeFrom="paragraph">
                  <wp:posOffset>-92075</wp:posOffset>
                </wp:positionV>
                <wp:extent cx="777875" cy="252095"/>
                <wp:effectExtent l="4445"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E07" w:rsidRDefault="00F85E07" w:rsidP="00D54539">
                            <w:r>
                              <w:t>PAGE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5.9pt;margin-top:-7.25pt;width:61.2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" stroked="f">
                <v:textbox>
                  <w:txbxContent>
                    <w:p w:rsidR="00F85E07" w:rsidRDefault="00F85E07" w:rsidP="00D54539">
                      <w:r>
                        <w:t>PAGE 3</w:t>
                      </w:r>
                    </w:p>
                  </w:txbxContent>
                </v:textbox>
              </v:shape>
            </w:pict>
          </mc:Fallback>
        </mc:AlternateContent>
      </w:r>
    </w:p>
    <w:p w:rsidR="00D54539" w:rsidRPr="00431145" w:rsidRDefault="00D54539" w:rsidP="00D54539">
      <w:pPr>
        <w:rPr>
          <w:b/>
          <w:sz w:val="16"/>
          <w:szCs w:val="16"/>
        </w:rPr>
      </w:pPr>
    </w:p>
    <w:p w:rsidR="00D54539" w:rsidRDefault="00D54539" w:rsidP="00D54539">
      <w:pPr>
        <w:ind w:right="-540"/>
        <w:rPr>
          <w:rFonts w:ascii="Arial" w:hAnsi="Arial" w:cs="Arial"/>
          <w:b/>
          <w:sz w:val="20"/>
          <w:szCs w:val="20"/>
        </w:rPr>
      </w:pPr>
    </w:p>
    <w:p w:rsidR="00170D31" w:rsidRDefault="00170D31" w:rsidP="00170D31">
      <w:pPr>
        <w:tabs>
          <w:tab w:val="left" w:pos="0"/>
        </w:tabs>
        <w:rPr>
          <w:rFonts w:ascii="Arial" w:hAnsi="Arial" w:cs="Arial"/>
          <w:b/>
          <w:sz w:val="20"/>
          <w:szCs w:val="20"/>
        </w:rPr>
      </w:pPr>
    </w:p>
    <w:p w:rsidR="00D54539" w:rsidRPr="0012521C" w:rsidRDefault="00D54539" w:rsidP="00D54539">
      <w:pPr>
        <w:pStyle w:val="NormalWeb"/>
        <w:spacing w:before="0" w:beforeAutospacing="0" w:after="0" w:afterAutospacing="0"/>
        <w:jc w:val="center"/>
        <w:rPr>
          <w:rFonts w:ascii="Accord Heavy SF" w:hAnsi="Accord Heavy SF"/>
          <w:b/>
          <w:bCs/>
          <w:sz w:val="32"/>
          <w:szCs w:val="32"/>
        </w:rPr>
      </w:pPr>
      <w:r w:rsidRPr="0012521C">
        <w:rPr>
          <w:rFonts w:ascii="Accord Heavy SF" w:hAnsi="Accord Heavy SF"/>
          <w:b/>
          <w:bCs/>
          <w:sz w:val="32"/>
          <w:szCs w:val="32"/>
        </w:rPr>
        <w:t>Swedish Weaving Table Runner</w:t>
      </w:r>
    </w:p>
    <w:p w:rsidR="00D54539" w:rsidRDefault="00FA5AA9" w:rsidP="00D54539">
      <w:pPr>
        <w:pStyle w:val="NormalWeb"/>
        <w:spacing w:before="0" w:beforeAutospacing="0" w:after="0" w:afterAutospacing="0"/>
      </w:pPr>
      <w:r>
        <w:rPr>
          <w:noProof/>
        </w:rPr>
        <w:drawing>
          <wp:anchor distT="0" distB="0" distL="114300" distR="114300" simplePos="0" relativeHeight="251676672" behindDoc="1" locked="0" layoutInCell="1" allowOverlap="1">
            <wp:simplePos x="0" y="0"/>
            <wp:positionH relativeFrom="column">
              <wp:posOffset>2856230</wp:posOffset>
            </wp:positionH>
            <wp:positionV relativeFrom="paragraph">
              <wp:posOffset>596265</wp:posOffset>
            </wp:positionV>
            <wp:extent cx="1570990" cy="1184910"/>
            <wp:effectExtent l="171450" t="266700" r="143510" b="262890"/>
            <wp:wrapTight wrapText="bothSides">
              <wp:wrapPolygon edited="0">
                <wp:start x="21080" y="-498"/>
                <wp:lineTo x="11646" y="-5693"/>
                <wp:lineTo x="10039" y="-562"/>
                <wp:lineTo x="1572" y="-5223"/>
                <wp:lineTo x="-1642" y="5039"/>
                <wp:lineTo x="-675" y="5572"/>
                <wp:lineTo x="-2282" y="10703"/>
                <wp:lineTo x="-589" y="11636"/>
                <wp:lineTo x="-1493" y="14522"/>
                <wp:lineTo x="-503" y="17699"/>
                <wp:lineTo x="-682" y="20985"/>
                <wp:lineTo x="770" y="21785"/>
                <wp:lineTo x="18037" y="21892"/>
                <wp:lineTo x="21963" y="18413"/>
                <wp:lineTo x="22047" y="34"/>
                <wp:lineTo x="21080" y="-498"/>
              </wp:wrapPolygon>
            </wp:wrapTight>
            <wp:docPr id="1526" name="Picture 1526" descr="http://4.bp.blogspot.com/_Q6xU3-TEKs8/SllRdIhwdBI/AAAAAAAACMA/U-MsDeN2U3w/s400/62+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4.bp.blogspot.com/_Q6xU3-TEKs8/SllRdIhwdBI/AAAAAAAACMA/U-MsDeN2U3w/s400/62+Waterfall.JPG"/>
                    <pic:cNvPicPr>
                      <a:picLocks noChangeAspect="1" noChangeArrowheads="1"/>
                    </pic:cNvPicPr>
                  </pic:nvPicPr>
                  <pic:blipFill>
                    <a:blip r:embed="rId22" r:link="rId23" cstate="print">
                      <a:lum bright="34000" contrast="26000"/>
                      <a:grayscl/>
                      <a:extLst>
                        <a:ext uri="{28A0092B-C50C-407E-A947-70E740481C1C}">
                          <a14:useLocalDpi xmlns:a14="http://schemas.microsoft.com/office/drawing/2010/main" val="0"/>
                        </a:ext>
                      </a:extLst>
                    </a:blip>
                    <a:srcRect/>
                    <a:stretch>
                      <a:fillRect/>
                    </a:stretch>
                  </pic:blipFill>
                  <pic:spPr bwMode="auto">
                    <a:xfrm rot="-1353225">
                      <a:off x="0" y="0"/>
                      <a:ext cx="157099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539">
        <w:rPr>
          <w:rFonts w:ascii="Arial" w:hAnsi="Arial" w:cs="Arial"/>
          <w:sz w:val="20"/>
          <w:szCs w:val="20"/>
        </w:rPr>
        <w:t xml:space="preserve">Swedish weaving is a special form of decorative embroidery, also known as </w:t>
      </w:r>
      <w:proofErr w:type="spellStart"/>
      <w:r w:rsidR="00D54539">
        <w:rPr>
          <w:rFonts w:ascii="Arial" w:hAnsi="Arial" w:cs="Arial"/>
          <w:sz w:val="20"/>
          <w:szCs w:val="20"/>
        </w:rPr>
        <w:t>huck</w:t>
      </w:r>
      <w:proofErr w:type="spellEnd"/>
      <w:r w:rsidR="00D54539">
        <w:rPr>
          <w:rFonts w:ascii="Arial" w:hAnsi="Arial" w:cs="Arial"/>
          <w:sz w:val="20"/>
          <w:szCs w:val="20"/>
        </w:rPr>
        <w:t xml:space="preserve"> weaving. The designs are usually geometric in nature, and worked primarily along the surface of the cloth rather than going up and down through the cloth. It is usually done on a fabric known as monk's cloth. This fabric has a surface with raised threads that form squares-allowing designs to be symmetrical. A blunt needle is used to weave yarn or floss into beautiful patterns.  Instructor, Cathy </w:t>
      </w:r>
      <w:proofErr w:type="spellStart"/>
      <w:r w:rsidR="00D54539">
        <w:rPr>
          <w:rFonts w:ascii="Arial" w:hAnsi="Arial" w:cs="Arial"/>
          <w:sz w:val="20"/>
          <w:szCs w:val="20"/>
        </w:rPr>
        <w:t>Moussette</w:t>
      </w:r>
      <w:proofErr w:type="spellEnd"/>
      <w:r w:rsidR="00D54539">
        <w:rPr>
          <w:rFonts w:ascii="Arial" w:hAnsi="Arial" w:cs="Arial"/>
          <w:sz w:val="20"/>
          <w:szCs w:val="20"/>
        </w:rPr>
        <w:t xml:space="preserve">, will guide you through the process of making your own table runner.  All materials will be furnished for this 4-session class.  Participants age 16+ welcome.  Please bring a pair of scissors to class.  </w:t>
      </w:r>
      <w:r w:rsidR="00D54539">
        <w:rPr>
          <w:rFonts w:ascii="Arial" w:hAnsi="Arial" w:cs="Arial"/>
          <w:sz w:val="20"/>
          <w:szCs w:val="20"/>
          <w:u w:val="single"/>
        </w:rPr>
        <w:t>Registration deadline: October 27.</w:t>
      </w:r>
    </w:p>
    <w:p w:rsidR="00D54539" w:rsidRDefault="00D54539" w:rsidP="00D54539">
      <w:pPr>
        <w:pStyle w:val="NormalWeb"/>
        <w:spacing w:before="0" w:beforeAutospacing="0" w:after="0" w:afterAutospacing="0"/>
      </w:pPr>
      <w:r>
        <w:rPr>
          <w:rFonts w:ascii="Arial" w:hAnsi="Arial" w:cs="Arial"/>
          <w:sz w:val="20"/>
          <w:szCs w:val="20"/>
        </w:rPr>
        <w:br/>
      </w:r>
      <w:r>
        <w:rPr>
          <w:rFonts w:ascii="Arial" w:hAnsi="Arial" w:cs="Arial"/>
          <w:b/>
          <w:bCs/>
          <w:sz w:val="20"/>
          <w:szCs w:val="20"/>
        </w:rPr>
        <w:t xml:space="preserve">Mon &amp; Wed, </w:t>
      </w:r>
      <w:r w:rsidR="0012521C">
        <w:rPr>
          <w:rFonts w:ascii="Arial" w:hAnsi="Arial" w:cs="Arial"/>
          <w:b/>
          <w:bCs/>
          <w:sz w:val="20"/>
          <w:szCs w:val="20"/>
        </w:rPr>
        <w:t>October 26, 28, Nov. 2, 4</w:t>
      </w:r>
      <w:r>
        <w:rPr>
          <w:rFonts w:ascii="Arial" w:hAnsi="Arial" w:cs="Arial"/>
          <w:b/>
          <w:bCs/>
          <w:sz w:val="20"/>
          <w:szCs w:val="20"/>
        </w:rPr>
        <w:tab/>
      </w:r>
      <w:r w:rsidR="00251CD3">
        <w:rPr>
          <w:rFonts w:ascii="Arial" w:hAnsi="Arial" w:cs="Arial"/>
          <w:b/>
          <w:bCs/>
          <w:sz w:val="20"/>
          <w:szCs w:val="20"/>
        </w:rPr>
        <w:tab/>
      </w:r>
      <w:r>
        <w:rPr>
          <w:rFonts w:ascii="Arial" w:hAnsi="Arial" w:cs="Arial"/>
          <w:b/>
          <w:bCs/>
          <w:sz w:val="20"/>
          <w:szCs w:val="20"/>
        </w:rPr>
        <w:t>6:00-8:00pm</w:t>
      </w:r>
    </w:p>
    <w:p w:rsidR="00D54539" w:rsidRDefault="00D54539" w:rsidP="00D54539">
      <w:pPr>
        <w:shd w:val="clear" w:color="auto" w:fill="FFFFFF"/>
        <w:rPr>
          <w:rFonts w:ascii="Arial" w:hAnsi="Arial" w:cs="Arial"/>
          <w:b/>
          <w:bCs/>
          <w:sz w:val="20"/>
          <w:szCs w:val="20"/>
        </w:rPr>
      </w:pPr>
      <w:r>
        <w:rPr>
          <w:rFonts w:ascii="Arial" w:hAnsi="Arial" w:cs="Arial"/>
          <w:b/>
          <w:bCs/>
          <w:sz w:val="20"/>
          <w:szCs w:val="20"/>
        </w:rPr>
        <w:t>Fee:  $25                                            </w:t>
      </w:r>
      <w:r w:rsidR="00251CD3">
        <w:rPr>
          <w:rFonts w:ascii="Arial" w:hAnsi="Arial" w:cs="Arial"/>
          <w:b/>
          <w:bCs/>
          <w:sz w:val="20"/>
          <w:szCs w:val="20"/>
        </w:rPr>
        <w:tab/>
      </w:r>
      <w:r w:rsidR="00251CD3">
        <w:rPr>
          <w:rFonts w:ascii="Arial" w:hAnsi="Arial" w:cs="Arial"/>
          <w:b/>
          <w:bCs/>
          <w:sz w:val="20"/>
          <w:szCs w:val="20"/>
        </w:rPr>
        <w:tab/>
      </w:r>
      <w:r w:rsidR="0012521C">
        <w:rPr>
          <w:rFonts w:ascii="Arial" w:hAnsi="Arial" w:cs="Arial"/>
          <w:b/>
          <w:bCs/>
          <w:sz w:val="20"/>
          <w:szCs w:val="20"/>
        </w:rPr>
        <w:t xml:space="preserve">Holcombe Home </w:t>
      </w:r>
      <w:proofErr w:type="spellStart"/>
      <w:r w:rsidR="0012521C">
        <w:rPr>
          <w:rFonts w:ascii="Arial" w:hAnsi="Arial" w:cs="Arial"/>
          <w:b/>
          <w:bCs/>
          <w:sz w:val="20"/>
          <w:szCs w:val="20"/>
        </w:rPr>
        <w:t>Ec</w:t>
      </w:r>
      <w:proofErr w:type="spellEnd"/>
      <w:r w:rsidR="0012521C">
        <w:rPr>
          <w:rFonts w:ascii="Arial" w:hAnsi="Arial" w:cs="Arial"/>
          <w:b/>
          <w:bCs/>
          <w:sz w:val="20"/>
          <w:szCs w:val="20"/>
        </w:rPr>
        <w:t xml:space="preserve"> Room</w:t>
      </w:r>
    </w:p>
    <w:p w:rsidR="00D54539" w:rsidRDefault="00FA5AA9" w:rsidP="00170D31">
      <w:pPr>
        <w:tabs>
          <w:tab w:val="left" w:pos="0"/>
        </w:tabs>
        <w:jc w:val="center"/>
        <w:rPr>
          <w:rFonts w:ascii="Abadi MT Condensed Extra Bold" w:hAnsi="Abadi MT Condensed Extra Bold"/>
          <w:b/>
          <w:sz w:val="32"/>
          <w:szCs w:val="32"/>
        </w:rPr>
      </w:pPr>
      <w:r>
        <w:rPr>
          <w:rFonts w:ascii="Abadi MT Condensed Extra Bold" w:hAnsi="Abadi MT Condensed Extra Bold"/>
          <w:b/>
          <w:noProof/>
          <w:sz w:val="32"/>
          <w:szCs w:val="32"/>
        </w:rPr>
        <mc:AlternateContent>
          <mc:Choice Requires="wps">
            <w:drawing>
              <wp:anchor distT="0" distB="0" distL="114300" distR="114300" simplePos="0" relativeHeight="251669504" behindDoc="0" locked="0" layoutInCell="1" allowOverlap="1">
                <wp:simplePos x="0" y="0"/>
                <wp:positionH relativeFrom="column">
                  <wp:posOffset>1707515</wp:posOffset>
                </wp:positionH>
                <wp:positionV relativeFrom="paragraph">
                  <wp:posOffset>184785</wp:posOffset>
                </wp:positionV>
                <wp:extent cx="777875" cy="252095"/>
                <wp:effectExtent l="2540" t="3810" r="635"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E07" w:rsidRDefault="00F85E07" w:rsidP="00FD339A">
                            <w:r>
                              <w:t>PAGE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4.45pt;margin-top:14.55pt;width:61.2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" stroked="f">
                <v:textbox>
                  <w:txbxContent>
                    <w:p w:rsidR="00F85E07" w:rsidRDefault="00F85E07" w:rsidP="00FD339A">
                      <w:r>
                        <w:t>PAGE 5</w:t>
                      </w:r>
                    </w:p>
                  </w:txbxContent>
                </v:textbox>
              </v:shape>
            </w:pict>
          </mc:Fallback>
        </mc:AlternateContent>
      </w:r>
    </w:p>
    <w:p w:rsidR="008C10CD" w:rsidRPr="005A6C42" w:rsidRDefault="008C10CD" w:rsidP="008C10CD">
      <w:pPr>
        <w:ind w:right="-540"/>
        <w:jc w:val="center"/>
        <w:rPr>
          <w:rFonts w:ascii="Balloonist SF" w:hAnsi="Balloonist SF"/>
          <w:b/>
          <w:color w:val="333333"/>
          <w:sz w:val="28"/>
          <w:szCs w:val="28"/>
          <w:u w:val="single"/>
        </w:rPr>
      </w:pPr>
      <w:proofErr w:type="spellStart"/>
      <w:proofErr w:type="gramStart"/>
      <w:r w:rsidRPr="005A6C42">
        <w:rPr>
          <w:rFonts w:ascii="Balloonist SF" w:hAnsi="Balloonist SF"/>
          <w:b/>
          <w:color w:val="333333"/>
          <w:sz w:val="28"/>
          <w:szCs w:val="28"/>
          <w:u w:val="single"/>
        </w:rPr>
        <w:t>oNGOING</w:t>
      </w:r>
      <w:proofErr w:type="spellEnd"/>
      <w:proofErr w:type="gramEnd"/>
      <w:r w:rsidRPr="005A6C42">
        <w:rPr>
          <w:rFonts w:ascii="Balloonist SF" w:hAnsi="Balloonist SF"/>
          <w:b/>
          <w:color w:val="333333"/>
          <w:sz w:val="28"/>
          <w:szCs w:val="28"/>
          <w:u w:val="single"/>
        </w:rPr>
        <w:t xml:space="preserve"> OPPORTUNITIES:</w:t>
      </w:r>
    </w:p>
    <w:p w:rsidR="008C10CD" w:rsidRPr="007D3067" w:rsidRDefault="008C10CD" w:rsidP="008C10CD">
      <w:pPr>
        <w:jc w:val="center"/>
        <w:rPr>
          <w:rFonts w:ascii="Monotype Corsiva" w:hAnsi="Monotype Corsiva"/>
          <w:b/>
          <w:sz w:val="16"/>
          <w:szCs w:val="16"/>
        </w:rPr>
      </w:pPr>
    </w:p>
    <w:p w:rsidR="008C10CD" w:rsidRPr="0012521C" w:rsidRDefault="00FA5AA9" w:rsidP="008C10CD">
      <w:pPr>
        <w:jc w:val="center"/>
        <w:rPr>
          <w:rFonts w:ascii="Accord Heavy SF" w:hAnsi="Accord Heavy SF"/>
          <w:b/>
          <w:sz w:val="32"/>
          <w:szCs w:val="32"/>
        </w:rPr>
      </w:pPr>
      <w:r>
        <w:rPr>
          <w:rFonts w:ascii="Accord Heavy SF" w:hAnsi="Accord Heavy SF" w:cs="Arial"/>
          <w:noProof/>
          <w:sz w:val="18"/>
          <w:szCs w:val="18"/>
        </w:rPr>
        <w:drawing>
          <wp:anchor distT="0" distB="0" distL="114300" distR="114300" simplePos="0" relativeHeight="251653120" behindDoc="1" locked="0" layoutInCell="1" allowOverlap="1">
            <wp:simplePos x="0" y="0"/>
            <wp:positionH relativeFrom="column">
              <wp:posOffset>-133350</wp:posOffset>
            </wp:positionH>
            <wp:positionV relativeFrom="paragraph">
              <wp:posOffset>19685</wp:posOffset>
            </wp:positionV>
            <wp:extent cx="741680" cy="741680"/>
            <wp:effectExtent l="0" t="0" r="1270" b="1270"/>
            <wp:wrapTight wrapText="bothSides">
              <wp:wrapPolygon edited="0">
                <wp:start x="8322" y="555"/>
                <wp:lineTo x="4993" y="2219"/>
                <wp:lineTo x="0" y="7212"/>
                <wp:lineTo x="0" y="10541"/>
                <wp:lineTo x="555" y="19418"/>
                <wp:lineTo x="3329" y="21082"/>
                <wp:lineTo x="3884" y="21082"/>
                <wp:lineTo x="17199" y="21082"/>
                <wp:lineTo x="18308" y="21082"/>
                <wp:lineTo x="20527" y="19418"/>
                <wp:lineTo x="21082" y="6658"/>
                <wp:lineTo x="19973" y="2774"/>
                <wp:lineTo x="12205" y="555"/>
                <wp:lineTo x="8322" y="555"/>
              </wp:wrapPolygon>
            </wp:wrapTight>
            <wp:docPr id="1501" name="Picture 1501" descr="MC900433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MC900433885[1]"/>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74168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0CD" w:rsidRPr="0012521C">
        <w:rPr>
          <w:rFonts w:ascii="Accord Heavy SF" w:hAnsi="Accord Heavy SF"/>
          <w:b/>
          <w:sz w:val="32"/>
          <w:szCs w:val="32"/>
        </w:rPr>
        <w:t>Camaraderie Club</w:t>
      </w:r>
    </w:p>
    <w:p w:rsidR="008C10CD" w:rsidRPr="001A34CB" w:rsidRDefault="008C10CD" w:rsidP="008C10CD">
      <w:pPr>
        <w:tabs>
          <w:tab w:val="left" w:pos="0"/>
        </w:tabs>
        <w:rPr>
          <w:rFonts w:ascii="Arial" w:hAnsi="Arial" w:cs="Arial"/>
          <w:sz w:val="20"/>
          <w:szCs w:val="20"/>
        </w:rPr>
      </w:pPr>
      <w:r>
        <w:rPr>
          <w:rFonts w:ascii="Arial" w:hAnsi="Arial" w:cs="Arial"/>
          <w:sz w:val="20"/>
          <w:szCs w:val="20"/>
        </w:rPr>
        <w:t>A</w:t>
      </w:r>
      <w:r w:rsidRPr="001A34CB">
        <w:rPr>
          <w:rFonts w:ascii="Arial" w:hAnsi="Arial" w:cs="Arial"/>
          <w:sz w:val="20"/>
          <w:szCs w:val="20"/>
        </w:rPr>
        <w:t xml:space="preserve">rea </w:t>
      </w:r>
      <w:r w:rsidRPr="001705FD">
        <w:rPr>
          <w:rFonts w:ascii="Arial" w:hAnsi="Arial" w:cs="Arial"/>
          <w:sz w:val="20"/>
          <w:szCs w:val="20"/>
        </w:rPr>
        <w:t xml:space="preserve">adults are invited to join us </w:t>
      </w:r>
      <w:r w:rsidRPr="00E321FD">
        <w:rPr>
          <w:rFonts w:ascii="Arial" w:hAnsi="Arial" w:cs="Arial"/>
          <w:b/>
          <w:sz w:val="20"/>
          <w:szCs w:val="20"/>
          <w:u w:val="single"/>
        </w:rPr>
        <w:t>every Monday</w:t>
      </w:r>
      <w:r w:rsidRPr="001705FD">
        <w:rPr>
          <w:rFonts w:ascii="Arial" w:hAnsi="Arial" w:cs="Arial"/>
          <w:sz w:val="20"/>
          <w:szCs w:val="20"/>
        </w:rPr>
        <w:t xml:space="preserve"> for a variety of activities</w:t>
      </w:r>
      <w:r>
        <w:rPr>
          <w:rFonts w:ascii="Arial" w:hAnsi="Arial" w:cs="Arial"/>
          <w:sz w:val="20"/>
          <w:szCs w:val="20"/>
        </w:rPr>
        <w:t xml:space="preserve"> in the warm atmosphere of </w:t>
      </w:r>
      <w:r w:rsidRPr="0034272C">
        <w:rPr>
          <w:rFonts w:ascii="Arial" w:hAnsi="Arial" w:cs="Arial"/>
          <w:sz w:val="20"/>
          <w:szCs w:val="20"/>
        </w:rPr>
        <w:t>Cornell Elementary School</w:t>
      </w:r>
      <w:r w:rsidRPr="001A34CB">
        <w:rPr>
          <w:rFonts w:ascii="Arial" w:hAnsi="Arial" w:cs="Arial"/>
          <w:sz w:val="20"/>
          <w:szCs w:val="20"/>
        </w:rPr>
        <w:t xml:space="preserve">.  Hobnob, meet new people, and enjoy social activities with your </w:t>
      </w:r>
      <w:r w:rsidRPr="001A34CB">
        <w:rPr>
          <w:rFonts w:ascii="Arial" w:hAnsi="Arial" w:cs="Arial"/>
          <w:sz w:val="20"/>
          <w:szCs w:val="20"/>
        </w:rPr>
        <w:lastRenderedPageBreak/>
        <w:t>peers in a relaxed</w:t>
      </w:r>
      <w:r>
        <w:rPr>
          <w:rFonts w:ascii="Arial" w:hAnsi="Arial" w:cs="Arial"/>
          <w:sz w:val="20"/>
          <w:szCs w:val="20"/>
        </w:rPr>
        <w:t xml:space="preserve"> environment</w:t>
      </w:r>
      <w:r w:rsidRPr="001A34CB">
        <w:rPr>
          <w:rFonts w:ascii="Arial" w:hAnsi="Arial" w:cs="Arial"/>
          <w:sz w:val="20"/>
          <w:szCs w:val="20"/>
        </w:rPr>
        <w:t xml:space="preserve">.   </w:t>
      </w:r>
      <w:r>
        <w:rPr>
          <w:rFonts w:ascii="Arial" w:hAnsi="Arial" w:cs="Arial"/>
          <w:sz w:val="20"/>
          <w:szCs w:val="20"/>
        </w:rPr>
        <w:t>A new activity will be offered each week</w:t>
      </w:r>
      <w:r w:rsidRPr="001A34CB">
        <w:rPr>
          <w:rFonts w:ascii="Arial" w:hAnsi="Arial" w:cs="Arial"/>
          <w:sz w:val="20"/>
          <w:szCs w:val="20"/>
        </w:rPr>
        <w:t xml:space="preserve"> including exercise, crafts, guest speakers, interactive games, and workshops.   Bring your spouse, friend, neighbor, or come by yourself for some good times and camaraderie.  No need to sign up…just show up!</w:t>
      </w:r>
    </w:p>
    <w:p w:rsidR="008C10CD" w:rsidRPr="00B32756" w:rsidRDefault="008C10CD" w:rsidP="008C10CD">
      <w:pPr>
        <w:tabs>
          <w:tab w:val="left" w:pos="0"/>
        </w:tabs>
        <w:rPr>
          <w:sz w:val="16"/>
          <w:szCs w:val="16"/>
        </w:rPr>
      </w:pPr>
    </w:p>
    <w:p w:rsidR="008C10CD" w:rsidRDefault="005A6C42" w:rsidP="008C10CD">
      <w:pPr>
        <w:tabs>
          <w:tab w:val="left" w:pos="0"/>
        </w:tabs>
        <w:rPr>
          <w:rFonts w:ascii="Arial" w:hAnsi="Arial" w:cs="Arial"/>
          <w:b/>
          <w:sz w:val="20"/>
          <w:szCs w:val="20"/>
        </w:rPr>
      </w:pPr>
      <w:r>
        <w:rPr>
          <w:rFonts w:ascii="Arial" w:hAnsi="Arial" w:cs="Arial"/>
          <w:b/>
          <w:sz w:val="20"/>
          <w:szCs w:val="20"/>
        </w:rPr>
        <w:t>Mondays</w:t>
      </w:r>
      <w:r w:rsidR="008C10CD">
        <w:rPr>
          <w:rFonts w:ascii="Arial" w:hAnsi="Arial" w:cs="Arial"/>
          <w:b/>
          <w:sz w:val="20"/>
          <w:szCs w:val="20"/>
        </w:rPr>
        <w:tab/>
      </w:r>
      <w:r w:rsidR="008C10CD">
        <w:rPr>
          <w:rFonts w:ascii="Arial" w:hAnsi="Arial" w:cs="Arial"/>
          <w:b/>
          <w:sz w:val="20"/>
          <w:szCs w:val="20"/>
        </w:rPr>
        <w:tab/>
        <w:t>9:00-11:00am</w:t>
      </w:r>
      <w:r w:rsidR="008C10CD">
        <w:rPr>
          <w:rFonts w:ascii="Arial" w:hAnsi="Arial" w:cs="Arial"/>
          <w:b/>
          <w:sz w:val="20"/>
          <w:szCs w:val="20"/>
        </w:rPr>
        <w:tab/>
      </w:r>
      <w:r w:rsidR="008C10CD">
        <w:rPr>
          <w:rFonts w:ascii="Arial" w:hAnsi="Arial" w:cs="Arial"/>
          <w:b/>
          <w:sz w:val="20"/>
          <w:szCs w:val="20"/>
        </w:rPr>
        <w:tab/>
        <w:t>Cornell Elementary School</w:t>
      </w:r>
    </w:p>
    <w:p w:rsidR="005A6C42" w:rsidRPr="001A34CB" w:rsidRDefault="005A6C42" w:rsidP="008C10CD">
      <w:pPr>
        <w:tabs>
          <w:tab w:val="left" w:pos="0"/>
        </w:tabs>
        <w:rPr>
          <w:rFonts w:ascii="Arial" w:hAnsi="Arial" w:cs="Arial"/>
          <w:sz w:val="20"/>
          <w:szCs w:val="20"/>
        </w:rPr>
      </w:pPr>
      <w:r>
        <w:rPr>
          <w:rFonts w:ascii="Arial" w:hAnsi="Arial" w:cs="Arial"/>
          <w:b/>
          <w:sz w:val="20"/>
          <w:szCs w:val="20"/>
        </w:rPr>
        <w:t>Fee: FREE</w:t>
      </w:r>
    </w:p>
    <w:p w:rsidR="008C10CD" w:rsidRPr="00DE34A8" w:rsidRDefault="008C10CD" w:rsidP="008C10CD">
      <w:pPr>
        <w:ind w:right="-540"/>
        <w:jc w:val="center"/>
        <w:rPr>
          <w:rFonts w:ascii="Monotype Corsiva" w:hAnsi="Monotype Corsiva"/>
          <w:b/>
          <w:color w:val="333333"/>
          <w:sz w:val="16"/>
          <w:szCs w:val="16"/>
        </w:rPr>
      </w:pPr>
    </w:p>
    <w:p w:rsidR="008C10CD" w:rsidRPr="0012521C" w:rsidRDefault="008C10CD" w:rsidP="00F63357">
      <w:pPr>
        <w:ind w:right="-540"/>
        <w:jc w:val="center"/>
        <w:rPr>
          <w:rFonts w:ascii="Accord Heavy SF" w:hAnsi="Accord Heavy SF"/>
          <w:sz w:val="20"/>
          <w:szCs w:val="20"/>
        </w:rPr>
      </w:pPr>
      <w:r w:rsidRPr="0012521C">
        <w:rPr>
          <w:rFonts w:ascii="Accord Heavy SF" w:hAnsi="Accord Heavy SF"/>
          <w:b/>
          <w:sz w:val="32"/>
          <w:szCs w:val="32"/>
        </w:rPr>
        <w:t>Open Walking</w:t>
      </w:r>
    </w:p>
    <w:p w:rsidR="00421838" w:rsidRDefault="008C10CD" w:rsidP="008C10CD">
      <w:pPr>
        <w:ind w:right="-540"/>
        <w:rPr>
          <w:rFonts w:ascii="Arial" w:hAnsi="Arial" w:cs="Arial"/>
          <w:sz w:val="20"/>
          <w:szCs w:val="20"/>
        </w:rPr>
      </w:pPr>
      <w:r w:rsidRPr="001A34CB">
        <w:rPr>
          <w:rFonts w:ascii="Arial" w:hAnsi="Arial" w:cs="Arial"/>
          <w:sz w:val="20"/>
          <w:szCs w:val="20"/>
        </w:rPr>
        <w:t xml:space="preserve">The Cornell Elementary School </w:t>
      </w:r>
      <w:r>
        <w:rPr>
          <w:rFonts w:ascii="Arial" w:hAnsi="Arial" w:cs="Arial"/>
          <w:sz w:val="20"/>
          <w:szCs w:val="20"/>
        </w:rPr>
        <w:t>g</w:t>
      </w:r>
      <w:r w:rsidRPr="001A34CB">
        <w:rPr>
          <w:rFonts w:ascii="Arial" w:hAnsi="Arial" w:cs="Arial"/>
          <w:sz w:val="20"/>
          <w:szCs w:val="20"/>
        </w:rPr>
        <w:t>ym</w:t>
      </w:r>
      <w:r>
        <w:rPr>
          <w:rFonts w:ascii="Arial" w:hAnsi="Arial" w:cs="Arial"/>
          <w:sz w:val="20"/>
          <w:szCs w:val="20"/>
        </w:rPr>
        <w:t xml:space="preserve"> and Lake Holcombe “new” gym</w:t>
      </w:r>
      <w:r w:rsidRPr="001A34CB">
        <w:rPr>
          <w:rFonts w:ascii="Arial" w:hAnsi="Arial" w:cs="Arial"/>
          <w:sz w:val="20"/>
          <w:szCs w:val="20"/>
        </w:rPr>
        <w:t xml:space="preserve"> will be </w:t>
      </w:r>
    </w:p>
    <w:p w:rsidR="005A6C42" w:rsidRDefault="008C10CD" w:rsidP="008C10CD">
      <w:pPr>
        <w:ind w:right="-540"/>
        <w:rPr>
          <w:rFonts w:ascii="Arial" w:hAnsi="Arial" w:cs="Arial"/>
          <w:sz w:val="20"/>
          <w:szCs w:val="20"/>
        </w:rPr>
      </w:pPr>
      <w:proofErr w:type="gramStart"/>
      <w:r w:rsidRPr="001A34CB">
        <w:rPr>
          <w:rFonts w:ascii="Arial" w:hAnsi="Arial" w:cs="Arial"/>
          <w:sz w:val="20"/>
          <w:szCs w:val="20"/>
        </w:rPr>
        <w:t>open</w:t>
      </w:r>
      <w:proofErr w:type="gramEnd"/>
      <w:r w:rsidRPr="001A34CB">
        <w:rPr>
          <w:rFonts w:ascii="Arial" w:hAnsi="Arial" w:cs="Arial"/>
          <w:sz w:val="20"/>
          <w:szCs w:val="20"/>
        </w:rPr>
        <w:t xml:space="preserve"> for walking exercise.  Participants must wear tennis shoes and carry a </w:t>
      </w:r>
    </w:p>
    <w:p w:rsidR="005A6C42" w:rsidRDefault="008C10CD" w:rsidP="008C10CD">
      <w:pPr>
        <w:ind w:right="-540"/>
        <w:rPr>
          <w:rFonts w:ascii="Arial" w:hAnsi="Arial" w:cs="Arial"/>
          <w:sz w:val="20"/>
          <w:szCs w:val="20"/>
        </w:rPr>
      </w:pPr>
      <w:r w:rsidRPr="001A34CB">
        <w:rPr>
          <w:rFonts w:ascii="Arial" w:hAnsi="Arial" w:cs="Arial"/>
          <w:sz w:val="20"/>
          <w:szCs w:val="20"/>
        </w:rPr>
        <w:t>Community Ed pass</w:t>
      </w:r>
      <w:r w:rsidR="005A6C42">
        <w:rPr>
          <w:rFonts w:ascii="Arial" w:hAnsi="Arial" w:cs="Arial"/>
          <w:sz w:val="20"/>
          <w:szCs w:val="20"/>
        </w:rPr>
        <w:t>,</w:t>
      </w:r>
      <w:r w:rsidRPr="001A34CB">
        <w:rPr>
          <w:rFonts w:ascii="Arial" w:hAnsi="Arial" w:cs="Arial"/>
          <w:sz w:val="20"/>
          <w:szCs w:val="20"/>
        </w:rPr>
        <w:t xml:space="preserve"> which is good on school </w:t>
      </w:r>
      <w:r>
        <w:rPr>
          <w:rFonts w:ascii="Arial" w:hAnsi="Arial" w:cs="Arial"/>
          <w:sz w:val="20"/>
          <w:szCs w:val="20"/>
        </w:rPr>
        <w:t>days throughout the year.</w:t>
      </w:r>
    </w:p>
    <w:p w:rsidR="005A6C42" w:rsidRDefault="008C10CD" w:rsidP="008C10CD">
      <w:pPr>
        <w:ind w:right="-540"/>
        <w:rPr>
          <w:rFonts w:ascii="Arial" w:hAnsi="Arial" w:cs="Arial"/>
          <w:sz w:val="20"/>
          <w:szCs w:val="20"/>
        </w:rPr>
      </w:pPr>
      <w:r>
        <w:rPr>
          <w:rFonts w:ascii="Arial" w:hAnsi="Arial" w:cs="Arial"/>
          <w:sz w:val="20"/>
          <w:szCs w:val="20"/>
        </w:rPr>
        <w:t>Please register with Community Ed to obtain a walking pass</w:t>
      </w:r>
      <w:r w:rsidR="005A6C42">
        <w:rPr>
          <w:rFonts w:ascii="Arial" w:hAnsi="Arial" w:cs="Arial"/>
          <w:sz w:val="20"/>
          <w:szCs w:val="20"/>
        </w:rPr>
        <w:t xml:space="preserve"> and use Main </w:t>
      </w:r>
    </w:p>
    <w:p w:rsidR="005A6C42" w:rsidRDefault="005A6C42" w:rsidP="008C10CD">
      <w:pPr>
        <w:ind w:right="-540"/>
        <w:rPr>
          <w:rFonts w:ascii="Arial" w:hAnsi="Arial" w:cs="Arial"/>
          <w:sz w:val="20"/>
          <w:szCs w:val="20"/>
        </w:rPr>
      </w:pPr>
      <w:proofErr w:type="gramStart"/>
      <w:r>
        <w:rPr>
          <w:rFonts w:ascii="Arial" w:hAnsi="Arial" w:cs="Arial"/>
          <w:sz w:val="20"/>
          <w:szCs w:val="20"/>
        </w:rPr>
        <w:t>entrance</w:t>
      </w:r>
      <w:proofErr w:type="gramEnd"/>
      <w:r>
        <w:rPr>
          <w:rFonts w:ascii="Arial" w:hAnsi="Arial" w:cs="Arial"/>
          <w:sz w:val="20"/>
          <w:szCs w:val="20"/>
        </w:rPr>
        <w:t xml:space="preserve"> at both buildings when walking.</w:t>
      </w:r>
    </w:p>
    <w:p w:rsidR="008C10CD" w:rsidRPr="00643A49" w:rsidRDefault="008C10CD" w:rsidP="008C10CD">
      <w:pPr>
        <w:ind w:right="-540"/>
        <w:rPr>
          <w:sz w:val="16"/>
          <w:szCs w:val="16"/>
        </w:rPr>
      </w:pPr>
    </w:p>
    <w:p w:rsidR="008C10CD" w:rsidRPr="0019551C" w:rsidRDefault="008C10CD" w:rsidP="008C10CD">
      <w:pPr>
        <w:ind w:right="-540"/>
        <w:rPr>
          <w:rFonts w:ascii="Arial" w:hAnsi="Arial" w:cs="Arial"/>
          <w:b/>
          <w:sz w:val="20"/>
          <w:szCs w:val="20"/>
        </w:rPr>
      </w:pPr>
      <w:r w:rsidRPr="0019551C">
        <w:rPr>
          <w:rFonts w:ascii="Arial" w:hAnsi="Arial" w:cs="Arial"/>
          <w:b/>
          <w:sz w:val="20"/>
          <w:szCs w:val="20"/>
        </w:rPr>
        <w:t>Mon thru Friday (Cornell Elem Gym)</w:t>
      </w:r>
      <w:r w:rsidRPr="0019551C">
        <w:rPr>
          <w:rFonts w:ascii="Arial" w:hAnsi="Arial" w:cs="Arial"/>
          <w:b/>
          <w:sz w:val="20"/>
          <w:szCs w:val="20"/>
        </w:rPr>
        <w:tab/>
      </w:r>
      <w:r w:rsidRPr="0019551C">
        <w:rPr>
          <w:rFonts w:ascii="Arial" w:hAnsi="Arial" w:cs="Arial"/>
          <w:b/>
          <w:sz w:val="20"/>
          <w:szCs w:val="20"/>
        </w:rPr>
        <w:tab/>
        <w:t>8:00-9:00am</w:t>
      </w:r>
    </w:p>
    <w:p w:rsidR="008C10CD" w:rsidRDefault="008C10CD" w:rsidP="008C10CD">
      <w:pPr>
        <w:ind w:right="-540"/>
        <w:rPr>
          <w:rFonts w:ascii="Arial" w:hAnsi="Arial" w:cs="Arial"/>
          <w:b/>
          <w:sz w:val="20"/>
          <w:szCs w:val="20"/>
        </w:rPr>
      </w:pPr>
      <w:r w:rsidRPr="0019551C">
        <w:rPr>
          <w:rFonts w:ascii="Arial" w:hAnsi="Arial" w:cs="Arial"/>
          <w:b/>
          <w:sz w:val="20"/>
          <w:szCs w:val="20"/>
        </w:rPr>
        <w:t xml:space="preserve">Mon thru </w:t>
      </w:r>
      <w:proofErr w:type="gramStart"/>
      <w:r w:rsidRPr="0019551C">
        <w:rPr>
          <w:rFonts w:ascii="Arial" w:hAnsi="Arial" w:cs="Arial"/>
          <w:b/>
          <w:sz w:val="20"/>
          <w:szCs w:val="20"/>
        </w:rPr>
        <w:t>Friday  (</w:t>
      </w:r>
      <w:proofErr w:type="gramEnd"/>
      <w:r w:rsidRPr="0019551C">
        <w:rPr>
          <w:rFonts w:ascii="Arial" w:hAnsi="Arial" w:cs="Arial"/>
          <w:b/>
          <w:sz w:val="20"/>
          <w:szCs w:val="20"/>
        </w:rPr>
        <w:t>Lake Holcombe)</w:t>
      </w:r>
      <w:r w:rsidRPr="0019551C">
        <w:rPr>
          <w:rFonts w:ascii="Arial" w:hAnsi="Arial" w:cs="Arial"/>
          <w:b/>
          <w:sz w:val="20"/>
          <w:szCs w:val="20"/>
        </w:rPr>
        <w:tab/>
      </w:r>
      <w:r w:rsidRPr="0019551C">
        <w:rPr>
          <w:rFonts w:ascii="Arial" w:hAnsi="Arial" w:cs="Arial"/>
          <w:b/>
          <w:sz w:val="20"/>
          <w:szCs w:val="20"/>
        </w:rPr>
        <w:tab/>
        <w:t>8:30-9:30am</w:t>
      </w:r>
    </w:p>
    <w:p w:rsidR="005A6C42" w:rsidRPr="0019551C" w:rsidRDefault="005A6C42" w:rsidP="008C10CD">
      <w:pPr>
        <w:ind w:right="-540"/>
        <w:rPr>
          <w:rFonts w:ascii="Arial" w:hAnsi="Arial" w:cs="Arial"/>
          <w:b/>
          <w:sz w:val="20"/>
          <w:szCs w:val="20"/>
        </w:rPr>
      </w:pPr>
    </w:p>
    <w:p w:rsidR="008C10CD" w:rsidRPr="0012521C" w:rsidRDefault="008C10CD" w:rsidP="006B225C">
      <w:pPr>
        <w:ind w:right="-540"/>
        <w:jc w:val="center"/>
        <w:rPr>
          <w:rFonts w:ascii="Accord Heavy SF" w:hAnsi="Accord Heavy SF"/>
          <w:b/>
          <w:color w:val="333333"/>
          <w:sz w:val="32"/>
          <w:szCs w:val="32"/>
        </w:rPr>
      </w:pPr>
      <w:r w:rsidRPr="0012521C">
        <w:rPr>
          <w:rFonts w:ascii="Accord Heavy SF" w:hAnsi="Accord Heavy SF"/>
          <w:b/>
          <w:color w:val="333333"/>
          <w:sz w:val="32"/>
          <w:szCs w:val="32"/>
        </w:rPr>
        <w:t>Sewing Group</w:t>
      </w:r>
    </w:p>
    <w:p w:rsidR="00F54FB4" w:rsidRDefault="008C10CD" w:rsidP="008C10CD">
      <w:pPr>
        <w:ind w:right="-540"/>
        <w:rPr>
          <w:rFonts w:ascii="Arial" w:hAnsi="Arial" w:cs="Arial"/>
          <w:sz w:val="20"/>
          <w:szCs w:val="20"/>
        </w:rPr>
      </w:pPr>
      <w:r w:rsidRPr="001A34CB">
        <w:rPr>
          <w:rFonts w:ascii="Arial" w:hAnsi="Arial" w:cs="Arial"/>
          <w:sz w:val="20"/>
          <w:szCs w:val="20"/>
        </w:rPr>
        <w:t xml:space="preserve">Enjoy a cup of coffee and some conversation while working on your sewing </w:t>
      </w:r>
    </w:p>
    <w:p w:rsidR="00F54FB4" w:rsidRDefault="008C10CD" w:rsidP="008C10CD">
      <w:pPr>
        <w:ind w:right="-540"/>
        <w:rPr>
          <w:rFonts w:ascii="Arial" w:hAnsi="Arial" w:cs="Arial"/>
          <w:sz w:val="20"/>
          <w:szCs w:val="20"/>
        </w:rPr>
      </w:pPr>
      <w:proofErr w:type="gramStart"/>
      <w:r w:rsidRPr="001A34CB">
        <w:rPr>
          <w:rFonts w:ascii="Arial" w:hAnsi="Arial" w:cs="Arial"/>
          <w:sz w:val="20"/>
          <w:szCs w:val="20"/>
        </w:rPr>
        <w:t>project</w:t>
      </w:r>
      <w:proofErr w:type="gramEnd"/>
      <w:r w:rsidRPr="001A34CB">
        <w:rPr>
          <w:rFonts w:ascii="Arial" w:hAnsi="Arial" w:cs="Arial"/>
          <w:sz w:val="20"/>
          <w:szCs w:val="20"/>
        </w:rPr>
        <w:t xml:space="preserve"> in the company of other crafters.  Share ideas and watch the progress </w:t>
      </w:r>
    </w:p>
    <w:p w:rsidR="008C10CD" w:rsidRPr="001A34CB" w:rsidRDefault="00FA5AA9" w:rsidP="008C10CD">
      <w:pPr>
        <w:ind w:right="-540"/>
        <w:rPr>
          <w:sz w:val="20"/>
          <w:szCs w:val="20"/>
        </w:rPr>
      </w:pPr>
      <w:r>
        <w:rPr>
          <w:rFonts w:ascii="Arial" w:hAnsi="Arial" w:cs="Arial"/>
          <w:noProof/>
          <w:sz w:val="18"/>
          <w:szCs w:val="18"/>
        </w:rPr>
        <w:drawing>
          <wp:anchor distT="0" distB="0" distL="114300" distR="114300" simplePos="0" relativeHeight="251652096" behindDoc="1" locked="0" layoutInCell="1" allowOverlap="1">
            <wp:simplePos x="0" y="0"/>
            <wp:positionH relativeFrom="column">
              <wp:posOffset>1980565</wp:posOffset>
            </wp:positionH>
            <wp:positionV relativeFrom="paragraph">
              <wp:posOffset>2540</wp:posOffset>
            </wp:positionV>
            <wp:extent cx="702310" cy="591820"/>
            <wp:effectExtent l="0" t="0" r="2540" b="0"/>
            <wp:wrapNone/>
            <wp:docPr id="1500" name="Picture 1500" descr="MC90033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MC900330922[1]"/>
                    <pic:cNvPicPr>
                      <a:picLocks noChangeAspect="1" noChangeArrowheads="1"/>
                    </pic:cNvPicPr>
                  </pic:nvPicPr>
                  <pic:blipFill>
                    <a:blip r:embed="rId25" cstate="print">
                      <a:lum bright="10000" contrast="22000"/>
                      <a:grayscl/>
                      <a:extLst>
                        <a:ext uri="{28A0092B-C50C-407E-A947-70E740481C1C}">
                          <a14:useLocalDpi xmlns:a14="http://schemas.microsoft.com/office/drawing/2010/main" val="0"/>
                        </a:ext>
                      </a:extLst>
                    </a:blip>
                    <a:srcRect/>
                    <a:stretch>
                      <a:fillRect/>
                    </a:stretch>
                  </pic:blipFill>
                  <pic:spPr bwMode="auto">
                    <a:xfrm>
                      <a:off x="0" y="0"/>
                      <a:ext cx="702310" cy="5918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C10CD" w:rsidRPr="001A34CB">
        <w:rPr>
          <w:rFonts w:ascii="Arial" w:hAnsi="Arial" w:cs="Arial"/>
          <w:sz w:val="20"/>
          <w:szCs w:val="20"/>
        </w:rPr>
        <w:t>of</w:t>
      </w:r>
      <w:proofErr w:type="gramEnd"/>
      <w:r w:rsidR="008C10CD" w:rsidRPr="001A34CB">
        <w:rPr>
          <w:rFonts w:ascii="Arial" w:hAnsi="Arial" w:cs="Arial"/>
          <w:sz w:val="20"/>
          <w:szCs w:val="20"/>
        </w:rPr>
        <w:t xml:space="preserve"> each project from week to week. </w:t>
      </w:r>
      <w:r w:rsidR="008C10CD" w:rsidRPr="001A34CB">
        <w:rPr>
          <w:sz w:val="20"/>
          <w:szCs w:val="20"/>
        </w:rPr>
        <w:t xml:space="preserve">  </w:t>
      </w:r>
    </w:p>
    <w:p w:rsidR="008C10CD" w:rsidRPr="006E527F" w:rsidRDefault="008C10CD" w:rsidP="008C10CD">
      <w:pPr>
        <w:ind w:right="-540"/>
        <w:rPr>
          <w:sz w:val="16"/>
          <w:szCs w:val="16"/>
        </w:rPr>
      </w:pPr>
    </w:p>
    <w:p w:rsidR="008C10CD" w:rsidRPr="0019551C" w:rsidRDefault="008C10CD" w:rsidP="008C10CD">
      <w:pPr>
        <w:ind w:right="-540"/>
        <w:rPr>
          <w:rFonts w:ascii="Arial" w:hAnsi="Arial" w:cs="Arial"/>
          <w:b/>
          <w:sz w:val="20"/>
          <w:szCs w:val="20"/>
        </w:rPr>
      </w:pPr>
      <w:r w:rsidRPr="0019551C">
        <w:rPr>
          <w:rFonts w:ascii="Arial" w:hAnsi="Arial" w:cs="Arial"/>
          <w:b/>
          <w:sz w:val="20"/>
          <w:szCs w:val="20"/>
        </w:rPr>
        <w:t>Wednesdays</w:t>
      </w:r>
      <w:r w:rsidRPr="0019551C">
        <w:rPr>
          <w:rFonts w:ascii="Arial" w:hAnsi="Arial" w:cs="Arial"/>
          <w:b/>
          <w:sz w:val="20"/>
          <w:szCs w:val="20"/>
        </w:rPr>
        <w:tab/>
      </w:r>
      <w:r w:rsidRPr="0019551C">
        <w:rPr>
          <w:rFonts w:ascii="Arial" w:hAnsi="Arial" w:cs="Arial"/>
          <w:b/>
          <w:sz w:val="20"/>
          <w:szCs w:val="20"/>
        </w:rPr>
        <w:tab/>
      </w:r>
      <w:r w:rsidRPr="0019551C">
        <w:rPr>
          <w:rFonts w:ascii="Arial" w:hAnsi="Arial" w:cs="Arial"/>
          <w:b/>
          <w:sz w:val="20"/>
          <w:szCs w:val="20"/>
        </w:rPr>
        <w:tab/>
      </w:r>
      <w:r w:rsidRPr="0019551C">
        <w:rPr>
          <w:rFonts w:ascii="Arial" w:hAnsi="Arial" w:cs="Arial"/>
          <w:b/>
          <w:sz w:val="20"/>
          <w:szCs w:val="20"/>
        </w:rPr>
        <w:tab/>
      </w:r>
      <w:r>
        <w:rPr>
          <w:rFonts w:ascii="Arial" w:hAnsi="Arial" w:cs="Arial"/>
          <w:b/>
          <w:sz w:val="20"/>
          <w:szCs w:val="20"/>
        </w:rPr>
        <w:tab/>
      </w:r>
      <w:r w:rsidRPr="0019551C">
        <w:rPr>
          <w:rFonts w:ascii="Arial" w:hAnsi="Arial" w:cs="Arial"/>
          <w:b/>
          <w:sz w:val="20"/>
          <w:szCs w:val="20"/>
        </w:rPr>
        <w:t>9:00-11:00am</w:t>
      </w:r>
    </w:p>
    <w:p w:rsidR="008C10CD" w:rsidRDefault="008C10CD" w:rsidP="008C10CD">
      <w:pPr>
        <w:ind w:right="-540"/>
        <w:rPr>
          <w:rFonts w:ascii="Arial" w:hAnsi="Arial" w:cs="Arial"/>
          <w:b/>
          <w:sz w:val="20"/>
          <w:szCs w:val="20"/>
        </w:rPr>
      </w:pPr>
      <w:r w:rsidRPr="0019551C">
        <w:rPr>
          <w:rFonts w:ascii="Arial" w:hAnsi="Arial" w:cs="Arial"/>
          <w:b/>
          <w:sz w:val="20"/>
          <w:szCs w:val="20"/>
        </w:rPr>
        <w:t>Fee: FREE</w:t>
      </w:r>
      <w:r w:rsidRPr="0019551C">
        <w:rPr>
          <w:rFonts w:ascii="Arial" w:hAnsi="Arial" w:cs="Arial"/>
          <w:b/>
          <w:sz w:val="20"/>
          <w:szCs w:val="20"/>
        </w:rPr>
        <w:tab/>
      </w:r>
      <w:r w:rsidRPr="0019551C">
        <w:rPr>
          <w:rFonts w:ascii="Arial" w:hAnsi="Arial" w:cs="Arial"/>
          <w:b/>
          <w:sz w:val="20"/>
          <w:szCs w:val="20"/>
        </w:rPr>
        <w:tab/>
      </w:r>
      <w:r w:rsidRPr="0019551C">
        <w:rPr>
          <w:rFonts w:ascii="Arial" w:hAnsi="Arial" w:cs="Arial"/>
          <w:b/>
          <w:sz w:val="20"/>
          <w:szCs w:val="20"/>
        </w:rPr>
        <w:tab/>
      </w:r>
      <w:r w:rsidRPr="0019551C">
        <w:rPr>
          <w:rFonts w:ascii="Arial" w:hAnsi="Arial" w:cs="Arial"/>
          <w:b/>
          <w:sz w:val="20"/>
          <w:szCs w:val="20"/>
        </w:rPr>
        <w:tab/>
      </w:r>
      <w:r>
        <w:rPr>
          <w:rFonts w:ascii="Arial" w:hAnsi="Arial" w:cs="Arial"/>
          <w:b/>
          <w:sz w:val="20"/>
          <w:szCs w:val="20"/>
        </w:rPr>
        <w:tab/>
      </w:r>
      <w:r w:rsidRPr="0019551C">
        <w:rPr>
          <w:rFonts w:ascii="Arial" w:hAnsi="Arial" w:cs="Arial"/>
          <w:b/>
          <w:sz w:val="20"/>
          <w:szCs w:val="20"/>
        </w:rPr>
        <w:t>Cornell Elementary School</w:t>
      </w:r>
    </w:p>
    <w:p w:rsidR="008C10CD" w:rsidRDefault="008C10CD" w:rsidP="008C10CD">
      <w:pPr>
        <w:ind w:right="-540"/>
        <w:jc w:val="center"/>
        <w:rPr>
          <w:rFonts w:ascii="Balloonist SF" w:hAnsi="Balloonist SF"/>
          <w:b/>
          <w:color w:val="333333"/>
          <w:sz w:val="16"/>
          <w:szCs w:val="16"/>
          <w:u w:val="single"/>
        </w:rPr>
      </w:pPr>
    </w:p>
    <w:p w:rsidR="008C10CD" w:rsidRPr="0012521C" w:rsidRDefault="008C10CD" w:rsidP="008C10CD">
      <w:pPr>
        <w:ind w:right="-540"/>
        <w:jc w:val="center"/>
        <w:rPr>
          <w:rFonts w:ascii="Accord Heavy SF" w:hAnsi="Accord Heavy SF"/>
          <w:b/>
          <w:color w:val="333333"/>
          <w:sz w:val="32"/>
          <w:szCs w:val="32"/>
        </w:rPr>
      </w:pPr>
      <w:r w:rsidRPr="0012521C">
        <w:rPr>
          <w:rFonts w:ascii="Accord Heavy SF" w:hAnsi="Accord Heavy SF"/>
          <w:b/>
          <w:color w:val="333333"/>
          <w:sz w:val="32"/>
          <w:szCs w:val="32"/>
        </w:rPr>
        <w:t>Zumba Gold</w:t>
      </w:r>
    </w:p>
    <w:p w:rsidR="008C10CD" w:rsidRDefault="008C10CD" w:rsidP="008C10CD">
      <w:pPr>
        <w:shd w:val="clear" w:color="auto" w:fill="FFFFFF"/>
        <w:rPr>
          <w:rFonts w:ascii="Arial" w:hAnsi="Arial" w:cs="Arial"/>
          <w:color w:val="222222"/>
          <w:sz w:val="20"/>
          <w:szCs w:val="20"/>
        </w:rPr>
      </w:pPr>
      <w:r>
        <w:rPr>
          <w:rFonts w:ascii="Arial" w:hAnsi="Arial" w:cs="Arial"/>
          <w:color w:val="222222"/>
          <w:sz w:val="20"/>
          <w:szCs w:val="20"/>
        </w:rPr>
        <w:t>Zumba Gold is designed for older adults who want to remain active or for those who are just beginning a fitness program. This is a low-impact class using Latin music and rhythms. Dance to great music, with great people, and burn a ton of calories! It's the perfect combo of fun and fitness. Be sure to bring water and wear comfortable shoes and clothing. Gym membership is not required to attend Zumba classes.</w:t>
      </w:r>
    </w:p>
    <w:p w:rsidR="008C10CD" w:rsidRPr="00256D90" w:rsidRDefault="008C10CD" w:rsidP="008C10CD">
      <w:pPr>
        <w:shd w:val="clear" w:color="auto" w:fill="FFFFFF"/>
        <w:jc w:val="center"/>
        <w:rPr>
          <w:rFonts w:ascii="Arial" w:hAnsi="Arial" w:cs="Arial"/>
          <w:color w:val="222222"/>
          <w:sz w:val="20"/>
          <w:szCs w:val="20"/>
          <w:u w:val="single"/>
        </w:rPr>
      </w:pPr>
      <w:r w:rsidRPr="00256D90">
        <w:rPr>
          <w:rFonts w:ascii="Arial" w:hAnsi="Arial" w:cs="Arial"/>
          <w:color w:val="222222"/>
          <w:sz w:val="20"/>
          <w:szCs w:val="20"/>
          <w:u w:val="single"/>
        </w:rPr>
        <w:t xml:space="preserve">Note: Fees are payable directly to instructor, Kate </w:t>
      </w:r>
      <w:proofErr w:type="spellStart"/>
      <w:r w:rsidRPr="00256D90">
        <w:rPr>
          <w:rFonts w:ascii="Arial" w:hAnsi="Arial" w:cs="Arial"/>
          <w:color w:val="222222"/>
          <w:sz w:val="20"/>
          <w:szCs w:val="20"/>
          <w:u w:val="single"/>
        </w:rPr>
        <w:t>Elling</w:t>
      </w:r>
      <w:proofErr w:type="spellEnd"/>
      <w:r w:rsidRPr="00256D90">
        <w:rPr>
          <w:rFonts w:ascii="Arial" w:hAnsi="Arial" w:cs="Arial"/>
          <w:color w:val="222222"/>
          <w:sz w:val="20"/>
          <w:szCs w:val="20"/>
          <w:u w:val="single"/>
        </w:rPr>
        <w:t>.</w:t>
      </w:r>
    </w:p>
    <w:p w:rsidR="008C10CD" w:rsidRDefault="008C10CD" w:rsidP="008C10CD">
      <w:pPr>
        <w:shd w:val="clear" w:color="auto" w:fill="FFFFFF"/>
        <w:rPr>
          <w:rFonts w:ascii="Arial" w:hAnsi="Arial" w:cs="Arial"/>
          <w:color w:val="222222"/>
          <w:sz w:val="20"/>
          <w:szCs w:val="20"/>
        </w:rPr>
      </w:pPr>
    </w:p>
    <w:p w:rsidR="008C10CD" w:rsidRDefault="008C10CD" w:rsidP="008C10CD">
      <w:pPr>
        <w:shd w:val="clear" w:color="auto" w:fill="FFFFFF"/>
        <w:rPr>
          <w:rStyle w:val="aqj"/>
          <w:rFonts w:ascii="Arial" w:hAnsi="Arial" w:cs="Arial"/>
          <w:b/>
          <w:color w:val="222222"/>
          <w:sz w:val="20"/>
          <w:szCs w:val="20"/>
        </w:rPr>
      </w:pPr>
      <w:r w:rsidRPr="00256D90">
        <w:rPr>
          <w:rFonts w:ascii="Arial" w:hAnsi="Arial" w:cs="Arial"/>
          <w:b/>
          <w:color w:val="222222"/>
          <w:sz w:val="20"/>
          <w:szCs w:val="20"/>
        </w:rPr>
        <w:t>Tuesdays</w:t>
      </w:r>
      <w:r w:rsidRPr="00256D90">
        <w:rPr>
          <w:rStyle w:val="apple-converted-space"/>
          <w:rFonts w:ascii="Arial" w:hAnsi="Arial" w:cs="Arial"/>
          <w:b/>
          <w:color w:val="222222"/>
          <w:sz w:val="20"/>
          <w:szCs w:val="20"/>
        </w:rPr>
        <w:t> </w:t>
      </w:r>
      <w:r>
        <w:rPr>
          <w:rStyle w:val="aqj"/>
          <w:rFonts w:ascii="Arial" w:hAnsi="Arial" w:cs="Arial"/>
          <w:color w:val="222222"/>
          <w:sz w:val="20"/>
          <w:szCs w:val="20"/>
        </w:rPr>
        <w:tab/>
      </w:r>
      <w:r>
        <w:rPr>
          <w:rStyle w:val="aqj"/>
          <w:rFonts w:ascii="Arial" w:hAnsi="Arial" w:cs="Arial"/>
          <w:color w:val="222222"/>
          <w:sz w:val="20"/>
          <w:szCs w:val="20"/>
        </w:rPr>
        <w:tab/>
      </w:r>
      <w:r>
        <w:rPr>
          <w:rStyle w:val="aqj"/>
          <w:rFonts w:ascii="Arial" w:hAnsi="Arial" w:cs="Arial"/>
          <w:color w:val="222222"/>
          <w:sz w:val="20"/>
          <w:szCs w:val="20"/>
        </w:rPr>
        <w:tab/>
      </w:r>
      <w:r>
        <w:rPr>
          <w:rStyle w:val="aqj"/>
          <w:rFonts w:ascii="Arial" w:hAnsi="Arial" w:cs="Arial"/>
          <w:color w:val="222222"/>
          <w:sz w:val="20"/>
          <w:szCs w:val="20"/>
        </w:rPr>
        <w:tab/>
      </w:r>
      <w:r>
        <w:rPr>
          <w:rStyle w:val="aqj"/>
          <w:rFonts w:ascii="Arial" w:hAnsi="Arial" w:cs="Arial"/>
          <w:color w:val="222222"/>
          <w:sz w:val="20"/>
          <w:szCs w:val="20"/>
        </w:rPr>
        <w:tab/>
      </w:r>
      <w:r>
        <w:rPr>
          <w:rStyle w:val="aqj"/>
          <w:rFonts w:ascii="Arial" w:hAnsi="Arial" w:cs="Arial"/>
          <w:b/>
          <w:color w:val="222222"/>
          <w:sz w:val="20"/>
          <w:szCs w:val="20"/>
        </w:rPr>
        <w:t>4:30-5:30pm</w:t>
      </w:r>
    </w:p>
    <w:p w:rsidR="008C10CD" w:rsidRDefault="008C10CD" w:rsidP="008C10CD">
      <w:pPr>
        <w:shd w:val="clear" w:color="auto" w:fill="FFFFFF"/>
        <w:rPr>
          <w:rStyle w:val="aqj"/>
          <w:rFonts w:ascii="Arial" w:hAnsi="Arial" w:cs="Arial"/>
          <w:b/>
          <w:color w:val="222222"/>
          <w:sz w:val="20"/>
          <w:szCs w:val="20"/>
        </w:rPr>
      </w:pPr>
      <w:r>
        <w:rPr>
          <w:rStyle w:val="aqj"/>
          <w:rFonts w:ascii="Arial" w:hAnsi="Arial" w:cs="Arial"/>
          <w:b/>
          <w:color w:val="222222"/>
          <w:sz w:val="20"/>
          <w:szCs w:val="20"/>
        </w:rPr>
        <w:t>Saturdays</w:t>
      </w:r>
      <w:r>
        <w:rPr>
          <w:rStyle w:val="aqj"/>
          <w:rFonts w:ascii="Arial" w:hAnsi="Arial" w:cs="Arial"/>
          <w:b/>
          <w:color w:val="222222"/>
          <w:sz w:val="20"/>
          <w:szCs w:val="20"/>
        </w:rPr>
        <w:tab/>
      </w:r>
      <w:r>
        <w:rPr>
          <w:rStyle w:val="aqj"/>
          <w:rFonts w:ascii="Arial" w:hAnsi="Arial" w:cs="Arial"/>
          <w:b/>
          <w:color w:val="222222"/>
          <w:sz w:val="20"/>
          <w:szCs w:val="20"/>
        </w:rPr>
        <w:tab/>
      </w:r>
      <w:r>
        <w:rPr>
          <w:rStyle w:val="aqj"/>
          <w:rFonts w:ascii="Arial" w:hAnsi="Arial" w:cs="Arial"/>
          <w:b/>
          <w:color w:val="222222"/>
          <w:sz w:val="20"/>
          <w:szCs w:val="20"/>
        </w:rPr>
        <w:tab/>
      </w:r>
      <w:r>
        <w:rPr>
          <w:rStyle w:val="aqj"/>
          <w:rFonts w:ascii="Arial" w:hAnsi="Arial" w:cs="Arial"/>
          <w:b/>
          <w:color w:val="222222"/>
          <w:sz w:val="20"/>
          <w:szCs w:val="20"/>
        </w:rPr>
        <w:tab/>
      </w:r>
      <w:r>
        <w:rPr>
          <w:rStyle w:val="aqj"/>
          <w:rFonts w:ascii="Arial" w:hAnsi="Arial" w:cs="Arial"/>
          <w:b/>
          <w:color w:val="222222"/>
          <w:sz w:val="20"/>
          <w:szCs w:val="20"/>
        </w:rPr>
        <w:tab/>
        <w:t>8:30-9:30am</w:t>
      </w:r>
    </w:p>
    <w:p w:rsidR="008C10CD" w:rsidRDefault="008C10CD" w:rsidP="008C10CD">
      <w:pPr>
        <w:shd w:val="clear" w:color="auto" w:fill="FFFFFF"/>
        <w:rPr>
          <w:rStyle w:val="aqj"/>
          <w:rFonts w:ascii="Arial" w:hAnsi="Arial" w:cs="Arial"/>
          <w:b/>
          <w:color w:val="222222"/>
          <w:sz w:val="20"/>
          <w:szCs w:val="20"/>
        </w:rPr>
      </w:pPr>
      <w:r>
        <w:rPr>
          <w:rStyle w:val="aqj"/>
          <w:rFonts w:ascii="Arial" w:hAnsi="Arial" w:cs="Arial"/>
          <w:b/>
          <w:color w:val="222222"/>
          <w:sz w:val="20"/>
          <w:szCs w:val="20"/>
        </w:rPr>
        <w:t>Fee: $5/class or $20/5 punch card</w:t>
      </w:r>
      <w:r>
        <w:rPr>
          <w:rStyle w:val="aqj"/>
          <w:rFonts w:ascii="Arial" w:hAnsi="Arial" w:cs="Arial"/>
          <w:b/>
          <w:color w:val="222222"/>
          <w:sz w:val="20"/>
          <w:szCs w:val="20"/>
        </w:rPr>
        <w:tab/>
      </w:r>
      <w:r>
        <w:rPr>
          <w:rStyle w:val="aqj"/>
          <w:rFonts w:ascii="Arial" w:hAnsi="Arial" w:cs="Arial"/>
          <w:b/>
          <w:color w:val="222222"/>
          <w:sz w:val="20"/>
          <w:szCs w:val="20"/>
        </w:rPr>
        <w:tab/>
        <w:t>Magic Salon, Holcombe</w:t>
      </w:r>
    </w:p>
    <w:p w:rsidR="005C2537" w:rsidRDefault="005C2537" w:rsidP="008C10CD">
      <w:pPr>
        <w:shd w:val="clear" w:color="auto" w:fill="FFFFFF"/>
        <w:rPr>
          <w:rStyle w:val="aqj"/>
          <w:rFonts w:ascii="Arial" w:hAnsi="Arial" w:cs="Arial"/>
          <w:b/>
          <w:color w:val="222222"/>
          <w:sz w:val="20"/>
          <w:szCs w:val="20"/>
        </w:rPr>
      </w:pPr>
    </w:p>
    <w:p w:rsidR="005C2537" w:rsidRDefault="005C2537" w:rsidP="008C10CD">
      <w:pPr>
        <w:shd w:val="clear" w:color="auto" w:fill="FFFFFF"/>
        <w:rPr>
          <w:rStyle w:val="aqj"/>
          <w:rFonts w:ascii="Arial" w:hAnsi="Arial" w:cs="Arial"/>
          <w:b/>
          <w:color w:val="222222"/>
          <w:sz w:val="20"/>
          <w:szCs w:val="20"/>
        </w:rPr>
      </w:pPr>
    </w:p>
    <w:p w:rsidR="005C2537" w:rsidRPr="00256D90" w:rsidRDefault="005C2537" w:rsidP="008C10CD">
      <w:pPr>
        <w:shd w:val="clear" w:color="auto" w:fill="FFFFFF"/>
        <w:rPr>
          <w:rFonts w:ascii="Arial" w:hAnsi="Arial" w:cs="Arial"/>
          <w:b/>
          <w:color w:val="222222"/>
          <w:sz w:val="20"/>
          <w:szCs w:val="20"/>
        </w:rPr>
      </w:pPr>
    </w:p>
    <w:p w:rsidR="008C10CD" w:rsidRPr="00FA5AA9" w:rsidRDefault="00FA5AA9" w:rsidP="00D4352D">
      <w:pPr>
        <w:jc w:val="center"/>
        <w:rPr>
          <w:rFonts w:ascii="Accord Heavy SF" w:hAnsi="Accord Heavy SF"/>
        </w:rPr>
      </w:pPr>
      <w:r>
        <w:rPr>
          <w:noProof/>
        </w:rPr>
        <w:drawing>
          <wp:anchor distT="0" distB="0" distL="114300" distR="114300" simplePos="0" relativeHeight="251675648" behindDoc="1" locked="0" layoutInCell="1" allowOverlap="1">
            <wp:simplePos x="0" y="0"/>
            <wp:positionH relativeFrom="column">
              <wp:posOffset>2974340</wp:posOffset>
            </wp:positionH>
            <wp:positionV relativeFrom="paragraph">
              <wp:posOffset>-264795</wp:posOffset>
            </wp:positionV>
            <wp:extent cx="1329690" cy="1243965"/>
            <wp:effectExtent l="0" t="0" r="3810" b="0"/>
            <wp:wrapTight wrapText="bothSides">
              <wp:wrapPolygon edited="0">
                <wp:start x="0" y="0"/>
                <wp:lineTo x="0" y="21170"/>
                <wp:lineTo x="21352" y="21170"/>
                <wp:lineTo x="21352" y="0"/>
                <wp:lineTo x="0" y="0"/>
              </wp:wrapPolygon>
            </wp:wrapTight>
            <wp:docPr id="1525" name="Picture 1525" descr="http://www.dodsonpto.com/uploads/1/9/3/7/19373741/713258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http://www.dodsonpto.com/uploads/1/9/3/7/19373741/7132589_orig.jpg"/>
                    <pic:cNvPicPr>
                      <a:picLocks noChangeAspect="1" noChangeArrowheads="1"/>
                    </pic:cNvPicPr>
                  </pic:nvPicPr>
                  <pic:blipFill>
                    <a:blip r:embed="rId26" r:link="rId27">
                      <a:grayscl/>
                      <a:extLst>
                        <a:ext uri="{28A0092B-C50C-407E-A947-70E740481C1C}">
                          <a14:useLocalDpi xmlns:a14="http://schemas.microsoft.com/office/drawing/2010/main" val="0"/>
                        </a:ext>
                      </a:extLst>
                    </a:blip>
                    <a:srcRect/>
                    <a:stretch>
                      <a:fillRect/>
                    </a:stretch>
                  </pic:blipFill>
                  <pic:spPr bwMode="auto">
                    <a:xfrm>
                      <a:off x="0" y="0"/>
                      <a:ext cx="132969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52D">
        <w:rPr>
          <w:rFonts w:ascii="Abadi MT Condensed Extra Bold" w:hAnsi="Abadi MT Condensed Extra Bold"/>
          <w:b/>
          <w:sz w:val="32"/>
          <w:szCs w:val="32"/>
        </w:rPr>
        <w:t xml:space="preserve">         </w:t>
      </w:r>
      <w:r w:rsidR="008C10CD" w:rsidRPr="00FA5AA9">
        <w:rPr>
          <w:rFonts w:ascii="Accord Heavy SF" w:hAnsi="Accord Heavy SF"/>
          <w:b/>
          <w:sz w:val="32"/>
          <w:szCs w:val="32"/>
        </w:rPr>
        <w:t>Family Nights!</w:t>
      </w:r>
    </w:p>
    <w:p w:rsidR="008C10CD" w:rsidRDefault="008C10CD" w:rsidP="008C10CD">
      <w:pPr>
        <w:ind w:right="-540"/>
        <w:rPr>
          <w:rFonts w:ascii="Arial" w:hAnsi="Arial" w:cs="Arial"/>
          <w:color w:val="222222"/>
          <w:sz w:val="20"/>
          <w:szCs w:val="20"/>
        </w:rPr>
      </w:pPr>
      <w:r>
        <w:rPr>
          <w:rFonts w:ascii="Arial" w:hAnsi="Arial" w:cs="Arial"/>
          <w:color w:val="222222"/>
          <w:sz w:val="20"/>
          <w:szCs w:val="20"/>
        </w:rPr>
        <w:t xml:space="preserve">Join us for some fun, hands-on activities the whole family can enjoy!  Math, reading and science are </w:t>
      </w:r>
      <w:r>
        <w:rPr>
          <w:rFonts w:ascii="Arial" w:hAnsi="Arial" w:cs="Arial"/>
          <w:color w:val="222222"/>
          <w:sz w:val="20"/>
          <w:szCs w:val="20"/>
        </w:rPr>
        <w:lastRenderedPageBreak/>
        <w:t>incorporated into exciting activities where every family member is encourage</w:t>
      </w:r>
      <w:r w:rsidR="00421838">
        <w:rPr>
          <w:rFonts w:ascii="Arial" w:hAnsi="Arial" w:cs="Arial"/>
          <w:color w:val="222222"/>
          <w:sz w:val="20"/>
          <w:szCs w:val="20"/>
        </w:rPr>
        <w:t>d</w:t>
      </w:r>
      <w:r>
        <w:rPr>
          <w:rFonts w:ascii="Arial" w:hAnsi="Arial" w:cs="Arial"/>
          <w:color w:val="222222"/>
          <w:sz w:val="20"/>
          <w:szCs w:val="20"/>
        </w:rPr>
        <w:t xml:space="preserve"> to dig in!</w:t>
      </w:r>
    </w:p>
    <w:p w:rsidR="008C10CD" w:rsidRDefault="008C10CD" w:rsidP="008C10CD">
      <w:pPr>
        <w:ind w:right="-540"/>
        <w:rPr>
          <w:rFonts w:ascii="Arial" w:hAnsi="Arial" w:cs="Arial"/>
          <w:color w:val="222222"/>
          <w:sz w:val="20"/>
          <w:szCs w:val="20"/>
        </w:rPr>
      </w:pPr>
    </w:p>
    <w:p w:rsidR="00421838" w:rsidRPr="00421838" w:rsidRDefault="00421838" w:rsidP="008C10CD">
      <w:pPr>
        <w:ind w:right="-540"/>
        <w:rPr>
          <w:rFonts w:ascii="Arial" w:hAnsi="Arial" w:cs="Arial"/>
          <w:color w:val="222222"/>
          <w:sz w:val="16"/>
          <w:szCs w:val="16"/>
        </w:rPr>
      </w:pPr>
    </w:p>
    <w:p w:rsidR="008C10CD" w:rsidRDefault="008C10CD" w:rsidP="008C10CD">
      <w:pPr>
        <w:ind w:right="-540"/>
        <w:rPr>
          <w:rFonts w:ascii="Arial" w:hAnsi="Arial" w:cs="Arial"/>
          <w:color w:val="222222"/>
          <w:sz w:val="20"/>
          <w:szCs w:val="20"/>
        </w:rPr>
      </w:pPr>
      <w:r>
        <w:rPr>
          <w:rFonts w:ascii="Arial" w:hAnsi="Arial" w:cs="Arial"/>
          <w:b/>
          <w:color w:val="222222"/>
          <w:sz w:val="20"/>
          <w:szCs w:val="20"/>
        </w:rPr>
        <w:t>POPCORN NIGHT</w:t>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t>Cornell Elementary School</w:t>
      </w:r>
    </w:p>
    <w:p w:rsidR="008C10CD" w:rsidRDefault="008C10CD" w:rsidP="008C10CD">
      <w:pPr>
        <w:ind w:right="-540"/>
        <w:rPr>
          <w:rFonts w:ascii="Arial" w:hAnsi="Arial" w:cs="Arial"/>
          <w:b/>
          <w:color w:val="222222"/>
          <w:sz w:val="20"/>
          <w:szCs w:val="20"/>
        </w:rPr>
      </w:pPr>
      <w:r>
        <w:rPr>
          <w:rFonts w:ascii="Arial" w:hAnsi="Arial" w:cs="Arial"/>
          <w:b/>
          <w:color w:val="222222"/>
          <w:sz w:val="20"/>
          <w:szCs w:val="20"/>
        </w:rPr>
        <w:t>Tuesday, September 29</w:t>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t>5:30-6:30pm</w:t>
      </w:r>
    </w:p>
    <w:p w:rsidR="008C10CD" w:rsidRPr="00C53E9B" w:rsidRDefault="008C10CD" w:rsidP="008C10CD">
      <w:pPr>
        <w:ind w:right="-540"/>
        <w:rPr>
          <w:rFonts w:ascii="Arial" w:hAnsi="Arial" w:cs="Arial"/>
          <w:b/>
          <w:color w:val="222222"/>
          <w:sz w:val="16"/>
          <w:szCs w:val="16"/>
        </w:rPr>
      </w:pPr>
    </w:p>
    <w:p w:rsidR="008C10CD" w:rsidRDefault="008C10CD" w:rsidP="008C10CD">
      <w:pPr>
        <w:ind w:right="-540"/>
        <w:rPr>
          <w:rFonts w:ascii="Arial" w:hAnsi="Arial" w:cs="Arial"/>
          <w:b/>
          <w:color w:val="222222"/>
          <w:sz w:val="20"/>
          <w:szCs w:val="20"/>
        </w:rPr>
      </w:pPr>
      <w:r>
        <w:rPr>
          <w:rFonts w:ascii="Arial" w:hAnsi="Arial" w:cs="Arial"/>
          <w:b/>
          <w:color w:val="222222"/>
          <w:sz w:val="20"/>
          <w:szCs w:val="20"/>
        </w:rPr>
        <w:t>PUMPKIN BOWLING</w:t>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t>Lake Holcombe School</w:t>
      </w:r>
    </w:p>
    <w:p w:rsidR="008C10CD" w:rsidRDefault="008C10CD" w:rsidP="008C10CD">
      <w:pPr>
        <w:ind w:right="-540"/>
        <w:rPr>
          <w:rFonts w:ascii="Arial" w:hAnsi="Arial" w:cs="Arial"/>
          <w:b/>
          <w:color w:val="222222"/>
          <w:sz w:val="20"/>
          <w:szCs w:val="20"/>
        </w:rPr>
      </w:pPr>
      <w:r>
        <w:rPr>
          <w:rFonts w:ascii="Arial" w:hAnsi="Arial" w:cs="Arial"/>
          <w:b/>
          <w:color w:val="222222"/>
          <w:sz w:val="20"/>
          <w:szCs w:val="20"/>
        </w:rPr>
        <w:t>Tuesday, October 28</w:t>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t>5:30-6:30pm</w:t>
      </w:r>
    </w:p>
    <w:p w:rsidR="008C10CD" w:rsidRPr="00C53E9B" w:rsidRDefault="008C10CD" w:rsidP="008C10CD">
      <w:pPr>
        <w:ind w:right="-540"/>
        <w:rPr>
          <w:rFonts w:ascii="Arial" w:hAnsi="Arial" w:cs="Arial"/>
          <w:b/>
          <w:color w:val="222222"/>
          <w:sz w:val="16"/>
          <w:szCs w:val="16"/>
        </w:rPr>
      </w:pPr>
    </w:p>
    <w:p w:rsidR="008C10CD" w:rsidRDefault="008C10CD" w:rsidP="008C10CD">
      <w:pPr>
        <w:ind w:right="-540"/>
        <w:rPr>
          <w:rFonts w:ascii="Arial" w:hAnsi="Arial" w:cs="Arial"/>
          <w:b/>
          <w:color w:val="222222"/>
          <w:sz w:val="20"/>
          <w:szCs w:val="20"/>
        </w:rPr>
      </w:pPr>
      <w:r>
        <w:rPr>
          <w:rFonts w:ascii="Arial" w:hAnsi="Arial" w:cs="Arial"/>
          <w:b/>
          <w:color w:val="222222"/>
          <w:sz w:val="20"/>
          <w:szCs w:val="20"/>
        </w:rPr>
        <w:t>SPAGHETTI RACES</w:t>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t>Cornell Elementary School</w:t>
      </w:r>
    </w:p>
    <w:p w:rsidR="008C10CD" w:rsidRDefault="008C10CD" w:rsidP="008C10CD">
      <w:pPr>
        <w:ind w:right="-540"/>
        <w:rPr>
          <w:rFonts w:ascii="Arial" w:hAnsi="Arial" w:cs="Arial"/>
          <w:b/>
          <w:color w:val="222222"/>
          <w:sz w:val="20"/>
          <w:szCs w:val="20"/>
        </w:rPr>
      </w:pPr>
      <w:r>
        <w:rPr>
          <w:rFonts w:ascii="Arial" w:hAnsi="Arial" w:cs="Arial"/>
          <w:b/>
          <w:color w:val="222222"/>
          <w:sz w:val="20"/>
          <w:szCs w:val="20"/>
        </w:rPr>
        <w:t>Tuesday, November 18</w:t>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t>5:30-6:30pm</w:t>
      </w:r>
    </w:p>
    <w:p w:rsidR="008C10CD" w:rsidRPr="00C53E9B" w:rsidRDefault="008C10CD" w:rsidP="008C10CD">
      <w:pPr>
        <w:ind w:right="-540"/>
        <w:rPr>
          <w:rFonts w:ascii="Arial" w:hAnsi="Arial" w:cs="Arial"/>
          <w:b/>
          <w:color w:val="222222"/>
          <w:sz w:val="16"/>
          <w:szCs w:val="16"/>
        </w:rPr>
      </w:pPr>
    </w:p>
    <w:p w:rsidR="008C10CD" w:rsidRPr="00C53E9B" w:rsidRDefault="008C10CD" w:rsidP="008C10CD">
      <w:pPr>
        <w:ind w:right="-540"/>
        <w:rPr>
          <w:rFonts w:ascii="Arial" w:hAnsi="Arial" w:cs="Arial"/>
          <w:b/>
          <w:color w:val="222222"/>
          <w:sz w:val="16"/>
          <w:szCs w:val="16"/>
        </w:rPr>
      </w:pPr>
    </w:p>
    <w:p w:rsidR="008C10CD" w:rsidRDefault="008C10CD" w:rsidP="008C10CD">
      <w:pPr>
        <w:ind w:right="-540"/>
        <w:rPr>
          <w:rFonts w:ascii="Arial" w:hAnsi="Arial" w:cs="Arial"/>
          <w:b/>
          <w:color w:val="222222"/>
          <w:sz w:val="20"/>
          <w:szCs w:val="20"/>
        </w:rPr>
      </w:pPr>
      <w:r>
        <w:rPr>
          <w:rFonts w:ascii="Arial" w:hAnsi="Arial" w:cs="Arial"/>
          <w:b/>
          <w:color w:val="222222"/>
          <w:sz w:val="20"/>
          <w:szCs w:val="20"/>
        </w:rPr>
        <w:t>FEE: $10/family per event</w:t>
      </w:r>
      <w:r>
        <w:rPr>
          <w:rFonts w:ascii="Arial" w:hAnsi="Arial" w:cs="Arial"/>
          <w:b/>
          <w:color w:val="222222"/>
          <w:sz w:val="20"/>
          <w:szCs w:val="20"/>
        </w:rPr>
        <w:tab/>
        <w:t>After School Program Families-FREE!</w:t>
      </w:r>
    </w:p>
    <w:p w:rsidR="008C10CD" w:rsidRPr="002564F6" w:rsidRDefault="008C10CD" w:rsidP="008C10CD">
      <w:pPr>
        <w:ind w:right="-540"/>
        <w:jc w:val="center"/>
        <w:rPr>
          <w:rFonts w:ascii="Arial" w:hAnsi="Arial" w:cs="Arial"/>
          <w:color w:val="222222"/>
          <w:sz w:val="20"/>
          <w:szCs w:val="20"/>
        </w:rPr>
      </w:pPr>
      <w:r>
        <w:rPr>
          <w:rFonts w:ascii="Arial" w:hAnsi="Arial" w:cs="Arial"/>
          <w:color w:val="222222"/>
          <w:sz w:val="20"/>
          <w:szCs w:val="20"/>
        </w:rPr>
        <w:t>(Please indicate event name/date on registration form)</w:t>
      </w:r>
    </w:p>
    <w:p w:rsidR="00D54539" w:rsidRDefault="00D54539" w:rsidP="00D54539">
      <w:pPr>
        <w:jc w:val="center"/>
        <w:rPr>
          <w:rFonts w:ascii="Monotype Corsiva" w:hAnsi="Monotype Corsiva"/>
          <w:b/>
          <w:sz w:val="32"/>
          <w:szCs w:val="32"/>
        </w:rPr>
      </w:pPr>
    </w:p>
    <w:p w:rsidR="00D54539" w:rsidRDefault="005C2537" w:rsidP="00D54539">
      <w:pPr>
        <w:ind w:right="-540"/>
        <w:rPr>
          <w:rFonts w:ascii="Arial" w:hAnsi="Arial" w:cs="Arial"/>
          <w:b/>
          <w:sz w:val="20"/>
          <w:szCs w:val="20"/>
          <w:u w:val="single"/>
        </w:rPr>
      </w:pPr>
      <w:r>
        <w:rPr>
          <w:rFonts w:ascii="Accord Heavy SF" w:hAnsi="Accord Heavy SF"/>
          <w:noProof/>
        </w:rPr>
        <w:drawing>
          <wp:anchor distT="0" distB="0" distL="114300" distR="114300" simplePos="0" relativeHeight="251656192" behindDoc="1" locked="0" layoutInCell="1" allowOverlap="1" wp14:anchorId="137C811D" wp14:editId="2A71E8A3">
            <wp:simplePos x="0" y="0"/>
            <wp:positionH relativeFrom="column">
              <wp:posOffset>3249930</wp:posOffset>
            </wp:positionH>
            <wp:positionV relativeFrom="paragraph">
              <wp:posOffset>73660</wp:posOffset>
            </wp:positionV>
            <wp:extent cx="1159510" cy="1159510"/>
            <wp:effectExtent l="0" t="0" r="2540" b="2540"/>
            <wp:wrapTight wrapText="bothSides">
              <wp:wrapPolygon edited="0">
                <wp:start x="0" y="0"/>
                <wp:lineTo x="0" y="21292"/>
                <wp:lineTo x="21292" y="21292"/>
                <wp:lineTo x="21292" y="0"/>
                <wp:lineTo x="0" y="0"/>
              </wp:wrapPolygon>
            </wp:wrapTight>
            <wp:docPr id="1504" name="irc_mi" descr="http://rlv.zcache.com/happy_baby_cartoon_cut_out-rcec2cebc795148b2809a5bd7d624eb65_x7sa6_8byv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lv.zcache.com/happy_baby_cartoon_cut_out-rcec2cebc795148b2809a5bd7d624eb65_x7sa6_8byvr_512.jpg"/>
                    <pic:cNvPicPr>
                      <a:picLocks noChangeAspect="1" noChangeArrowheads="1"/>
                    </pic:cNvPicPr>
                  </pic:nvPicPr>
                  <pic:blipFill>
                    <a:blip r:embed="rId28" r:link="rId29" cstate="print">
                      <a:lum bright="12000" contrast="28000"/>
                      <a:grayscl/>
                      <a:extLst>
                        <a:ext uri="{28A0092B-C50C-407E-A947-70E740481C1C}">
                          <a14:useLocalDpi xmlns:a14="http://schemas.microsoft.com/office/drawing/2010/main" val="0"/>
                        </a:ext>
                      </a:extLst>
                    </a:blip>
                    <a:srcRect/>
                    <a:stretch>
                      <a:fillRect/>
                    </a:stretch>
                  </pic:blipFill>
                  <pic:spPr bwMode="auto">
                    <a:xfrm>
                      <a:off x="0" y="0"/>
                      <a:ext cx="1159510" cy="115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539" w:rsidRPr="0012521C" w:rsidRDefault="00FA5AA9" w:rsidP="00421838">
      <w:pPr>
        <w:ind w:right="-540"/>
        <w:jc w:val="center"/>
        <w:rPr>
          <w:rFonts w:ascii="Accord Heavy SF" w:hAnsi="Accord Heavy SF"/>
          <w:b/>
          <w:sz w:val="32"/>
          <w:szCs w:val="32"/>
        </w:rPr>
      </w:pPr>
      <w:r>
        <w:rPr>
          <w:rFonts w:ascii="Accord Heavy SF" w:hAnsi="Accord Heavy SF" w:cs="Arial"/>
          <w:b/>
          <w:noProof/>
          <w:sz w:val="20"/>
          <w:szCs w:val="20"/>
        </w:rPr>
        <mc:AlternateContent>
          <mc:Choice Requires="wps">
            <w:drawing>
              <wp:anchor distT="0" distB="0" distL="114300" distR="114300" simplePos="0" relativeHeight="251655168" behindDoc="0" locked="0" layoutInCell="1" allowOverlap="1">
                <wp:simplePos x="0" y="0"/>
                <wp:positionH relativeFrom="column">
                  <wp:posOffset>6717030</wp:posOffset>
                </wp:positionH>
                <wp:positionV relativeFrom="paragraph">
                  <wp:posOffset>126365</wp:posOffset>
                </wp:positionV>
                <wp:extent cx="777875" cy="252095"/>
                <wp:effectExtent l="1905" t="2540" r="127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E07" w:rsidRDefault="00F85E07" w:rsidP="00D54539">
                            <w:r>
                              <w:t>PAGE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28.9pt;margin-top:9.95pt;width:61.25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" stroked="f">
                <v:textbox>
                  <w:txbxContent>
                    <w:p w:rsidR="00F85E07" w:rsidRDefault="00F85E07" w:rsidP="00D54539">
                      <w:r>
                        <w:t>PAGE 2</w:t>
                      </w:r>
                    </w:p>
                  </w:txbxContent>
                </v:textbox>
              </v:shape>
            </w:pict>
          </mc:Fallback>
        </mc:AlternateContent>
      </w:r>
      <w:r w:rsidR="00D54539" w:rsidRPr="0012521C">
        <w:rPr>
          <w:rFonts w:ascii="Accord Heavy SF" w:hAnsi="Accord Heavy SF"/>
          <w:b/>
          <w:sz w:val="32"/>
          <w:szCs w:val="32"/>
        </w:rPr>
        <w:t>Babysitting Class</w:t>
      </w:r>
    </w:p>
    <w:p w:rsidR="0020469A" w:rsidRPr="007952AB" w:rsidRDefault="00D54539" w:rsidP="00D54539">
      <w:pPr>
        <w:ind w:right="-540"/>
        <w:rPr>
          <w:i/>
        </w:rPr>
      </w:pPr>
      <w:r w:rsidRPr="007952AB">
        <w:rPr>
          <w:i/>
        </w:rPr>
        <w:t xml:space="preserve">This class will prepare you to be a safer and more responsible babysitter. Participants must be at least 11 years old.  Material covered includes: basic infant and child care information, handling emergency situations, information to get from parents, and safety and accident prevention.  A Baby-Sitters Handbook is provided to take home as well as a Certification of Completion.  </w:t>
      </w:r>
    </w:p>
    <w:p w:rsidR="00D54539" w:rsidRPr="007952AB" w:rsidRDefault="00D54539" w:rsidP="00D54539">
      <w:pPr>
        <w:ind w:right="-540"/>
        <w:rPr>
          <w:i/>
        </w:rPr>
      </w:pPr>
      <w:r w:rsidRPr="007952AB">
        <w:rPr>
          <w:i/>
        </w:rPr>
        <w:t>This class is instructed by Katie Klein, R.N.</w:t>
      </w:r>
    </w:p>
    <w:p w:rsidR="00D54539" w:rsidRPr="008E5F8A" w:rsidRDefault="00D54539" w:rsidP="00D54539">
      <w:pPr>
        <w:ind w:right="-540"/>
        <w:rPr>
          <w:rFonts w:ascii="Arial" w:hAnsi="Arial" w:cs="Arial"/>
          <w:b/>
          <w:sz w:val="20"/>
          <w:szCs w:val="20"/>
        </w:rPr>
      </w:pPr>
    </w:p>
    <w:p w:rsidR="00D54539" w:rsidRPr="008E5F8A" w:rsidRDefault="00D54539" w:rsidP="00D54539">
      <w:pPr>
        <w:ind w:right="-540"/>
        <w:rPr>
          <w:rFonts w:ascii="Arial" w:hAnsi="Arial" w:cs="Arial"/>
          <w:b/>
          <w:sz w:val="20"/>
          <w:szCs w:val="20"/>
        </w:rPr>
      </w:pPr>
      <w:r w:rsidRPr="008E5F8A">
        <w:rPr>
          <w:rFonts w:ascii="Arial" w:hAnsi="Arial" w:cs="Arial"/>
          <w:b/>
          <w:sz w:val="20"/>
          <w:szCs w:val="20"/>
        </w:rPr>
        <w:t>Monday, October</w:t>
      </w:r>
      <w:r w:rsidR="0012521C">
        <w:rPr>
          <w:rFonts w:ascii="Arial" w:hAnsi="Arial" w:cs="Arial"/>
          <w:b/>
          <w:sz w:val="20"/>
          <w:szCs w:val="20"/>
        </w:rPr>
        <w:t xml:space="preserve"> 19</w:t>
      </w:r>
      <w:r w:rsidRPr="008E5F8A">
        <w:rPr>
          <w:rFonts w:ascii="Arial" w:hAnsi="Arial" w:cs="Arial"/>
          <w:b/>
          <w:sz w:val="20"/>
          <w:szCs w:val="20"/>
        </w:rPr>
        <w:tab/>
      </w:r>
      <w:r w:rsidRPr="008E5F8A">
        <w:rPr>
          <w:rFonts w:ascii="Arial" w:hAnsi="Arial" w:cs="Arial"/>
          <w:b/>
          <w:sz w:val="20"/>
          <w:szCs w:val="20"/>
        </w:rPr>
        <w:tab/>
      </w:r>
      <w:r w:rsidRPr="008E5F8A">
        <w:rPr>
          <w:rFonts w:ascii="Arial" w:hAnsi="Arial" w:cs="Arial"/>
          <w:b/>
          <w:sz w:val="20"/>
          <w:szCs w:val="20"/>
        </w:rPr>
        <w:tab/>
      </w:r>
      <w:r w:rsidRPr="008E5F8A">
        <w:rPr>
          <w:rFonts w:ascii="Arial" w:hAnsi="Arial" w:cs="Arial"/>
          <w:b/>
          <w:sz w:val="20"/>
          <w:szCs w:val="20"/>
        </w:rPr>
        <w:tab/>
      </w:r>
      <w:r>
        <w:rPr>
          <w:rFonts w:ascii="Arial" w:hAnsi="Arial" w:cs="Arial"/>
          <w:b/>
          <w:sz w:val="20"/>
          <w:szCs w:val="20"/>
        </w:rPr>
        <w:t>4:</w:t>
      </w:r>
      <w:r w:rsidR="002D384E">
        <w:rPr>
          <w:rFonts w:ascii="Arial" w:hAnsi="Arial" w:cs="Arial"/>
          <w:b/>
          <w:sz w:val="20"/>
          <w:szCs w:val="20"/>
        </w:rPr>
        <w:t>0</w:t>
      </w:r>
      <w:r>
        <w:rPr>
          <w:rFonts w:ascii="Arial" w:hAnsi="Arial" w:cs="Arial"/>
          <w:b/>
          <w:sz w:val="20"/>
          <w:szCs w:val="20"/>
        </w:rPr>
        <w:t>0-6:00pm</w:t>
      </w:r>
    </w:p>
    <w:p w:rsidR="008C10CD" w:rsidRPr="002564F6" w:rsidRDefault="00D54539" w:rsidP="00D54539">
      <w:pPr>
        <w:ind w:right="-540"/>
        <w:rPr>
          <w:rFonts w:ascii="Arial" w:hAnsi="Arial" w:cs="Arial"/>
          <w:b/>
          <w:color w:val="222222"/>
          <w:sz w:val="20"/>
          <w:szCs w:val="20"/>
        </w:rPr>
      </w:pPr>
      <w:r w:rsidRPr="008E5F8A">
        <w:rPr>
          <w:rFonts w:ascii="Arial" w:hAnsi="Arial" w:cs="Arial"/>
          <w:b/>
          <w:sz w:val="20"/>
          <w:szCs w:val="20"/>
        </w:rPr>
        <w:t xml:space="preserve">Fee:  $10      </w:t>
      </w:r>
      <w:r w:rsidRPr="008E5F8A">
        <w:rPr>
          <w:rFonts w:ascii="Arial" w:hAnsi="Arial" w:cs="Arial"/>
          <w:b/>
          <w:sz w:val="20"/>
          <w:szCs w:val="20"/>
        </w:rPr>
        <w:tab/>
      </w:r>
      <w:r w:rsidRPr="008E5F8A">
        <w:rPr>
          <w:rFonts w:ascii="Arial" w:hAnsi="Arial" w:cs="Arial"/>
          <w:b/>
          <w:sz w:val="20"/>
          <w:szCs w:val="20"/>
        </w:rPr>
        <w:tab/>
      </w:r>
      <w:r w:rsidRPr="008E5F8A">
        <w:rPr>
          <w:rFonts w:ascii="Arial" w:hAnsi="Arial" w:cs="Arial"/>
          <w:b/>
          <w:sz w:val="20"/>
          <w:szCs w:val="20"/>
        </w:rPr>
        <w:tab/>
      </w:r>
      <w:r w:rsidRPr="008E5F8A">
        <w:rPr>
          <w:rFonts w:ascii="Arial" w:hAnsi="Arial" w:cs="Arial"/>
          <w:b/>
          <w:sz w:val="20"/>
          <w:szCs w:val="20"/>
        </w:rPr>
        <w:tab/>
      </w:r>
      <w:r w:rsidRPr="008E5F8A">
        <w:rPr>
          <w:rFonts w:ascii="Arial" w:hAnsi="Arial" w:cs="Arial"/>
          <w:b/>
          <w:sz w:val="20"/>
          <w:szCs w:val="20"/>
        </w:rPr>
        <w:tab/>
      </w:r>
      <w:r w:rsidR="0012521C">
        <w:rPr>
          <w:rFonts w:ascii="Arial" w:hAnsi="Arial" w:cs="Arial"/>
          <w:b/>
          <w:sz w:val="20"/>
          <w:szCs w:val="20"/>
        </w:rPr>
        <w:t>Cornell</w:t>
      </w:r>
      <w:r>
        <w:rPr>
          <w:rFonts w:ascii="Arial" w:hAnsi="Arial" w:cs="Arial"/>
          <w:b/>
          <w:sz w:val="20"/>
          <w:szCs w:val="20"/>
        </w:rPr>
        <w:t xml:space="preserve"> Elem IMC</w:t>
      </w:r>
    </w:p>
    <w:p w:rsidR="00D54539" w:rsidRDefault="00FA5AA9" w:rsidP="008B01A2">
      <w:pPr>
        <w:jc w:val="center"/>
        <w:rPr>
          <w:rFonts w:ascii="Abadi MT Condensed Extra Bold" w:hAnsi="Abadi MT Condensed Extra Bold"/>
          <w:b/>
          <w:sz w:val="32"/>
          <w:szCs w:val="32"/>
        </w:rPr>
      </w:pPr>
      <w:r>
        <w:rPr>
          <w:noProof/>
        </w:rPr>
        <mc:AlternateContent>
          <mc:Choice Requires="wps">
            <w:drawing>
              <wp:anchor distT="0" distB="0" distL="114300" distR="114300" simplePos="0" relativeHeight="251649024" behindDoc="0" locked="0" layoutInCell="1" allowOverlap="1">
                <wp:simplePos x="0" y="0"/>
                <wp:positionH relativeFrom="column">
                  <wp:posOffset>261943</wp:posOffset>
                </wp:positionH>
                <wp:positionV relativeFrom="paragraph">
                  <wp:posOffset>2660</wp:posOffset>
                </wp:positionV>
                <wp:extent cx="2631057" cy="543045"/>
                <wp:effectExtent l="0" t="0" r="1714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057" cy="543045"/>
                        </a:xfrm>
                        <a:prstGeom prst="rect">
                          <a:avLst/>
                        </a:prstGeom>
                        <a:solidFill>
                          <a:srgbClr val="FFFFFF"/>
                        </a:solidFill>
                        <a:ln w="9525">
                          <a:solidFill>
                            <a:srgbClr val="000000"/>
                          </a:solidFill>
                          <a:miter lim="800000"/>
                          <a:headEnd/>
                          <a:tailEnd/>
                        </a:ln>
                      </wps:spPr>
                      <wps:txbx>
                        <w:txbxContent>
                          <w:p w:rsidR="00F85E07" w:rsidRDefault="00F85E07" w:rsidP="005C2537">
                            <w:pPr>
                              <w:jc w:val="center"/>
                              <w:rPr>
                                <w:rFonts w:ascii="Accord Heavy SF" w:hAnsi="Accord Heavy SF"/>
                              </w:rPr>
                            </w:pPr>
                            <w:r w:rsidRPr="005C2537">
                              <w:rPr>
                                <w:rFonts w:ascii="Accord Heavy SF" w:hAnsi="Accord Heavy SF"/>
                              </w:rPr>
                              <w:t xml:space="preserve">Please register for </w:t>
                            </w:r>
                            <w:r w:rsidRPr="005C2537">
                              <w:rPr>
                                <w:rFonts w:ascii="Accord Heavy SF" w:hAnsi="Accord Heavy SF"/>
                                <w:u w:val="single"/>
                              </w:rPr>
                              <w:t>ALL</w:t>
                            </w:r>
                            <w:r w:rsidRPr="005C2537">
                              <w:rPr>
                                <w:rFonts w:ascii="Accord Heavy SF" w:hAnsi="Accord Heavy SF"/>
                              </w:rPr>
                              <w:t xml:space="preserve"> classes</w:t>
                            </w:r>
                          </w:p>
                          <w:p w:rsidR="00F85E07" w:rsidRPr="00E8078F" w:rsidRDefault="00F85E07" w:rsidP="005C2537">
                            <w:pPr>
                              <w:jc w:val="center"/>
                              <w:rPr>
                                <w:rFonts w:ascii="Abadi MT Condensed Extra Bold" w:hAnsi="Abadi MT Condensed Extra Bold"/>
                              </w:rPr>
                            </w:pPr>
                            <w:proofErr w:type="gramStart"/>
                            <w:r w:rsidRPr="005C2537">
                              <w:rPr>
                                <w:rFonts w:ascii="Accord Heavy SF" w:hAnsi="Accord Heavy SF"/>
                              </w:rPr>
                              <w:t>at</w:t>
                            </w:r>
                            <w:proofErr w:type="gramEnd"/>
                            <w:r w:rsidRPr="005C2537">
                              <w:rPr>
                                <w:rFonts w:ascii="Accord Heavy SF" w:hAnsi="Accord Heavy SF"/>
                              </w:rPr>
                              <w:t xml:space="preserve"> least 2 weeks in advance!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65pt;margin-top:.2pt;width:207.15pt;height:4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">
                <v:textbox>
                  <w:txbxContent>
                    <w:p w:rsidR="00F85E07" w:rsidRDefault="00F85E07" w:rsidP="005C2537">
                      <w:pPr>
                        <w:jc w:val="center"/>
                        <w:rPr>
                          <w:rFonts w:ascii="Accord Heavy SF" w:hAnsi="Accord Heavy SF"/>
                        </w:rPr>
                      </w:pPr>
                      <w:r w:rsidRPr="005C2537">
                        <w:rPr>
                          <w:rFonts w:ascii="Accord Heavy SF" w:hAnsi="Accord Heavy SF"/>
                        </w:rPr>
                        <w:t xml:space="preserve">Please register for </w:t>
                      </w:r>
                      <w:r w:rsidRPr="005C2537">
                        <w:rPr>
                          <w:rFonts w:ascii="Accord Heavy SF" w:hAnsi="Accord Heavy SF"/>
                          <w:u w:val="single"/>
                        </w:rPr>
                        <w:t>ALL</w:t>
                      </w:r>
                      <w:r w:rsidRPr="005C2537">
                        <w:rPr>
                          <w:rFonts w:ascii="Accord Heavy SF" w:hAnsi="Accord Heavy SF"/>
                        </w:rPr>
                        <w:t xml:space="preserve"> classes</w:t>
                      </w:r>
                    </w:p>
                    <w:p w:rsidR="00F85E07" w:rsidRPr="00E8078F" w:rsidRDefault="00F85E07" w:rsidP="005C2537">
                      <w:pPr>
                        <w:jc w:val="center"/>
                        <w:rPr>
                          <w:rFonts w:ascii="Abadi MT Condensed Extra Bold" w:hAnsi="Abadi MT Condensed Extra Bold"/>
                        </w:rPr>
                      </w:pPr>
                      <w:r w:rsidRPr="005C2537">
                        <w:rPr>
                          <w:rFonts w:ascii="Accord Heavy SF" w:hAnsi="Accord Heavy SF"/>
                        </w:rPr>
                        <w:t>at least 2 weeks in advance!</w:t>
                      </w:r>
                    </w:p>
                  </w:txbxContent>
                </v:textbox>
              </v:shape>
            </w:pict>
          </mc:Fallback>
        </mc:AlternateContent>
      </w:r>
    </w:p>
    <w:p w:rsidR="00421838" w:rsidRDefault="00FA5AA9" w:rsidP="008B01A2">
      <w:pPr>
        <w:jc w:val="center"/>
        <w:rPr>
          <w:rFonts w:ascii="Abadi MT Condensed Extra Bold" w:hAnsi="Abadi MT Condensed Extra Bold"/>
          <w:b/>
          <w:sz w:val="32"/>
          <w:szCs w:val="32"/>
        </w:rPr>
      </w:pPr>
      <w:r>
        <w:rPr>
          <w:rFonts w:ascii="Arial" w:hAnsi="Arial" w:cs="Arial"/>
          <w:noProof/>
          <w:color w:val="222222"/>
          <w:sz w:val="20"/>
          <w:szCs w:val="20"/>
        </w:rPr>
        <mc:AlternateContent>
          <mc:Choice Requires="wps">
            <w:drawing>
              <wp:anchor distT="0" distB="0" distL="114300" distR="114300" simplePos="0" relativeHeight="251672576" behindDoc="0" locked="0" layoutInCell="1" allowOverlap="1">
                <wp:simplePos x="0" y="0"/>
                <wp:positionH relativeFrom="column">
                  <wp:posOffset>-3183890</wp:posOffset>
                </wp:positionH>
                <wp:positionV relativeFrom="paragraph">
                  <wp:posOffset>187960</wp:posOffset>
                </wp:positionV>
                <wp:extent cx="777875" cy="2520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E07" w:rsidRPr="00802BFE" w:rsidRDefault="00F85E07" w:rsidP="00FD339A">
                            <w:r w:rsidRPr="00802BFE">
                              <w:t>PAGE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50.7pt;margin-top:14.8pt;width:61.25pt;height:1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" stroked="f">
                <v:textbox>
                  <w:txbxContent>
                    <w:p w:rsidR="00F85E07" w:rsidRPr="00802BFE" w:rsidRDefault="00F85E07" w:rsidP="00FD339A">
                      <w:r w:rsidRPr="00802BFE">
                        <w:t>PAGE 8</w:t>
                      </w:r>
                    </w:p>
                  </w:txbxContent>
                </v:textbox>
              </v:shape>
            </w:pict>
          </mc:Fallback>
        </mc:AlternateContent>
      </w:r>
      <w:r>
        <w:rPr>
          <w:rFonts w:ascii="Arial" w:hAnsi="Arial" w:cs="Arial"/>
          <w:noProof/>
          <w:color w:val="222222"/>
          <w:sz w:val="20"/>
          <w:szCs w:val="20"/>
        </w:rPr>
        <mc:AlternateContent>
          <mc:Choice Requires="wps">
            <w:drawing>
              <wp:anchor distT="0" distB="0" distL="114300" distR="114300" simplePos="0" relativeHeight="251671552" behindDoc="0" locked="0" layoutInCell="1" allowOverlap="1">
                <wp:simplePos x="0" y="0"/>
                <wp:positionH relativeFrom="column">
                  <wp:posOffset>1966595</wp:posOffset>
                </wp:positionH>
                <wp:positionV relativeFrom="paragraph">
                  <wp:posOffset>246380</wp:posOffset>
                </wp:positionV>
                <wp:extent cx="777875" cy="252095"/>
                <wp:effectExtent l="4445"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E07" w:rsidRDefault="00F85E07" w:rsidP="00FD339A">
                            <w:r>
                              <w:t>PAGE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4.85pt;margin-top:19.4pt;width:61.25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" stroked="f">
                <v:textbox>
                  <w:txbxContent>
                    <w:p w:rsidR="00F85E07" w:rsidRDefault="00F85E07" w:rsidP="00FD339A">
                      <w:r>
                        <w:t>PAGE 1</w:t>
                      </w:r>
                    </w:p>
                  </w:txbxContent>
                </v:textbox>
              </v:shape>
            </w:pict>
          </mc:Fallback>
        </mc:AlternateContent>
      </w:r>
    </w:p>
    <w:p w:rsidR="0012521C" w:rsidRDefault="0012521C" w:rsidP="008B01A2">
      <w:pPr>
        <w:jc w:val="center"/>
        <w:rPr>
          <w:rFonts w:ascii="Abadi MT Condensed Extra Bold" w:hAnsi="Abadi MT Condensed Extra Bold"/>
          <w:b/>
          <w:sz w:val="32"/>
          <w:szCs w:val="32"/>
        </w:rPr>
      </w:pPr>
    </w:p>
    <w:p w:rsidR="00DA2185" w:rsidRPr="0012521C" w:rsidRDefault="00FA5AA9" w:rsidP="008B01A2">
      <w:pPr>
        <w:jc w:val="center"/>
        <w:rPr>
          <w:rFonts w:ascii="Accord Heavy SF" w:hAnsi="Accord Heavy SF"/>
          <w:b/>
          <w:sz w:val="32"/>
          <w:szCs w:val="32"/>
        </w:rPr>
      </w:pPr>
      <w:r>
        <w:rPr>
          <w:rFonts w:ascii="Accord Heavy SF" w:hAnsi="Accord Heavy SF"/>
          <w:noProof/>
        </w:rPr>
        <w:drawing>
          <wp:anchor distT="0" distB="0" distL="114300" distR="114300" simplePos="0" relativeHeight="251651072" behindDoc="1" locked="0" layoutInCell="1" allowOverlap="1">
            <wp:simplePos x="0" y="0"/>
            <wp:positionH relativeFrom="column">
              <wp:posOffset>2348230</wp:posOffset>
            </wp:positionH>
            <wp:positionV relativeFrom="paragraph">
              <wp:posOffset>-603885</wp:posOffset>
            </wp:positionV>
            <wp:extent cx="2063750" cy="1650365"/>
            <wp:effectExtent l="0" t="0" r="0" b="6985"/>
            <wp:wrapTight wrapText="bothSides">
              <wp:wrapPolygon edited="0">
                <wp:start x="0" y="0"/>
                <wp:lineTo x="0" y="21442"/>
                <wp:lineTo x="21334" y="21442"/>
                <wp:lineTo x="21334" y="0"/>
                <wp:lineTo x="0" y="0"/>
              </wp:wrapPolygon>
            </wp:wrapTight>
            <wp:docPr id="1478" name="Picture 1478" descr="http://www.cornellwi.com/_/rsrc/1400770253953/stackerstomp/logo.jpg?height=254&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http://www.cornellwi.com/_/rsrc/1400770253953/stackerstomp/logo.jpg?height=254&amp;width=320"/>
                    <pic:cNvPicPr>
                      <a:picLocks noChangeAspect="1" noChangeArrowheads="1"/>
                    </pic:cNvPicPr>
                  </pic:nvPicPr>
                  <pic:blipFill>
                    <a:blip r:embed="rId30" r:link="rId31">
                      <a:grayscl/>
                      <a:extLst>
                        <a:ext uri="{28A0092B-C50C-407E-A947-70E740481C1C}">
                          <a14:useLocalDpi xmlns:a14="http://schemas.microsoft.com/office/drawing/2010/main" val="0"/>
                        </a:ext>
                      </a:extLst>
                    </a:blip>
                    <a:srcRect/>
                    <a:stretch>
                      <a:fillRect/>
                    </a:stretch>
                  </pic:blipFill>
                  <pic:spPr bwMode="auto">
                    <a:xfrm>
                      <a:off x="0" y="0"/>
                      <a:ext cx="206375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EDC" w:rsidRPr="0012521C">
        <w:rPr>
          <w:rFonts w:ascii="Accord Heavy SF" w:hAnsi="Accord Heavy SF"/>
          <w:b/>
          <w:sz w:val="32"/>
          <w:szCs w:val="32"/>
        </w:rPr>
        <w:t>Spooky Stacker Stomp-</w:t>
      </w:r>
    </w:p>
    <w:p w:rsidR="000B2EDC" w:rsidRDefault="000B2EDC" w:rsidP="008B01A2">
      <w:pPr>
        <w:jc w:val="center"/>
        <w:rPr>
          <w:rFonts w:ascii="Abadi MT Condensed Extra Bold" w:hAnsi="Abadi MT Condensed Extra Bold"/>
          <w:b/>
          <w:sz w:val="32"/>
          <w:szCs w:val="32"/>
        </w:rPr>
      </w:pPr>
      <w:r w:rsidRPr="0012521C">
        <w:rPr>
          <w:rFonts w:ascii="Accord Heavy SF" w:hAnsi="Accord Heavy SF"/>
          <w:b/>
          <w:sz w:val="32"/>
          <w:szCs w:val="32"/>
        </w:rPr>
        <w:t xml:space="preserve"> </w:t>
      </w:r>
      <w:proofErr w:type="gramStart"/>
      <w:r w:rsidRPr="0012521C">
        <w:rPr>
          <w:rFonts w:ascii="Accord Heavy SF" w:hAnsi="Accord Heavy SF"/>
          <w:b/>
          <w:sz w:val="32"/>
          <w:szCs w:val="32"/>
        </w:rPr>
        <w:t>5K Fun Run/Walk</w:t>
      </w:r>
      <w:proofErr w:type="gramEnd"/>
      <w:r w:rsidR="000714EA" w:rsidRPr="000714EA">
        <w:t xml:space="preserve"> </w:t>
      </w:r>
    </w:p>
    <w:p w:rsidR="000F28EA" w:rsidRPr="005A6A70" w:rsidRDefault="00BC757B" w:rsidP="00BC757B">
      <w:pPr>
        <w:rPr>
          <w:rStyle w:val="apple-converted-space"/>
          <w:i/>
          <w:sz w:val="26"/>
          <w:szCs w:val="26"/>
          <w:shd w:val="clear" w:color="auto" w:fill="FFFFFF"/>
        </w:rPr>
      </w:pPr>
      <w:r w:rsidRPr="005A6A70">
        <w:rPr>
          <w:i/>
          <w:sz w:val="26"/>
          <w:szCs w:val="26"/>
          <w:shd w:val="clear" w:color="auto" w:fill="FFFFFF"/>
        </w:rPr>
        <w:t xml:space="preserve">The spooky Stacker Stomp is a fun non-timed, interactive run/walk.  Participants are encouraged to show off their </w:t>
      </w:r>
      <w:r w:rsidRPr="005A6A70">
        <w:rPr>
          <w:i/>
          <w:sz w:val="26"/>
          <w:szCs w:val="26"/>
          <w:shd w:val="clear" w:color="auto" w:fill="FFFFFF"/>
        </w:rPr>
        <w:lastRenderedPageBreak/>
        <w:t>Halloween best with costumes.  Strollers and dogs on leashes are welcome.  Enjoy some Halloween fun for the whole family with music, raffles, refreshments, and photo opportunities with some friendly Halloween characters who will be roaming around the event area.</w:t>
      </w:r>
      <w:r w:rsidRPr="005A6A70">
        <w:rPr>
          <w:rStyle w:val="apple-converted-space"/>
          <w:i/>
          <w:sz w:val="26"/>
          <w:szCs w:val="26"/>
          <w:shd w:val="clear" w:color="auto" w:fill="FFFFFF"/>
        </w:rPr>
        <w:t> </w:t>
      </w:r>
      <w:r w:rsidRPr="005A6A70">
        <w:rPr>
          <w:i/>
          <w:sz w:val="26"/>
          <w:szCs w:val="26"/>
          <w:shd w:val="clear" w:color="auto" w:fill="FFFFFF"/>
        </w:rPr>
        <w:t>Awards for the best individual and group costumes and medals for top female and male finishers (youth and adult) will be provided as well.</w:t>
      </w:r>
      <w:r w:rsidRPr="005A6A70">
        <w:rPr>
          <w:rStyle w:val="apple-converted-space"/>
          <w:i/>
          <w:sz w:val="26"/>
          <w:szCs w:val="26"/>
          <w:shd w:val="clear" w:color="auto" w:fill="FFFFFF"/>
        </w:rPr>
        <w:t xml:space="preserve"> Ghouls, Goblins, and Princesses welcome!  </w:t>
      </w:r>
      <w:r w:rsidR="000F28EA" w:rsidRPr="005A6A70">
        <w:rPr>
          <w:rStyle w:val="apple-converted-space"/>
          <w:i/>
          <w:sz w:val="26"/>
          <w:szCs w:val="26"/>
          <w:shd w:val="clear" w:color="auto" w:fill="FFFFFF"/>
        </w:rPr>
        <w:t xml:space="preserve">This event is organized and sponsored </w:t>
      </w:r>
      <w:r w:rsidRPr="005A6A70">
        <w:rPr>
          <w:rStyle w:val="apple-converted-space"/>
          <w:i/>
          <w:sz w:val="26"/>
          <w:szCs w:val="26"/>
          <w:shd w:val="clear" w:color="auto" w:fill="FFFFFF"/>
        </w:rPr>
        <w:t xml:space="preserve">by the </w:t>
      </w:r>
    </w:p>
    <w:p w:rsidR="005A6A70" w:rsidRDefault="00BC757B" w:rsidP="005A6A70">
      <w:pPr>
        <w:rPr>
          <w:rStyle w:val="apple-converted-space"/>
          <w:i/>
          <w:sz w:val="26"/>
          <w:szCs w:val="26"/>
          <w:shd w:val="clear" w:color="auto" w:fill="FFFFFF"/>
        </w:rPr>
      </w:pPr>
      <w:r w:rsidRPr="005A6A70">
        <w:rPr>
          <w:rStyle w:val="apple-converted-space"/>
          <w:i/>
          <w:sz w:val="26"/>
          <w:szCs w:val="26"/>
          <w:shd w:val="clear" w:color="auto" w:fill="FFFFFF"/>
        </w:rPr>
        <w:t>Cornell Area Betterment Association</w:t>
      </w:r>
      <w:r w:rsidR="000714EA" w:rsidRPr="005A6A70">
        <w:rPr>
          <w:rStyle w:val="apple-converted-space"/>
          <w:i/>
          <w:sz w:val="26"/>
          <w:szCs w:val="26"/>
          <w:shd w:val="clear" w:color="auto" w:fill="FFFFFF"/>
        </w:rPr>
        <w:t xml:space="preserve"> </w:t>
      </w:r>
      <w:r w:rsidR="000F28EA" w:rsidRPr="005A6A70">
        <w:rPr>
          <w:rStyle w:val="apple-converted-space"/>
          <w:i/>
          <w:sz w:val="26"/>
          <w:szCs w:val="26"/>
          <w:shd w:val="clear" w:color="auto" w:fill="FFFFFF"/>
        </w:rPr>
        <w:t xml:space="preserve">along with the support of many area businesses and organizations. </w:t>
      </w:r>
      <w:r w:rsidR="00FD339A" w:rsidRPr="005A6A70">
        <w:rPr>
          <w:rStyle w:val="apple-converted-space"/>
          <w:i/>
          <w:sz w:val="26"/>
          <w:szCs w:val="26"/>
          <w:shd w:val="clear" w:color="auto" w:fill="FFFFFF"/>
        </w:rPr>
        <w:t>Proceeds benefit the “Save the Stacker” fund, the Cornell Food Pantry, and other local organizations.</w:t>
      </w:r>
      <w:r w:rsidR="005A6A70">
        <w:rPr>
          <w:rStyle w:val="apple-converted-space"/>
          <w:i/>
          <w:sz w:val="26"/>
          <w:szCs w:val="26"/>
          <w:shd w:val="clear" w:color="auto" w:fill="FFFFFF"/>
        </w:rPr>
        <w:t xml:space="preserve"> </w:t>
      </w:r>
    </w:p>
    <w:p w:rsidR="00802BFE" w:rsidRDefault="00802BFE" w:rsidP="005A6A70">
      <w:pPr>
        <w:jc w:val="center"/>
        <w:rPr>
          <w:rStyle w:val="apple-converted-space"/>
          <w:rFonts w:ascii="Arial" w:hAnsi="Arial" w:cs="Arial"/>
          <w:sz w:val="20"/>
          <w:szCs w:val="20"/>
          <w:shd w:val="clear" w:color="auto" w:fill="FFFFFF"/>
        </w:rPr>
      </w:pPr>
      <w:r>
        <w:rPr>
          <w:rStyle w:val="apple-converted-space"/>
          <w:rFonts w:ascii="Arial" w:hAnsi="Arial" w:cs="Arial"/>
          <w:sz w:val="20"/>
          <w:szCs w:val="20"/>
          <w:shd w:val="clear" w:color="auto" w:fill="FFFFFF"/>
        </w:rPr>
        <w:t xml:space="preserve">To register go to </w:t>
      </w:r>
      <w:hyperlink r:id="rId32" w:history="1">
        <w:r w:rsidRPr="00EC0EC6">
          <w:rPr>
            <w:rStyle w:val="Hyperlink"/>
            <w:rFonts w:ascii="Arial" w:hAnsi="Arial" w:cs="Arial"/>
            <w:sz w:val="20"/>
            <w:szCs w:val="20"/>
            <w:shd w:val="clear" w:color="auto" w:fill="FFFFFF"/>
          </w:rPr>
          <w:t>http://www.cornellwi.com/Resources</w:t>
        </w:r>
      </w:hyperlink>
    </w:p>
    <w:p w:rsidR="00802BFE" w:rsidRDefault="00802BFE" w:rsidP="00BC757B">
      <w:pPr>
        <w:rPr>
          <w:rStyle w:val="apple-converted-space"/>
          <w:rFonts w:ascii="Arial" w:hAnsi="Arial" w:cs="Arial"/>
          <w:sz w:val="20"/>
          <w:szCs w:val="20"/>
          <w:shd w:val="clear" w:color="auto" w:fill="FFFFFF"/>
        </w:rPr>
      </w:pPr>
    </w:p>
    <w:p w:rsidR="00BC757B" w:rsidRPr="00BC757B" w:rsidRDefault="00BC757B" w:rsidP="00BC757B">
      <w:pPr>
        <w:rPr>
          <w:rFonts w:ascii="Arial" w:hAnsi="Arial" w:cs="Arial"/>
          <w:sz w:val="20"/>
          <w:szCs w:val="20"/>
        </w:rPr>
      </w:pPr>
      <w:r>
        <w:rPr>
          <w:rFonts w:ascii="Arial" w:hAnsi="Arial" w:cs="Arial"/>
          <w:b/>
          <w:bCs/>
          <w:color w:val="260A00"/>
          <w:sz w:val="20"/>
          <w:szCs w:val="20"/>
          <w:shd w:val="clear" w:color="auto" w:fill="FFFFFF"/>
        </w:rPr>
        <w:t>Saturday, October 1</w:t>
      </w:r>
      <w:r w:rsidR="00560658">
        <w:rPr>
          <w:rFonts w:ascii="Arial" w:hAnsi="Arial" w:cs="Arial"/>
          <w:b/>
          <w:bCs/>
          <w:color w:val="260A00"/>
          <w:sz w:val="20"/>
          <w:szCs w:val="20"/>
          <w:shd w:val="clear" w:color="auto" w:fill="FFFFFF"/>
        </w:rPr>
        <w:t>0</w:t>
      </w:r>
      <w:r>
        <w:rPr>
          <w:rFonts w:ascii="Arial" w:hAnsi="Arial" w:cs="Arial"/>
          <w:b/>
          <w:bCs/>
          <w:color w:val="260A00"/>
          <w:sz w:val="20"/>
          <w:szCs w:val="20"/>
          <w:shd w:val="clear" w:color="auto" w:fill="FFFFFF"/>
        </w:rPr>
        <w:tab/>
      </w:r>
      <w:r>
        <w:rPr>
          <w:rFonts w:ascii="Arial" w:hAnsi="Arial" w:cs="Arial"/>
          <w:b/>
          <w:bCs/>
          <w:color w:val="260A00"/>
          <w:sz w:val="20"/>
          <w:szCs w:val="20"/>
          <w:shd w:val="clear" w:color="auto" w:fill="FFFFFF"/>
        </w:rPr>
        <w:tab/>
      </w:r>
      <w:r>
        <w:rPr>
          <w:rFonts w:ascii="Arial" w:hAnsi="Arial" w:cs="Arial"/>
          <w:b/>
          <w:bCs/>
          <w:color w:val="260A00"/>
          <w:sz w:val="20"/>
          <w:szCs w:val="20"/>
          <w:shd w:val="clear" w:color="auto" w:fill="FFFFFF"/>
        </w:rPr>
        <w:tab/>
      </w:r>
      <w:r w:rsidRPr="00BC757B">
        <w:rPr>
          <w:rFonts w:ascii="Arial" w:hAnsi="Arial" w:cs="Arial"/>
          <w:b/>
          <w:bCs/>
          <w:sz w:val="20"/>
          <w:szCs w:val="20"/>
        </w:rPr>
        <w:t>Registration: </w:t>
      </w:r>
      <w:r w:rsidR="00802BFE">
        <w:rPr>
          <w:rFonts w:ascii="Arial" w:hAnsi="Arial" w:cs="Arial"/>
          <w:b/>
          <w:bCs/>
          <w:sz w:val="20"/>
          <w:szCs w:val="20"/>
        </w:rPr>
        <w:t xml:space="preserve">               </w:t>
      </w:r>
      <w:r w:rsidRPr="00BC757B">
        <w:rPr>
          <w:rFonts w:ascii="Arial" w:hAnsi="Arial" w:cs="Arial"/>
          <w:b/>
          <w:bCs/>
          <w:sz w:val="20"/>
          <w:szCs w:val="20"/>
        </w:rPr>
        <w:t>8</w:t>
      </w:r>
      <w:r w:rsidR="00802BFE">
        <w:rPr>
          <w:rFonts w:ascii="Arial" w:hAnsi="Arial" w:cs="Arial"/>
          <w:b/>
          <w:bCs/>
          <w:sz w:val="20"/>
          <w:szCs w:val="20"/>
        </w:rPr>
        <w:t>:00am</w:t>
      </w:r>
    </w:p>
    <w:p w:rsidR="00802BFE" w:rsidRDefault="00802BFE" w:rsidP="00BC757B">
      <w:pPr>
        <w:shd w:val="clear" w:color="auto" w:fill="FFFFFF"/>
        <w:rPr>
          <w:rFonts w:ascii="Arial" w:hAnsi="Arial" w:cs="Arial"/>
          <w:b/>
          <w:bCs/>
          <w:color w:val="260A00"/>
          <w:sz w:val="20"/>
          <w:szCs w:val="20"/>
          <w:shd w:val="clear" w:color="auto" w:fill="FFFFFF"/>
        </w:rPr>
      </w:pPr>
      <w:r>
        <w:rPr>
          <w:rFonts w:ascii="Arial" w:hAnsi="Arial" w:cs="Arial"/>
          <w:b/>
          <w:bCs/>
          <w:color w:val="260A00"/>
          <w:sz w:val="20"/>
          <w:szCs w:val="20"/>
          <w:shd w:val="clear" w:color="auto" w:fill="FFFFFF"/>
        </w:rPr>
        <w:t>Mill Yard Park, Cornell</w:t>
      </w:r>
      <w:r w:rsidR="00BC757B">
        <w:rPr>
          <w:rFonts w:ascii="Arial" w:hAnsi="Arial" w:cs="Arial"/>
          <w:b/>
          <w:bCs/>
          <w:color w:val="260A00"/>
          <w:sz w:val="20"/>
          <w:szCs w:val="20"/>
          <w:shd w:val="clear" w:color="auto" w:fill="FFFFFF"/>
        </w:rPr>
        <w:tab/>
      </w:r>
      <w:r w:rsidR="00BC757B">
        <w:rPr>
          <w:rFonts w:ascii="Arial" w:hAnsi="Arial" w:cs="Arial"/>
          <w:b/>
          <w:bCs/>
          <w:color w:val="260A00"/>
          <w:sz w:val="20"/>
          <w:szCs w:val="20"/>
          <w:shd w:val="clear" w:color="auto" w:fill="FFFFFF"/>
        </w:rPr>
        <w:tab/>
      </w:r>
      <w:r w:rsidR="00BC757B">
        <w:rPr>
          <w:rFonts w:ascii="Arial" w:hAnsi="Arial" w:cs="Arial"/>
          <w:b/>
          <w:bCs/>
          <w:color w:val="260A00"/>
          <w:sz w:val="20"/>
          <w:szCs w:val="20"/>
          <w:shd w:val="clear" w:color="auto" w:fill="FFFFFF"/>
        </w:rPr>
        <w:tab/>
      </w:r>
      <w:r w:rsidRPr="00BC757B">
        <w:rPr>
          <w:rFonts w:ascii="Arial" w:hAnsi="Arial" w:cs="Arial"/>
          <w:b/>
          <w:bCs/>
          <w:sz w:val="20"/>
          <w:szCs w:val="20"/>
        </w:rPr>
        <w:t>100 Meter Kid's Dash</w:t>
      </w:r>
      <w:r>
        <w:rPr>
          <w:rFonts w:ascii="Arial" w:hAnsi="Arial" w:cs="Arial"/>
          <w:b/>
          <w:bCs/>
          <w:sz w:val="20"/>
          <w:szCs w:val="20"/>
        </w:rPr>
        <w:t>: 9:00am</w:t>
      </w:r>
    </w:p>
    <w:p w:rsidR="00BC757B" w:rsidRDefault="00BC757B" w:rsidP="00802BFE">
      <w:pPr>
        <w:shd w:val="clear" w:color="auto" w:fill="FFFFFF"/>
        <w:ind w:left="2880" w:firstLine="720"/>
        <w:rPr>
          <w:rFonts w:ascii="Arial" w:hAnsi="Arial" w:cs="Arial"/>
          <w:b/>
          <w:bCs/>
          <w:sz w:val="20"/>
          <w:szCs w:val="20"/>
        </w:rPr>
      </w:pPr>
      <w:r>
        <w:rPr>
          <w:rFonts w:ascii="Arial" w:hAnsi="Arial" w:cs="Arial"/>
          <w:b/>
          <w:bCs/>
          <w:color w:val="260A00"/>
          <w:sz w:val="20"/>
          <w:szCs w:val="20"/>
          <w:shd w:val="clear" w:color="auto" w:fill="FFFFFF"/>
        </w:rPr>
        <w:t>S</w:t>
      </w:r>
      <w:r>
        <w:rPr>
          <w:rFonts w:ascii="Arial" w:hAnsi="Arial" w:cs="Arial"/>
          <w:b/>
          <w:bCs/>
          <w:sz w:val="20"/>
          <w:szCs w:val="20"/>
        </w:rPr>
        <w:t xml:space="preserve">tomp </w:t>
      </w:r>
      <w:r w:rsidRPr="00BC757B">
        <w:rPr>
          <w:rFonts w:ascii="Arial" w:hAnsi="Arial" w:cs="Arial"/>
          <w:b/>
          <w:bCs/>
          <w:sz w:val="20"/>
          <w:szCs w:val="20"/>
        </w:rPr>
        <w:t xml:space="preserve">Start: </w:t>
      </w:r>
      <w:r w:rsidR="00802BFE">
        <w:rPr>
          <w:rFonts w:ascii="Arial" w:hAnsi="Arial" w:cs="Arial"/>
          <w:b/>
          <w:bCs/>
          <w:sz w:val="20"/>
          <w:szCs w:val="20"/>
        </w:rPr>
        <w:t xml:space="preserve">              </w:t>
      </w:r>
      <w:r w:rsidRPr="00BC757B">
        <w:rPr>
          <w:rFonts w:ascii="Arial" w:hAnsi="Arial" w:cs="Arial"/>
          <w:b/>
          <w:bCs/>
          <w:sz w:val="20"/>
          <w:szCs w:val="20"/>
        </w:rPr>
        <w:t>10</w:t>
      </w:r>
      <w:r w:rsidR="00802BFE">
        <w:rPr>
          <w:rFonts w:ascii="Arial" w:hAnsi="Arial" w:cs="Arial"/>
          <w:b/>
          <w:bCs/>
          <w:sz w:val="20"/>
          <w:szCs w:val="20"/>
        </w:rPr>
        <w:t>:00am</w:t>
      </w:r>
    </w:p>
    <w:p w:rsidR="00802BFE" w:rsidRPr="00802BFE" w:rsidRDefault="00802BFE" w:rsidP="00BC757B">
      <w:pPr>
        <w:shd w:val="clear" w:color="auto" w:fill="FFFFFF"/>
        <w:rPr>
          <w:rFonts w:ascii="Arial" w:hAnsi="Arial" w:cs="Arial"/>
          <w:b/>
          <w:sz w:val="20"/>
          <w:szCs w:val="20"/>
          <w:u w:val="single"/>
        </w:rPr>
      </w:pPr>
      <w:r>
        <w:rPr>
          <w:rFonts w:ascii="Arial" w:hAnsi="Arial" w:cs="Arial"/>
          <w:b/>
          <w:sz w:val="20"/>
          <w:szCs w:val="20"/>
          <w:u w:val="single"/>
        </w:rPr>
        <w:t>Registration Fees</w:t>
      </w:r>
    </w:p>
    <w:p w:rsidR="00BC757B" w:rsidRPr="00BC757B" w:rsidRDefault="00BC757B" w:rsidP="00BC757B">
      <w:pPr>
        <w:shd w:val="clear" w:color="auto" w:fill="FFFFFF"/>
        <w:rPr>
          <w:rFonts w:ascii="Arial" w:hAnsi="Arial" w:cs="Arial"/>
          <w:sz w:val="20"/>
          <w:szCs w:val="20"/>
        </w:rPr>
      </w:pPr>
      <w:r w:rsidRPr="001C2079">
        <w:rPr>
          <w:rFonts w:ascii="Arial" w:hAnsi="Arial" w:cs="Arial"/>
          <w:b/>
          <w:bCs/>
          <w:color w:val="260A00"/>
          <w:sz w:val="20"/>
          <w:szCs w:val="20"/>
          <w:shd w:val="clear" w:color="auto" w:fill="FFFFFF"/>
        </w:rPr>
        <w:t>In Advance</w:t>
      </w:r>
      <w:r w:rsidRPr="00BC757B">
        <w:rPr>
          <w:rFonts w:ascii="Arial" w:hAnsi="Arial" w:cs="Arial"/>
          <w:bCs/>
          <w:color w:val="260A00"/>
          <w:sz w:val="20"/>
          <w:szCs w:val="20"/>
          <w:shd w:val="clear" w:color="auto" w:fill="FFFFFF"/>
        </w:rPr>
        <w:t>:</w:t>
      </w:r>
    </w:p>
    <w:p w:rsidR="00BC757B" w:rsidRPr="00BC757B" w:rsidRDefault="00BC757B" w:rsidP="00BC757B">
      <w:pPr>
        <w:shd w:val="clear" w:color="auto" w:fill="FFFFFF"/>
        <w:rPr>
          <w:rFonts w:ascii="Arial" w:hAnsi="Arial" w:cs="Arial"/>
          <w:sz w:val="20"/>
          <w:szCs w:val="20"/>
        </w:rPr>
      </w:pPr>
      <w:r>
        <w:rPr>
          <w:rFonts w:ascii="Arial" w:hAnsi="Arial" w:cs="Arial"/>
          <w:color w:val="260A00"/>
          <w:sz w:val="20"/>
          <w:szCs w:val="20"/>
          <w:shd w:val="clear" w:color="auto" w:fill="FFFFFF"/>
        </w:rPr>
        <w:t>Individual Adults $25 </w:t>
      </w:r>
      <w:r w:rsidRPr="00BC757B">
        <w:rPr>
          <w:rFonts w:ascii="Arial" w:hAnsi="Arial" w:cs="Arial"/>
          <w:color w:val="260A00"/>
          <w:sz w:val="20"/>
          <w:szCs w:val="20"/>
          <w:shd w:val="clear" w:color="auto" w:fill="FFFFFF"/>
        </w:rPr>
        <w:t xml:space="preserve"> </w:t>
      </w:r>
      <w:r w:rsidR="006C45F2">
        <w:rPr>
          <w:rFonts w:ascii="Arial" w:hAnsi="Arial" w:cs="Arial"/>
          <w:color w:val="260A00"/>
          <w:sz w:val="20"/>
          <w:szCs w:val="20"/>
          <w:shd w:val="clear" w:color="auto" w:fill="FFFFFF"/>
        </w:rPr>
        <w:t xml:space="preserve">  </w:t>
      </w:r>
      <w:r w:rsidRPr="00BC757B">
        <w:rPr>
          <w:rFonts w:ascii="Arial" w:hAnsi="Arial" w:cs="Arial"/>
          <w:color w:val="260A00"/>
          <w:sz w:val="20"/>
          <w:szCs w:val="20"/>
          <w:shd w:val="clear" w:color="auto" w:fill="FFFFFF"/>
        </w:rPr>
        <w:t>Youth</w:t>
      </w:r>
      <w:r w:rsidRPr="00BC757B">
        <w:rPr>
          <w:rStyle w:val="apple-converted-space"/>
          <w:rFonts w:ascii="Arial" w:hAnsi="Arial" w:cs="Arial"/>
          <w:color w:val="260A00"/>
          <w:sz w:val="20"/>
          <w:szCs w:val="20"/>
          <w:shd w:val="clear" w:color="auto" w:fill="FFFFFF"/>
        </w:rPr>
        <w:t> </w:t>
      </w:r>
      <w:r w:rsidRPr="00BC757B">
        <w:rPr>
          <w:rFonts w:ascii="Arial" w:hAnsi="Arial" w:cs="Arial"/>
          <w:color w:val="260A00"/>
          <w:sz w:val="20"/>
          <w:szCs w:val="20"/>
          <w:shd w:val="clear" w:color="auto" w:fill="FFFFFF"/>
        </w:rPr>
        <w:t>(16 &amp; under)</w:t>
      </w:r>
      <w:r w:rsidRPr="00BC757B">
        <w:rPr>
          <w:rStyle w:val="apple-converted-space"/>
          <w:rFonts w:ascii="Arial" w:hAnsi="Arial" w:cs="Arial"/>
          <w:color w:val="260A00"/>
          <w:sz w:val="20"/>
          <w:szCs w:val="20"/>
          <w:shd w:val="clear" w:color="auto" w:fill="FFFFFF"/>
        </w:rPr>
        <w:t> </w:t>
      </w:r>
      <w:r w:rsidRPr="00BC757B">
        <w:rPr>
          <w:rFonts w:ascii="Arial" w:hAnsi="Arial" w:cs="Arial"/>
          <w:color w:val="260A00"/>
          <w:sz w:val="20"/>
          <w:szCs w:val="20"/>
          <w:shd w:val="clear" w:color="auto" w:fill="FFFFFF"/>
        </w:rPr>
        <w:t>$10</w:t>
      </w:r>
      <w:r>
        <w:rPr>
          <w:rFonts w:ascii="Arial" w:hAnsi="Arial" w:cs="Arial"/>
          <w:color w:val="260A00"/>
          <w:sz w:val="20"/>
          <w:szCs w:val="20"/>
          <w:shd w:val="clear" w:color="auto" w:fill="FFFFFF"/>
        </w:rPr>
        <w:t xml:space="preserve">     </w:t>
      </w:r>
    </w:p>
    <w:p w:rsidR="00BC757B" w:rsidRPr="00BC757B" w:rsidRDefault="00BC757B" w:rsidP="00BC757B">
      <w:pPr>
        <w:shd w:val="clear" w:color="auto" w:fill="FFFFFF"/>
        <w:rPr>
          <w:rFonts w:ascii="Arial" w:hAnsi="Arial" w:cs="Arial"/>
          <w:sz w:val="20"/>
          <w:szCs w:val="20"/>
        </w:rPr>
      </w:pPr>
      <w:proofErr w:type="gramStart"/>
      <w:r w:rsidRPr="00BC757B">
        <w:rPr>
          <w:rFonts w:ascii="Arial" w:hAnsi="Arial" w:cs="Arial"/>
          <w:color w:val="260A00"/>
          <w:sz w:val="20"/>
          <w:szCs w:val="20"/>
          <w:shd w:val="clear" w:color="auto" w:fill="FFFFFF"/>
        </w:rPr>
        <w:t>Team</w:t>
      </w:r>
      <w:r w:rsidRPr="00BC757B">
        <w:rPr>
          <w:rStyle w:val="apple-converted-space"/>
          <w:rFonts w:ascii="Arial" w:hAnsi="Arial" w:cs="Arial"/>
          <w:color w:val="260A00"/>
          <w:sz w:val="20"/>
          <w:szCs w:val="20"/>
          <w:shd w:val="clear" w:color="auto" w:fill="FFFFFF"/>
        </w:rPr>
        <w:t> </w:t>
      </w:r>
      <w:r w:rsidRPr="00BC757B">
        <w:rPr>
          <w:rFonts w:ascii="Arial" w:hAnsi="Arial" w:cs="Arial"/>
          <w:color w:val="260A00"/>
          <w:sz w:val="20"/>
          <w:szCs w:val="20"/>
          <w:shd w:val="clear" w:color="auto" w:fill="FFFFFF"/>
        </w:rPr>
        <w:t>(6 or more) $20 ea.</w:t>
      </w:r>
      <w:proofErr w:type="gramEnd"/>
      <w:r w:rsidRPr="00BC757B">
        <w:rPr>
          <w:rFonts w:ascii="Arial" w:hAnsi="Arial" w:cs="Arial"/>
          <w:color w:val="260A00"/>
          <w:sz w:val="20"/>
          <w:szCs w:val="20"/>
          <w:shd w:val="clear" w:color="auto" w:fill="FFFFFF"/>
        </w:rPr>
        <w:t> </w:t>
      </w:r>
      <w:r w:rsidRPr="00BC757B">
        <w:rPr>
          <w:rStyle w:val="apple-converted-space"/>
          <w:rFonts w:ascii="Arial" w:hAnsi="Arial" w:cs="Arial"/>
          <w:color w:val="260A00"/>
          <w:sz w:val="20"/>
          <w:szCs w:val="20"/>
          <w:shd w:val="clear" w:color="auto" w:fill="FFFFFF"/>
        </w:rPr>
        <w:t> </w:t>
      </w:r>
      <w:r w:rsidR="006C45F2">
        <w:rPr>
          <w:rStyle w:val="apple-converted-space"/>
          <w:rFonts w:ascii="Arial" w:hAnsi="Arial" w:cs="Arial"/>
          <w:color w:val="260A00"/>
          <w:sz w:val="20"/>
          <w:szCs w:val="20"/>
          <w:shd w:val="clear" w:color="auto" w:fill="FFFFFF"/>
        </w:rPr>
        <w:t xml:space="preserve"> </w:t>
      </w:r>
      <w:proofErr w:type="gramStart"/>
      <w:r w:rsidRPr="00BC757B">
        <w:rPr>
          <w:rFonts w:ascii="Arial" w:hAnsi="Arial" w:cs="Arial"/>
          <w:color w:val="260A00"/>
          <w:sz w:val="20"/>
          <w:szCs w:val="20"/>
          <w:shd w:val="clear" w:color="auto" w:fill="FFFFFF"/>
        </w:rPr>
        <w:t>Youth  $</w:t>
      </w:r>
      <w:proofErr w:type="gramEnd"/>
      <w:r w:rsidRPr="00BC757B">
        <w:rPr>
          <w:rFonts w:ascii="Arial" w:hAnsi="Arial" w:cs="Arial"/>
          <w:color w:val="260A00"/>
          <w:sz w:val="20"/>
          <w:szCs w:val="20"/>
          <w:shd w:val="clear" w:color="auto" w:fill="FFFFFF"/>
        </w:rPr>
        <w:t>10</w:t>
      </w:r>
      <w:r w:rsidR="006C45F2">
        <w:rPr>
          <w:rFonts w:ascii="Arial" w:hAnsi="Arial" w:cs="Arial"/>
          <w:color w:val="260A00"/>
          <w:sz w:val="20"/>
          <w:szCs w:val="20"/>
          <w:shd w:val="clear" w:color="auto" w:fill="FFFFFF"/>
        </w:rPr>
        <w:t xml:space="preserve"> </w:t>
      </w:r>
      <w:r w:rsidR="006C45F2" w:rsidRPr="006C45F2">
        <w:rPr>
          <w:rFonts w:ascii="Arial" w:hAnsi="Arial" w:cs="Arial"/>
          <w:bCs/>
          <w:sz w:val="20"/>
          <w:szCs w:val="20"/>
        </w:rPr>
        <w:t>(16 &amp; under)</w:t>
      </w:r>
    </w:p>
    <w:p w:rsidR="00BC757B" w:rsidRDefault="001C2079" w:rsidP="00C53E9B">
      <w:pPr>
        <w:rPr>
          <w:rFonts w:ascii="Arial" w:hAnsi="Arial" w:cs="Arial"/>
          <w:color w:val="260A00"/>
          <w:sz w:val="16"/>
          <w:szCs w:val="16"/>
          <w:shd w:val="clear" w:color="auto" w:fill="FFFFFF"/>
        </w:rPr>
      </w:pPr>
      <w:r>
        <w:rPr>
          <w:rFonts w:ascii="Arial" w:hAnsi="Arial" w:cs="Arial"/>
          <w:b/>
          <w:bCs/>
          <w:color w:val="260A00"/>
          <w:sz w:val="20"/>
          <w:szCs w:val="20"/>
          <w:shd w:val="clear" w:color="auto" w:fill="FFFFFF"/>
        </w:rPr>
        <w:t>Day of race</w:t>
      </w:r>
      <w:proofErr w:type="gramStart"/>
      <w:r w:rsidR="00BC757B" w:rsidRPr="00BC757B">
        <w:rPr>
          <w:rFonts w:ascii="Arial" w:hAnsi="Arial" w:cs="Arial"/>
          <w:b/>
          <w:bCs/>
          <w:color w:val="260A00"/>
          <w:sz w:val="20"/>
          <w:szCs w:val="20"/>
          <w:shd w:val="clear" w:color="auto" w:fill="FFFFFF"/>
        </w:rPr>
        <w:t>:</w:t>
      </w:r>
      <w:proofErr w:type="gramEnd"/>
      <w:r w:rsidR="00BC757B" w:rsidRPr="00BC757B">
        <w:rPr>
          <w:rFonts w:ascii="Arial" w:hAnsi="Arial" w:cs="Arial"/>
          <w:color w:val="260A00"/>
          <w:sz w:val="20"/>
          <w:szCs w:val="20"/>
          <w:shd w:val="clear" w:color="auto" w:fill="FFFFFF"/>
        </w:rPr>
        <w:br/>
        <w:t>Individual Adults $30     Youth</w:t>
      </w:r>
      <w:r w:rsidR="00BC757B" w:rsidRPr="00BC757B">
        <w:rPr>
          <w:rStyle w:val="apple-converted-space"/>
          <w:rFonts w:ascii="Arial" w:hAnsi="Arial" w:cs="Arial"/>
          <w:color w:val="260A00"/>
          <w:sz w:val="20"/>
          <w:szCs w:val="20"/>
          <w:shd w:val="clear" w:color="auto" w:fill="FFFFFF"/>
        </w:rPr>
        <w:t> </w:t>
      </w:r>
      <w:r w:rsidR="00BC757B" w:rsidRPr="00BC757B">
        <w:rPr>
          <w:rFonts w:ascii="Arial" w:hAnsi="Arial" w:cs="Arial"/>
          <w:color w:val="260A00"/>
          <w:sz w:val="20"/>
          <w:szCs w:val="20"/>
          <w:shd w:val="clear" w:color="auto" w:fill="FFFFFF"/>
        </w:rPr>
        <w:t>(16 &amp; under)</w:t>
      </w:r>
      <w:r w:rsidR="00BC757B" w:rsidRPr="00BC757B">
        <w:rPr>
          <w:rStyle w:val="apple-converted-space"/>
          <w:rFonts w:ascii="Arial" w:hAnsi="Arial" w:cs="Arial"/>
          <w:color w:val="260A00"/>
          <w:sz w:val="20"/>
          <w:szCs w:val="20"/>
          <w:shd w:val="clear" w:color="auto" w:fill="FFFFFF"/>
        </w:rPr>
        <w:t> </w:t>
      </w:r>
      <w:r w:rsidR="00BC757B" w:rsidRPr="00BC757B">
        <w:rPr>
          <w:rFonts w:ascii="Arial" w:hAnsi="Arial" w:cs="Arial"/>
          <w:color w:val="260A00"/>
          <w:sz w:val="20"/>
          <w:szCs w:val="20"/>
          <w:shd w:val="clear" w:color="auto" w:fill="FFFFFF"/>
        </w:rPr>
        <w:t>$15</w:t>
      </w:r>
      <w:r w:rsidR="00BC757B" w:rsidRPr="00BC757B">
        <w:rPr>
          <w:rFonts w:ascii="Arial" w:hAnsi="Arial" w:cs="Arial"/>
          <w:color w:val="260A00"/>
          <w:sz w:val="20"/>
          <w:szCs w:val="20"/>
          <w:shd w:val="clear" w:color="auto" w:fill="FFFFFF"/>
        </w:rPr>
        <w:br/>
      </w:r>
      <w:r w:rsidR="00C53E9B">
        <w:rPr>
          <w:rFonts w:ascii="Arial" w:hAnsi="Arial" w:cs="Arial"/>
          <w:color w:val="260A00"/>
          <w:sz w:val="16"/>
          <w:szCs w:val="16"/>
          <w:shd w:val="clear" w:color="auto" w:fill="FFFFFF"/>
        </w:rPr>
        <w:t xml:space="preserve">                                  </w:t>
      </w:r>
      <w:r w:rsidR="00BC757B" w:rsidRPr="00BC757B">
        <w:rPr>
          <w:rFonts w:ascii="Arial" w:hAnsi="Arial" w:cs="Arial"/>
          <w:color w:val="260A00"/>
          <w:sz w:val="16"/>
          <w:szCs w:val="16"/>
          <w:shd w:val="clear" w:color="auto" w:fill="FFFFFF"/>
        </w:rPr>
        <w:t>Teams must be pre-registered by</w:t>
      </w:r>
      <w:r w:rsidR="00BC757B" w:rsidRPr="00BC757B">
        <w:rPr>
          <w:rStyle w:val="apple-converted-space"/>
          <w:rFonts w:ascii="Arial" w:hAnsi="Arial" w:cs="Arial"/>
          <w:color w:val="260A00"/>
          <w:sz w:val="16"/>
          <w:szCs w:val="16"/>
          <w:shd w:val="clear" w:color="auto" w:fill="FFFFFF"/>
        </w:rPr>
        <w:t> </w:t>
      </w:r>
      <w:r w:rsidR="00BC757B" w:rsidRPr="00BC757B">
        <w:rPr>
          <w:rFonts w:ascii="Arial" w:hAnsi="Arial" w:cs="Arial"/>
          <w:color w:val="260A00"/>
          <w:sz w:val="16"/>
          <w:szCs w:val="16"/>
          <w:shd w:val="clear" w:color="auto" w:fill="FFFFFF"/>
        </w:rPr>
        <w:t xml:space="preserve">September </w:t>
      </w:r>
      <w:r w:rsidR="007952AB">
        <w:rPr>
          <w:rFonts w:ascii="Arial" w:hAnsi="Arial" w:cs="Arial"/>
          <w:color w:val="260A00"/>
          <w:sz w:val="16"/>
          <w:szCs w:val="16"/>
          <w:shd w:val="clear" w:color="auto" w:fill="FFFFFF"/>
        </w:rPr>
        <w:t>18, 2015</w:t>
      </w:r>
    </w:p>
    <w:p w:rsidR="00566F15" w:rsidRDefault="00566F15" w:rsidP="00566F15">
      <w:pPr>
        <w:ind w:right="-540"/>
        <w:rPr>
          <w:rFonts w:ascii="Arial" w:hAnsi="Arial" w:cs="Arial"/>
          <w:b/>
          <w:sz w:val="20"/>
          <w:szCs w:val="20"/>
        </w:rPr>
      </w:pPr>
    </w:p>
    <w:p w:rsidR="00560658" w:rsidRPr="00560658" w:rsidRDefault="00560658" w:rsidP="00560658">
      <w:pPr>
        <w:jc w:val="center"/>
        <w:rPr>
          <w:rFonts w:ascii="Accord Heavy SF" w:hAnsi="Accord Heavy SF"/>
          <w:sz w:val="32"/>
          <w:szCs w:val="32"/>
        </w:rPr>
      </w:pPr>
      <w:r w:rsidRPr="00560658">
        <w:rPr>
          <w:rFonts w:ascii="Accord Heavy SF" w:hAnsi="Accord Heavy SF"/>
          <w:noProof/>
          <w:color w:val="000000"/>
          <w:sz w:val="32"/>
          <w:szCs w:val="32"/>
        </w:rPr>
        <w:drawing>
          <wp:anchor distT="0" distB="0" distL="114300" distR="114300" simplePos="0" relativeHeight="251685888" behindDoc="1" locked="0" layoutInCell="1" allowOverlap="1" wp14:anchorId="1BA6B5E4" wp14:editId="659CAFF0">
            <wp:simplePos x="0" y="0"/>
            <wp:positionH relativeFrom="column">
              <wp:posOffset>3424555</wp:posOffset>
            </wp:positionH>
            <wp:positionV relativeFrom="paragraph">
              <wp:posOffset>31750</wp:posOffset>
            </wp:positionV>
            <wp:extent cx="716280" cy="470535"/>
            <wp:effectExtent l="0" t="0" r="7620" b="5715"/>
            <wp:wrapTight wrapText="bothSides">
              <wp:wrapPolygon edited="0">
                <wp:start x="4596" y="0"/>
                <wp:lineTo x="0" y="10494"/>
                <wp:lineTo x="0" y="17490"/>
                <wp:lineTo x="4021" y="20988"/>
                <wp:lineTo x="8043" y="20988"/>
                <wp:lineTo x="21255" y="19239"/>
                <wp:lineTo x="21255" y="1749"/>
                <wp:lineTo x="8043" y="0"/>
                <wp:lineTo x="4596" y="0"/>
              </wp:wrapPolygon>
            </wp:wrapTight>
            <wp:docPr id="23" name="Picture 23" descr="j0156091%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j0156091%5b1%5d"/>
                    <pic:cNvPicPr>
                      <a:picLocks noChangeAspect="1" noChangeArrowheads="1"/>
                    </pic:cNvPicPr>
                  </pic:nvPicPr>
                  <pic:blipFill>
                    <a:blip r:embed="rId33" cstate="print">
                      <a:lum bright="62000" contrast="48000"/>
                      <a:grayscl/>
                      <a:extLst>
                        <a:ext uri="{28A0092B-C50C-407E-A947-70E740481C1C}">
                          <a14:useLocalDpi xmlns:a14="http://schemas.microsoft.com/office/drawing/2010/main" val="0"/>
                        </a:ext>
                      </a:extLst>
                    </a:blip>
                    <a:srcRect/>
                    <a:stretch>
                      <a:fillRect/>
                    </a:stretch>
                  </pic:blipFill>
                  <pic:spPr bwMode="auto">
                    <a:xfrm>
                      <a:off x="0" y="0"/>
                      <a:ext cx="71628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58">
        <w:rPr>
          <w:rFonts w:ascii="Accord Heavy SF" w:hAnsi="Accord Heavy SF"/>
          <w:sz w:val="32"/>
          <w:szCs w:val="32"/>
        </w:rPr>
        <w:t>ATV Safety</w:t>
      </w:r>
    </w:p>
    <w:p w:rsidR="00560658" w:rsidRPr="00A83977" w:rsidRDefault="00560658" w:rsidP="00560658">
      <w:pPr>
        <w:pStyle w:val="NormalWeb"/>
        <w:spacing w:before="0" w:beforeAutospacing="0" w:after="0" w:afterAutospacing="0"/>
        <w:rPr>
          <w:i/>
          <w:sz w:val="26"/>
          <w:szCs w:val="26"/>
        </w:rPr>
      </w:pPr>
      <w:r w:rsidRPr="00A83977">
        <w:rPr>
          <w:i/>
          <w:sz w:val="26"/>
          <w:szCs w:val="26"/>
        </w:rPr>
        <w:t xml:space="preserve">This course is designed to reduce the potential </w:t>
      </w:r>
      <w:proofErr w:type="gramStart"/>
      <w:r w:rsidRPr="00A83977">
        <w:rPr>
          <w:i/>
          <w:sz w:val="26"/>
          <w:szCs w:val="26"/>
        </w:rPr>
        <w:t>for  ATV</w:t>
      </w:r>
      <w:proofErr w:type="gramEnd"/>
      <w:r w:rsidRPr="00A83977">
        <w:rPr>
          <w:i/>
          <w:sz w:val="26"/>
          <w:szCs w:val="26"/>
        </w:rPr>
        <w:t xml:space="preserve"> accidents, injuries and fatalities and emphasizes the importance of laws, ethics, personal safety and proper use. Anyone who operates an ATV on public riding areas who is at least age 12 years of age must have completed a safety certification course. For children under 12 years of age, the certificate does not become valid until the child reaches 12. </w:t>
      </w:r>
    </w:p>
    <w:p w:rsidR="00A83977" w:rsidRDefault="00560658" w:rsidP="00560658">
      <w:pPr>
        <w:ind w:right="-540"/>
        <w:rPr>
          <w:i/>
          <w:sz w:val="26"/>
          <w:szCs w:val="26"/>
        </w:rPr>
      </w:pPr>
      <w:r w:rsidRPr="00A83977">
        <w:rPr>
          <w:i/>
          <w:sz w:val="26"/>
          <w:szCs w:val="26"/>
        </w:rPr>
        <w:t>All students are required to obtain a WI DNR Customer ID Number before the completion of</w:t>
      </w:r>
      <w:r w:rsidR="00A83977">
        <w:rPr>
          <w:i/>
          <w:sz w:val="26"/>
          <w:szCs w:val="26"/>
        </w:rPr>
        <w:t xml:space="preserve"> </w:t>
      </w:r>
      <w:r w:rsidRPr="00A83977">
        <w:rPr>
          <w:i/>
          <w:sz w:val="26"/>
          <w:szCs w:val="26"/>
        </w:rPr>
        <w:t xml:space="preserve">this class and will also be required to </w:t>
      </w:r>
    </w:p>
    <w:p w:rsidR="00560658" w:rsidRPr="00A83977" w:rsidRDefault="00560658" w:rsidP="00560658">
      <w:pPr>
        <w:ind w:right="-540"/>
        <w:rPr>
          <w:i/>
          <w:sz w:val="26"/>
          <w:szCs w:val="26"/>
        </w:rPr>
      </w:pPr>
      <w:proofErr w:type="gramStart"/>
      <w:r w:rsidRPr="00A83977">
        <w:rPr>
          <w:i/>
          <w:sz w:val="26"/>
          <w:szCs w:val="26"/>
        </w:rPr>
        <w:t>provide</w:t>
      </w:r>
      <w:proofErr w:type="gramEnd"/>
      <w:r w:rsidRPr="00A83977">
        <w:rPr>
          <w:i/>
          <w:sz w:val="26"/>
          <w:szCs w:val="26"/>
        </w:rPr>
        <w:t xml:space="preserve"> that ID Number to the instructor. To obtain an ID </w:t>
      </w:r>
    </w:p>
    <w:p w:rsidR="00560658" w:rsidRPr="00A83977" w:rsidRDefault="00560658" w:rsidP="00560658">
      <w:pPr>
        <w:ind w:right="-540"/>
        <w:rPr>
          <w:i/>
          <w:sz w:val="26"/>
          <w:szCs w:val="26"/>
        </w:rPr>
      </w:pPr>
      <w:proofErr w:type="gramStart"/>
      <w:r w:rsidRPr="00A83977">
        <w:rPr>
          <w:i/>
          <w:sz w:val="26"/>
          <w:szCs w:val="26"/>
        </w:rPr>
        <w:t>call</w:t>
      </w:r>
      <w:proofErr w:type="gramEnd"/>
      <w:r w:rsidRPr="00A83977">
        <w:rPr>
          <w:i/>
          <w:sz w:val="26"/>
          <w:szCs w:val="26"/>
        </w:rPr>
        <w:t xml:space="preserve"> the WI DNR Customer Service at 1-888-936-7463 or online at:   </w:t>
      </w:r>
      <w:hyperlink r:id="rId34" w:history="1">
        <w:r w:rsidRPr="00A83977">
          <w:rPr>
            <w:rStyle w:val="Hyperlink"/>
            <w:i/>
            <w:color w:val="auto"/>
            <w:sz w:val="26"/>
            <w:szCs w:val="26"/>
          </w:rPr>
          <w:t>www.dnr.state.wi.us</w:t>
        </w:r>
      </w:hyperlink>
      <w:r w:rsidRPr="00A83977">
        <w:rPr>
          <w:i/>
          <w:sz w:val="26"/>
          <w:szCs w:val="26"/>
        </w:rPr>
        <w:t xml:space="preserve">.  </w:t>
      </w:r>
    </w:p>
    <w:p w:rsidR="00560658" w:rsidRPr="00A83977" w:rsidRDefault="00560658" w:rsidP="00560658">
      <w:pPr>
        <w:ind w:right="-540"/>
        <w:rPr>
          <w:b/>
          <w:color w:val="000000"/>
          <w:sz w:val="26"/>
          <w:szCs w:val="26"/>
        </w:rPr>
      </w:pPr>
      <w:r w:rsidRPr="00A83977">
        <w:rPr>
          <w:b/>
          <w:color w:val="000000"/>
          <w:sz w:val="26"/>
          <w:szCs w:val="26"/>
        </w:rPr>
        <w:lastRenderedPageBreak/>
        <w:t>Please pre-register with Community Ed at least one week in advance!</w:t>
      </w:r>
    </w:p>
    <w:p w:rsidR="00560658" w:rsidRPr="00FB1DC8" w:rsidRDefault="00560658" w:rsidP="00560658">
      <w:pPr>
        <w:ind w:right="-540"/>
        <w:rPr>
          <w:rFonts w:ascii="Arial" w:hAnsi="Arial" w:cs="Arial"/>
          <w:b/>
          <w:sz w:val="16"/>
          <w:szCs w:val="16"/>
        </w:rPr>
      </w:pPr>
    </w:p>
    <w:p w:rsidR="00560658" w:rsidRPr="00A83977" w:rsidRDefault="00A83977" w:rsidP="00560658">
      <w:pPr>
        <w:ind w:right="-540"/>
        <w:rPr>
          <w:b/>
        </w:rPr>
      </w:pPr>
      <w:r w:rsidRPr="00A83977">
        <w:rPr>
          <w:b/>
        </w:rPr>
        <w:t>October 26, 28, 29</w:t>
      </w:r>
      <w:r w:rsidR="00560658" w:rsidRPr="00A83977">
        <w:rPr>
          <w:b/>
        </w:rPr>
        <w:tab/>
      </w:r>
      <w:r w:rsidR="00560658" w:rsidRPr="00A83977">
        <w:rPr>
          <w:b/>
        </w:rPr>
        <w:tab/>
      </w:r>
      <w:r w:rsidR="00560658" w:rsidRPr="00A83977">
        <w:rPr>
          <w:b/>
        </w:rPr>
        <w:tab/>
      </w:r>
      <w:r w:rsidR="00560658" w:rsidRPr="00A83977">
        <w:rPr>
          <w:b/>
        </w:rPr>
        <w:tab/>
        <w:t>4:00-7:00pm</w:t>
      </w:r>
    </w:p>
    <w:p w:rsidR="00560658" w:rsidRPr="00A83977" w:rsidRDefault="00560658" w:rsidP="00560658">
      <w:pPr>
        <w:ind w:right="-540"/>
        <w:rPr>
          <w:b/>
        </w:rPr>
      </w:pPr>
      <w:r w:rsidRPr="00A83977">
        <w:rPr>
          <w:b/>
        </w:rPr>
        <w:t>Fee:  $12</w:t>
      </w:r>
      <w:r w:rsidRPr="00A83977">
        <w:rPr>
          <w:b/>
        </w:rPr>
        <w:tab/>
      </w:r>
      <w:r w:rsidRPr="00A83977">
        <w:rPr>
          <w:b/>
        </w:rPr>
        <w:tab/>
      </w:r>
      <w:r w:rsidRPr="00A83977">
        <w:rPr>
          <w:b/>
        </w:rPr>
        <w:tab/>
      </w:r>
      <w:r w:rsidRPr="00A83977">
        <w:rPr>
          <w:b/>
        </w:rPr>
        <w:tab/>
      </w:r>
      <w:r w:rsidRPr="00A83977">
        <w:tab/>
      </w:r>
      <w:r w:rsidRPr="00A83977">
        <w:rPr>
          <w:b/>
        </w:rPr>
        <w:t>Cornell High School</w:t>
      </w:r>
    </w:p>
    <w:p w:rsidR="00FF2C0F" w:rsidRDefault="00FA5AA9" w:rsidP="00FF2C0F">
      <w:pPr>
        <w:tabs>
          <w:tab w:val="left" w:pos="0"/>
        </w:tabs>
        <w:jc w:val="center"/>
        <w:rPr>
          <w:rFonts w:ascii="Arial" w:hAnsi="Arial" w:cs="Arial"/>
          <w:sz w:val="20"/>
          <w:szCs w:val="20"/>
        </w:rPr>
      </w:pPr>
      <w:r>
        <w:rPr>
          <w:noProof/>
          <w:u w:val="single"/>
        </w:rPr>
        <mc:AlternateContent>
          <mc:Choice Requires="wps">
            <w:drawing>
              <wp:anchor distT="0" distB="0" distL="114300" distR="114300" simplePos="0" relativeHeight="251662336" behindDoc="0" locked="0" layoutInCell="1" allowOverlap="1">
                <wp:simplePos x="0" y="0"/>
                <wp:positionH relativeFrom="column">
                  <wp:posOffset>-942975</wp:posOffset>
                </wp:positionH>
                <wp:positionV relativeFrom="paragraph">
                  <wp:posOffset>70485</wp:posOffset>
                </wp:positionV>
                <wp:extent cx="94615" cy="258445"/>
                <wp:effectExtent l="0" t="3810" r="635"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E07" w:rsidRPr="00686807" w:rsidRDefault="00F85E07" w:rsidP="00566F15">
                            <w:pPr>
                              <w:rPr>
                                <w:b/>
                              </w:rPr>
                            </w:pPr>
                            <w:r w:rsidRPr="00686807">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4.25pt;margin-top:5.55pt;width:7.45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" stroked="f">
                <v:textbox>
                  <w:txbxContent>
                    <w:p w:rsidR="00F85E07" w:rsidRPr="00686807" w:rsidRDefault="00F85E07" w:rsidP="00566F15">
                      <w:pPr>
                        <w:rPr>
                          <w:b/>
                        </w:rPr>
                      </w:pPr>
                      <w:r w:rsidRPr="00686807">
                        <w:rPr>
                          <w:b/>
                        </w:rPr>
                        <w:t xml:space="preserve">  </w:t>
                      </w:r>
                    </w:p>
                  </w:txbxContent>
                </v:textbox>
              </v:shape>
            </w:pict>
          </mc:Fallback>
        </mc:AlternateContent>
      </w:r>
    </w:p>
    <w:p w:rsidR="007952AB" w:rsidRPr="007952AB" w:rsidRDefault="009047E0" w:rsidP="007952AB">
      <w:pPr>
        <w:ind w:right="-540"/>
        <w:rPr>
          <w:rFonts w:ascii="Accord Heavy SF" w:hAnsi="Accord Heavy SF"/>
          <w:b/>
          <w:color w:val="333333"/>
          <w:sz w:val="28"/>
          <w:szCs w:val="28"/>
        </w:rPr>
      </w:pPr>
      <w:r>
        <w:rPr>
          <w:rFonts w:ascii="Abadi MT Condensed Extra Bold" w:hAnsi="Abadi MT Condensed Extra Bold"/>
          <w:b/>
          <w:sz w:val="32"/>
          <w:szCs w:val="32"/>
        </w:rPr>
        <w:t xml:space="preserve">            </w:t>
      </w:r>
      <w:r w:rsidR="007952AB">
        <w:rPr>
          <w:rFonts w:ascii="Accord Heavy SF" w:hAnsi="Accord Heavy SF"/>
          <w:b/>
          <w:color w:val="333333"/>
          <w:sz w:val="32"/>
          <w:szCs w:val="32"/>
        </w:rPr>
        <w:t>QPR-</w:t>
      </w:r>
      <w:r w:rsidR="007952AB" w:rsidRPr="007952AB">
        <w:rPr>
          <w:rFonts w:ascii="Accord Heavy SF" w:hAnsi="Accord Heavy SF"/>
          <w:b/>
          <w:color w:val="333333"/>
          <w:sz w:val="28"/>
          <w:szCs w:val="28"/>
        </w:rPr>
        <w:t>Suicide Prevention Course</w:t>
      </w:r>
    </w:p>
    <w:p w:rsidR="007952AB" w:rsidRPr="007952AB" w:rsidRDefault="007952AB" w:rsidP="007952AB">
      <w:pPr>
        <w:pStyle w:val="Default"/>
        <w:jc w:val="center"/>
        <w:rPr>
          <w:rFonts w:ascii="Times New Roman" w:hAnsi="Times New Roman" w:cs="Times New Roman"/>
          <w:i/>
          <w:sz w:val="26"/>
          <w:szCs w:val="26"/>
        </w:rPr>
      </w:pPr>
      <w:r w:rsidRPr="007952AB">
        <w:rPr>
          <w:rFonts w:ascii="Times New Roman" w:hAnsi="Times New Roman" w:cs="Times New Roman"/>
          <w:i/>
          <w:sz w:val="26"/>
          <w:szCs w:val="26"/>
        </w:rPr>
        <w:t>Do you know someone who might be at risk?</w:t>
      </w:r>
    </w:p>
    <w:p w:rsidR="007952AB" w:rsidRDefault="007952AB" w:rsidP="007952AB">
      <w:pPr>
        <w:tabs>
          <w:tab w:val="left" w:pos="0"/>
        </w:tabs>
        <w:jc w:val="center"/>
        <w:rPr>
          <w:i/>
          <w:sz w:val="26"/>
          <w:szCs w:val="26"/>
        </w:rPr>
      </w:pPr>
      <w:r>
        <w:rPr>
          <w:i/>
          <w:sz w:val="26"/>
          <w:szCs w:val="26"/>
        </w:rPr>
        <w:t>Question    Persuade      Refer</w:t>
      </w:r>
    </w:p>
    <w:p w:rsidR="007952AB" w:rsidRDefault="007952AB" w:rsidP="007952AB">
      <w:pPr>
        <w:tabs>
          <w:tab w:val="left" w:pos="0"/>
        </w:tabs>
        <w:rPr>
          <w:rStyle w:val="A7"/>
        </w:rPr>
      </w:pPr>
      <w:r>
        <w:rPr>
          <w:rStyle w:val="A7"/>
        </w:rPr>
        <w:t>Join us to learn the three steps anyone can take to help prevent suicide. Just like CPR, QPR is an emergency response to someone in crisis and can save lives. Learn to recognize the warning signs that someone may be thinking about suicide and how to help them.  This course is free but space is limited.</w:t>
      </w:r>
    </w:p>
    <w:p w:rsidR="007952AB" w:rsidRDefault="007952AB" w:rsidP="007952AB">
      <w:pPr>
        <w:tabs>
          <w:tab w:val="left" w:pos="0"/>
        </w:tabs>
        <w:rPr>
          <w:rStyle w:val="A7"/>
          <w:b/>
        </w:rPr>
      </w:pPr>
      <w:r>
        <w:rPr>
          <w:rStyle w:val="A7"/>
          <w:b/>
        </w:rPr>
        <w:t>Please call (715) 717-4481 to register.</w:t>
      </w:r>
      <w:r w:rsidR="00E74AF0">
        <w:rPr>
          <w:rStyle w:val="A7"/>
          <w:b/>
        </w:rPr>
        <w:t xml:space="preserve">  Sponsored by HS</w:t>
      </w:r>
      <w:r>
        <w:rPr>
          <w:rStyle w:val="A7"/>
          <w:b/>
        </w:rPr>
        <w:t>HS Sacred Heart, St. Joseph’s 3D Community Health Plan</w:t>
      </w:r>
    </w:p>
    <w:p w:rsidR="00E74AF0" w:rsidRPr="00E74AF0" w:rsidRDefault="00E74AF0" w:rsidP="007952AB">
      <w:pPr>
        <w:tabs>
          <w:tab w:val="left" w:pos="0"/>
        </w:tabs>
        <w:rPr>
          <w:rStyle w:val="A7"/>
          <w:b/>
          <w:sz w:val="16"/>
          <w:szCs w:val="16"/>
        </w:rPr>
      </w:pPr>
    </w:p>
    <w:p w:rsidR="007952AB" w:rsidRDefault="007952AB" w:rsidP="007952AB">
      <w:pPr>
        <w:tabs>
          <w:tab w:val="left" w:pos="0"/>
        </w:tabs>
        <w:rPr>
          <w:rStyle w:val="A7"/>
          <w:b/>
          <w:i w:val="0"/>
        </w:rPr>
      </w:pPr>
      <w:r>
        <w:rPr>
          <w:rStyle w:val="A7"/>
          <w:b/>
          <w:i w:val="0"/>
        </w:rPr>
        <w:t>Wednesday, November 4</w:t>
      </w:r>
      <w:r>
        <w:rPr>
          <w:rStyle w:val="A7"/>
          <w:b/>
          <w:i w:val="0"/>
        </w:rPr>
        <w:tab/>
      </w:r>
      <w:r>
        <w:rPr>
          <w:rStyle w:val="A7"/>
          <w:b/>
          <w:i w:val="0"/>
        </w:rPr>
        <w:tab/>
      </w:r>
      <w:r>
        <w:rPr>
          <w:rStyle w:val="A7"/>
          <w:b/>
          <w:i w:val="0"/>
        </w:rPr>
        <w:tab/>
        <w:t>6:00-7:30pm</w:t>
      </w:r>
    </w:p>
    <w:p w:rsidR="007952AB" w:rsidRDefault="007952AB" w:rsidP="007952AB">
      <w:pPr>
        <w:tabs>
          <w:tab w:val="left" w:pos="0"/>
        </w:tabs>
        <w:rPr>
          <w:rStyle w:val="A7"/>
          <w:b/>
          <w:i w:val="0"/>
        </w:rPr>
      </w:pPr>
      <w:r>
        <w:rPr>
          <w:rStyle w:val="A7"/>
          <w:b/>
          <w:i w:val="0"/>
        </w:rPr>
        <w:t>Fee: FREE</w:t>
      </w:r>
      <w:r>
        <w:rPr>
          <w:rStyle w:val="A7"/>
          <w:b/>
          <w:i w:val="0"/>
        </w:rPr>
        <w:tab/>
      </w:r>
      <w:r w:rsidR="00E74AF0" w:rsidRPr="00E74AF0">
        <w:rPr>
          <w:rStyle w:val="A7"/>
          <w:b/>
          <w:i w:val="0"/>
          <w:sz w:val="20"/>
          <w:szCs w:val="20"/>
        </w:rPr>
        <w:t>(Doors open at 5:30pm)</w:t>
      </w:r>
      <w:r>
        <w:rPr>
          <w:rStyle w:val="A7"/>
          <w:b/>
          <w:i w:val="0"/>
        </w:rPr>
        <w:tab/>
      </w:r>
      <w:r>
        <w:rPr>
          <w:rStyle w:val="A7"/>
          <w:b/>
          <w:i w:val="0"/>
        </w:rPr>
        <w:tab/>
        <w:t>Holcombe Elem. IMC</w:t>
      </w:r>
    </w:p>
    <w:p w:rsidR="00F85E07" w:rsidRDefault="00F85E07" w:rsidP="007952AB">
      <w:pPr>
        <w:tabs>
          <w:tab w:val="left" w:pos="0"/>
        </w:tabs>
        <w:rPr>
          <w:rStyle w:val="A7"/>
          <w:b/>
          <w:i w:val="0"/>
        </w:rPr>
      </w:pPr>
    </w:p>
    <w:p w:rsidR="00F85E07" w:rsidRDefault="00F85E07" w:rsidP="007952AB">
      <w:pPr>
        <w:tabs>
          <w:tab w:val="left" w:pos="0"/>
        </w:tabs>
        <w:rPr>
          <w:rStyle w:val="A7"/>
          <w:b/>
          <w:i w:val="0"/>
        </w:rPr>
      </w:pPr>
      <w:r w:rsidRPr="00F85E07">
        <w:rPr>
          <w:rFonts w:ascii="Accord Heavy SF" w:hAnsi="Accord Heavy SF"/>
          <w:noProof/>
          <w:sz w:val="32"/>
          <w:szCs w:val="32"/>
        </w:rPr>
        <w:drawing>
          <wp:anchor distT="0" distB="0" distL="114300" distR="114300" simplePos="0" relativeHeight="251692032" behindDoc="1" locked="0" layoutInCell="1" allowOverlap="1" wp14:anchorId="40C7DF94" wp14:editId="4ED918FE">
            <wp:simplePos x="0" y="0"/>
            <wp:positionH relativeFrom="column">
              <wp:posOffset>3237230</wp:posOffset>
            </wp:positionH>
            <wp:positionV relativeFrom="paragraph">
              <wp:posOffset>6350</wp:posOffset>
            </wp:positionV>
            <wp:extent cx="1200150" cy="1242060"/>
            <wp:effectExtent l="0" t="0" r="0" b="0"/>
            <wp:wrapTight wrapText="bothSides">
              <wp:wrapPolygon edited="0">
                <wp:start x="9943" y="0"/>
                <wp:lineTo x="7886" y="0"/>
                <wp:lineTo x="7200" y="994"/>
                <wp:lineTo x="7543" y="5301"/>
                <wp:lineTo x="0" y="5632"/>
                <wp:lineTo x="0" y="9939"/>
                <wp:lineTo x="5143" y="15902"/>
                <wp:lineTo x="3086" y="20209"/>
                <wp:lineTo x="3086" y="21202"/>
                <wp:lineTo x="6514" y="21202"/>
                <wp:lineTo x="14743" y="21202"/>
                <wp:lineTo x="16114" y="21202"/>
                <wp:lineTo x="16114" y="18883"/>
                <wp:lineTo x="15429" y="15902"/>
                <wp:lineTo x="21257" y="9607"/>
                <wp:lineTo x="21257" y="6626"/>
                <wp:lineTo x="13714" y="5301"/>
                <wp:lineTo x="12000" y="0"/>
                <wp:lineTo x="9943" y="0"/>
              </wp:wrapPolygon>
            </wp:wrapTight>
            <wp:docPr id="26" name="Picture 26" descr="http://images.paraorkut.com/img/pics/images/s/scarecrow-3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araorkut.com/img/pics/images/s/scarecrow-3713.gif"/>
                    <pic:cNvPicPr>
                      <a:picLocks noChangeAspect="1" noChangeArrowheads="1"/>
                    </pic:cNvPicPr>
                  </pic:nvPicPr>
                  <pic:blipFill>
                    <a:blip r:embed="rId35" r:link="rId36">
                      <a:lum bright="22000" contrast="26000"/>
                      <a:grayscl/>
                      <a:extLst>
                        <a:ext uri="{28A0092B-C50C-407E-A947-70E740481C1C}">
                          <a14:useLocalDpi xmlns:a14="http://schemas.microsoft.com/office/drawing/2010/main" val="0"/>
                        </a:ext>
                      </a:extLst>
                    </a:blip>
                    <a:srcRect/>
                    <a:stretch>
                      <a:fillRect/>
                    </a:stretch>
                  </pic:blipFill>
                  <pic:spPr bwMode="auto">
                    <a:xfrm>
                      <a:off x="0" y="0"/>
                      <a:ext cx="120015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E07" w:rsidRPr="00F85E07" w:rsidRDefault="00F85E07" w:rsidP="00F85E07">
      <w:pPr>
        <w:jc w:val="center"/>
        <w:rPr>
          <w:rFonts w:ascii="Accord Heavy SF" w:hAnsi="Accord Heavy SF"/>
          <w:b/>
          <w:sz w:val="32"/>
          <w:szCs w:val="32"/>
        </w:rPr>
      </w:pPr>
      <w:r w:rsidRPr="00F85E07">
        <w:rPr>
          <w:rFonts w:ascii="Accord Heavy SF" w:hAnsi="Accord Heavy SF"/>
          <w:b/>
          <w:sz w:val="32"/>
          <w:szCs w:val="32"/>
        </w:rPr>
        <w:t xml:space="preserve">Build </w:t>
      </w:r>
      <w:proofErr w:type="gramStart"/>
      <w:r w:rsidRPr="00F85E07">
        <w:rPr>
          <w:rFonts w:ascii="Accord Heavy SF" w:hAnsi="Accord Heavy SF"/>
          <w:b/>
          <w:sz w:val="32"/>
          <w:szCs w:val="32"/>
        </w:rPr>
        <w:t>A</w:t>
      </w:r>
      <w:proofErr w:type="gramEnd"/>
      <w:r w:rsidRPr="00F85E07">
        <w:rPr>
          <w:rFonts w:ascii="Accord Heavy SF" w:hAnsi="Accord Heavy SF"/>
          <w:b/>
          <w:sz w:val="32"/>
          <w:szCs w:val="32"/>
        </w:rPr>
        <w:t xml:space="preserve"> Scarecrow</w:t>
      </w:r>
    </w:p>
    <w:p w:rsidR="00F85E07" w:rsidRPr="00F85E07" w:rsidRDefault="00F85E07" w:rsidP="00F85E07">
      <w:pPr>
        <w:jc w:val="center"/>
        <w:rPr>
          <w:rFonts w:ascii="Accord Heavy SF" w:hAnsi="Accord Heavy SF"/>
          <w:b/>
        </w:rPr>
      </w:pPr>
      <w:r w:rsidRPr="00F85E07">
        <w:rPr>
          <w:rFonts w:ascii="Accord Heavy SF" w:hAnsi="Accord Heavy SF"/>
          <w:b/>
        </w:rPr>
        <w:t xml:space="preserve">Business &amp; Family Activity/Contest </w:t>
      </w:r>
    </w:p>
    <w:p w:rsidR="00F85E07" w:rsidRPr="00F85E07" w:rsidRDefault="00F85E07" w:rsidP="00F85E07">
      <w:pPr>
        <w:tabs>
          <w:tab w:val="left" w:pos="0"/>
        </w:tabs>
        <w:rPr>
          <w:i/>
          <w:sz w:val="26"/>
          <w:szCs w:val="26"/>
        </w:rPr>
      </w:pPr>
      <w:r w:rsidRPr="00F85E07">
        <w:rPr>
          <w:i/>
          <w:sz w:val="26"/>
          <w:szCs w:val="26"/>
        </w:rPr>
        <w:t xml:space="preserve">Gather up the family or your work crew and join us at Cornell Mill Yard Park to assemble a scarecrow to place in the garden or as a greeter to your front door.  </w:t>
      </w:r>
      <w:r w:rsidRPr="00F85E07">
        <w:rPr>
          <w:b/>
          <w:i/>
          <w:sz w:val="26"/>
          <w:szCs w:val="26"/>
          <w:u w:val="single"/>
        </w:rPr>
        <w:t xml:space="preserve">Bring your own clothing </w:t>
      </w:r>
      <w:r w:rsidRPr="00F85E07">
        <w:rPr>
          <w:i/>
          <w:sz w:val="26"/>
          <w:szCs w:val="26"/>
          <w:u w:val="single"/>
        </w:rPr>
        <w:t>(large sizes work best- long pants, button-up long sleeve shirt, and any “extras</w:t>
      </w:r>
      <w:r>
        <w:rPr>
          <w:i/>
          <w:sz w:val="26"/>
          <w:szCs w:val="26"/>
          <w:u w:val="single"/>
        </w:rPr>
        <w:t xml:space="preserve">” such as bandanas, hat, </w:t>
      </w:r>
      <w:proofErr w:type="gramStart"/>
      <w:r>
        <w:rPr>
          <w:i/>
          <w:sz w:val="26"/>
          <w:szCs w:val="26"/>
          <w:u w:val="single"/>
        </w:rPr>
        <w:t>glove</w:t>
      </w:r>
      <w:proofErr w:type="gramEnd"/>
      <w:r w:rsidRPr="00F85E07">
        <w:rPr>
          <w:i/>
          <w:sz w:val="26"/>
          <w:szCs w:val="26"/>
          <w:u w:val="single"/>
        </w:rPr>
        <w:t>)</w:t>
      </w:r>
      <w:r w:rsidRPr="00F85E07">
        <w:rPr>
          <w:i/>
          <w:sz w:val="26"/>
          <w:szCs w:val="26"/>
        </w:rPr>
        <w:t xml:space="preserve"> and we’ll provide the rest!  (</w:t>
      </w:r>
      <w:proofErr w:type="gramStart"/>
      <w:r w:rsidRPr="00F85E07">
        <w:rPr>
          <w:i/>
          <w:sz w:val="26"/>
          <w:szCs w:val="26"/>
        </w:rPr>
        <w:t>max</w:t>
      </w:r>
      <w:proofErr w:type="gramEnd"/>
      <w:r w:rsidRPr="00F85E07">
        <w:rPr>
          <w:i/>
          <w:sz w:val="26"/>
          <w:szCs w:val="26"/>
        </w:rPr>
        <w:t>: 6 people per</w:t>
      </w:r>
      <w:r>
        <w:rPr>
          <w:i/>
          <w:sz w:val="26"/>
          <w:szCs w:val="26"/>
        </w:rPr>
        <w:t xml:space="preserve"> sc</w:t>
      </w:r>
      <w:r w:rsidRPr="00F85E07">
        <w:rPr>
          <w:i/>
          <w:sz w:val="26"/>
          <w:szCs w:val="26"/>
        </w:rPr>
        <w:t>arecrow/fee).</w:t>
      </w:r>
      <w:r w:rsidRPr="00F85E07">
        <w:rPr>
          <w:i/>
          <w:noProof/>
          <w:sz w:val="26"/>
          <w:szCs w:val="26"/>
        </w:rPr>
        <w:drawing>
          <wp:anchor distT="0" distB="0" distL="114300" distR="114300" simplePos="0" relativeHeight="251695104" behindDoc="1" locked="0" layoutInCell="1" allowOverlap="1" wp14:anchorId="088031B3" wp14:editId="38FF5980">
            <wp:simplePos x="0" y="0"/>
            <wp:positionH relativeFrom="column">
              <wp:posOffset>3580765</wp:posOffset>
            </wp:positionH>
            <wp:positionV relativeFrom="paragraph">
              <wp:posOffset>4768850</wp:posOffset>
            </wp:positionV>
            <wp:extent cx="615315" cy="521335"/>
            <wp:effectExtent l="0" t="0" r="0" b="0"/>
            <wp:wrapNone/>
            <wp:docPr id="28" name="Picture 28" descr="http://www.theoutdoorparent.com/wp-content/uploads/2009/09/fall-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outdoorparent.com/wp-content/uploads/2009/09/fall-leaf.jpg"/>
                    <pic:cNvPicPr>
                      <a:picLocks noChangeAspect="1" noChangeArrowheads="1"/>
                    </pic:cNvPicPr>
                  </pic:nvPicPr>
                  <pic:blipFill>
                    <a:blip r:embed="rId11" r:link="rId12" cstate="print">
                      <a:grayscl/>
                      <a:extLst>
                        <a:ext uri="{28A0092B-C50C-407E-A947-70E740481C1C}">
                          <a14:useLocalDpi xmlns:a14="http://schemas.microsoft.com/office/drawing/2010/main" val="0"/>
                        </a:ext>
                      </a:extLst>
                    </a:blip>
                    <a:srcRect/>
                    <a:stretch>
                      <a:fillRect/>
                    </a:stretch>
                  </pic:blipFill>
                  <pic:spPr bwMode="auto">
                    <a:xfrm>
                      <a:off x="0" y="0"/>
                      <a:ext cx="61531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E07">
        <w:rPr>
          <w:i/>
          <w:noProof/>
          <w:sz w:val="26"/>
          <w:szCs w:val="26"/>
        </w:rPr>
        <w:drawing>
          <wp:anchor distT="0" distB="0" distL="114300" distR="114300" simplePos="0" relativeHeight="251694080" behindDoc="1" locked="0" layoutInCell="1" allowOverlap="1" wp14:anchorId="37194EB1" wp14:editId="60ECAD85">
            <wp:simplePos x="0" y="0"/>
            <wp:positionH relativeFrom="column">
              <wp:posOffset>3580765</wp:posOffset>
            </wp:positionH>
            <wp:positionV relativeFrom="paragraph">
              <wp:posOffset>4768850</wp:posOffset>
            </wp:positionV>
            <wp:extent cx="615315" cy="521335"/>
            <wp:effectExtent l="0" t="0" r="0" b="0"/>
            <wp:wrapNone/>
            <wp:docPr id="29" name="Picture 29" descr="http://www.theoutdoorparent.com/wp-content/uploads/2009/09/fall-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outdoorparent.com/wp-content/uploads/2009/09/fall-leaf.jpg"/>
                    <pic:cNvPicPr>
                      <a:picLocks noChangeAspect="1" noChangeArrowheads="1"/>
                    </pic:cNvPicPr>
                  </pic:nvPicPr>
                  <pic:blipFill>
                    <a:blip r:embed="rId11" r:link="rId12" cstate="print">
                      <a:grayscl/>
                      <a:extLst>
                        <a:ext uri="{28A0092B-C50C-407E-A947-70E740481C1C}">
                          <a14:useLocalDpi xmlns:a14="http://schemas.microsoft.com/office/drawing/2010/main" val="0"/>
                        </a:ext>
                      </a:extLst>
                    </a:blip>
                    <a:srcRect/>
                    <a:stretch>
                      <a:fillRect/>
                    </a:stretch>
                  </pic:blipFill>
                  <pic:spPr bwMode="auto">
                    <a:xfrm>
                      <a:off x="0" y="0"/>
                      <a:ext cx="61531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E07">
        <w:rPr>
          <w:i/>
          <w:sz w:val="26"/>
          <w:szCs w:val="26"/>
        </w:rPr>
        <w:t>Finished scarecrows will be displayed for judging</w:t>
      </w:r>
      <w:r>
        <w:rPr>
          <w:i/>
          <w:sz w:val="26"/>
          <w:szCs w:val="26"/>
        </w:rPr>
        <w:t xml:space="preserve"> in Cornell and at area business</w:t>
      </w:r>
      <w:r w:rsidRPr="00F85E07">
        <w:rPr>
          <w:i/>
          <w:sz w:val="26"/>
          <w:szCs w:val="26"/>
        </w:rPr>
        <w:t>es.  Judging will take place October 2 with winners announced in both categories at the Spooky Stacker Stomp on Saturday, October 11.</w:t>
      </w:r>
    </w:p>
    <w:p w:rsidR="00F85E07" w:rsidRDefault="00F85E07" w:rsidP="007952AB">
      <w:pPr>
        <w:tabs>
          <w:tab w:val="left" w:pos="0"/>
        </w:tabs>
        <w:rPr>
          <w:rFonts w:cs="Gotham Book"/>
          <w:b/>
          <w:iCs/>
          <w:color w:val="000000"/>
          <w:sz w:val="26"/>
          <w:szCs w:val="26"/>
        </w:rPr>
      </w:pPr>
    </w:p>
    <w:p w:rsidR="00D3511F" w:rsidRDefault="00D3511F" w:rsidP="007952AB">
      <w:pPr>
        <w:tabs>
          <w:tab w:val="left" w:pos="0"/>
        </w:tabs>
        <w:rPr>
          <w:rFonts w:cs="Gotham Book"/>
          <w:b/>
          <w:iCs/>
          <w:color w:val="000000"/>
          <w:sz w:val="26"/>
          <w:szCs w:val="26"/>
        </w:rPr>
      </w:pPr>
      <w:r>
        <w:rPr>
          <w:rFonts w:cs="Gotham Book"/>
          <w:b/>
          <w:iCs/>
          <w:color w:val="000000"/>
          <w:sz w:val="26"/>
          <w:szCs w:val="26"/>
        </w:rPr>
        <w:t>Thursday, October 1</w:t>
      </w:r>
      <w:r>
        <w:rPr>
          <w:rFonts w:cs="Gotham Book"/>
          <w:b/>
          <w:iCs/>
          <w:color w:val="000000"/>
          <w:sz w:val="26"/>
          <w:szCs w:val="26"/>
        </w:rPr>
        <w:tab/>
      </w:r>
      <w:r>
        <w:rPr>
          <w:rFonts w:cs="Gotham Book"/>
          <w:b/>
          <w:iCs/>
          <w:color w:val="000000"/>
          <w:sz w:val="26"/>
          <w:szCs w:val="26"/>
        </w:rPr>
        <w:tab/>
      </w:r>
      <w:r>
        <w:rPr>
          <w:rFonts w:cs="Gotham Book"/>
          <w:b/>
          <w:iCs/>
          <w:color w:val="000000"/>
          <w:sz w:val="26"/>
          <w:szCs w:val="26"/>
        </w:rPr>
        <w:tab/>
        <w:t>5:30-7:00pm</w:t>
      </w:r>
    </w:p>
    <w:p w:rsidR="00D3511F" w:rsidRDefault="00D3511F" w:rsidP="007952AB">
      <w:pPr>
        <w:tabs>
          <w:tab w:val="left" w:pos="0"/>
        </w:tabs>
        <w:rPr>
          <w:rFonts w:cs="Gotham Book"/>
          <w:b/>
          <w:iCs/>
          <w:color w:val="000000"/>
          <w:sz w:val="26"/>
          <w:szCs w:val="26"/>
        </w:rPr>
      </w:pPr>
      <w:r>
        <w:rPr>
          <w:rFonts w:cs="Gotham Book"/>
          <w:b/>
          <w:iCs/>
          <w:color w:val="000000"/>
          <w:sz w:val="26"/>
          <w:szCs w:val="26"/>
        </w:rPr>
        <w:lastRenderedPageBreak/>
        <w:t>Fee: $10 per scarecrow</w:t>
      </w:r>
      <w:r>
        <w:rPr>
          <w:rFonts w:cs="Gotham Book"/>
          <w:b/>
          <w:iCs/>
          <w:color w:val="000000"/>
          <w:sz w:val="26"/>
          <w:szCs w:val="26"/>
        </w:rPr>
        <w:tab/>
      </w:r>
      <w:r>
        <w:rPr>
          <w:rFonts w:cs="Gotham Book"/>
          <w:b/>
          <w:iCs/>
          <w:color w:val="000000"/>
          <w:sz w:val="26"/>
          <w:szCs w:val="26"/>
        </w:rPr>
        <w:tab/>
      </w:r>
      <w:r>
        <w:rPr>
          <w:rFonts w:cs="Gotham Book"/>
          <w:b/>
          <w:iCs/>
          <w:color w:val="000000"/>
          <w:sz w:val="26"/>
          <w:szCs w:val="26"/>
        </w:rPr>
        <w:tab/>
        <w:t>Mill Yard Park</w:t>
      </w:r>
    </w:p>
    <w:p w:rsidR="00524CAE" w:rsidRDefault="00524CAE" w:rsidP="007952AB">
      <w:pPr>
        <w:tabs>
          <w:tab w:val="left" w:pos="0"/>
        </w:tabs>
        <w:rPr>
          <w:rFonts w:cs="Gotham Book"/>
          <w:b/>
          <w:iCs/>
          <w:color w:val="000000"/>
          <w:sz w:val="26"/>
          <w:szCs w:val="26"/>
        </w:rPr>
      </w:pPr>
    </w:p>
    <w:p w:rsidR="00524CAE" w:rsidRDefault="00524CAE" w:rsidP="007952AB">
      <w:pPr>
        <w:tabs>
          <w:tab w:val="left" w:pos="0"/>
        </w:tabs>
        <w:rPr>
          <w:rFonts w:cs="Gotham Book"/>
          <w:b/>
          <w:iCs/>
          <w:color w:val="000000"/>
          <w:sz w:val="26"/>
          <w:szCs w:val="26"/>
        </w:rPr>
      </w:pPr>
    </w:p>
    <w:p w:rsidR="00524CAE" w:rsidRDefault="00524CAE" w:rsidP="007952AB">
      <w:pPr>
        <w:tabs>
          <w:tab w:val="left" w:pos="0"/>
        </w:tabs>
        <w:rPr>
          <w:rFonts w:cs="Gotham Book"/>
          <w:b/>
          <w:iCs/>
          <w:color w:val="000000"/>
          <w:sz w:val="26"/>
          <w:szCs w:val="26"/>
        </w:rPr>
      </w:pPr>
      <w:r>
        <w:rPr>
          <w:rFonts w:cs="Gotham Book"/>
          <w:b/>
          <w:iCs/>
          <w:color w:val="000000"/>
          <w:sz w:val="26"/>
          <w:szCs w:val="26"/>
        </w:rPr>
        <w:t>Family Finance Class</w:t>
      </w:r>
    </w:p>
    <w:p w:rsidR="00524CAE" w:rsidRDefault="00524CAE" w:rsidP="007952AB">
      <w:pPr>
        <w:tabs>
          <w:tab w:val="left" w:pos="0"/>
        </w:tabs>
        <w:rPr>
          <w:rFonts w:cs="Gotham Book"/>
          <w:b/>
          <w:iCs/>
          <w:color w:val="000000"/>
          <w:sz w:val="26"/>
          <w:szCs w:val="26"/>
        </w:rPr>
      </w:pPr>
    </w:p>
    <w:p w:rsidR="00524CAE" w:rsidRDefault="00524CAE" w:rsidP="007952AB">
      <w:pPr>
        <w:tabs>
          <w:tab w:val="left" w:pos="0"/>
        </w:tabs>
        <w:rPr>
          <w:rFonts w:cs="Gotham Book"/>
          <w:b/>
          <w:iCs/>
          <w:color w:val="000000"/>
          <w:sz w:val="26"/>
          <w:szCs w:val="26"/>
        </w:rPr>
      </w:pPr>
      <w:r>
        <w:rPr>
          <w:rFonts w:cs="Gotham Book"/>
          <w:b/>
          <w:iCs/>
          <w:color w:val="000000"/>
          <w:sz w:val="26"/>
          <w:szCs w:val="26"/>
        </w:rPr>
        <w:t xml:space="preserve">Pilates/Tai Chi </w:t>
      </w:r>
    </w:p>
    <w:p w:rsidR="00524CAE" w:rsidRDefault="00524CAE" w:rsidP="007952AB">
      <w:pPr>
        <w:tabs>
          <w:tab w:val="left" w:pos="0"/>
        </w:tabs>
        <w:rPr>
          <w:rFonts w:cs="Gotham Book"/>
          <w:b/>
          <w:iCs/>
          <w:color w:val="000000"/>
          <w:sz w:val="26"/>
          <w:szCs w:val="26"/>
        </w:rPr>
      </w:pPr>
    </w:p>
    <w:p w:rsidR="000631FE" w:rsidRDefault="000631FE" w:rsidP="007952AB">
      <w:pPr>
        <w:tabs>
          <w:tab w:val="left" w:pos="0"/>
        </w:tabs>
        <w:rPr>
          <w:rFonts w:cs="Gotham Book"/>
          <w:b/>
          <w:iCs/>
          <w:color w:val="000000"/>
          <w:sz w:val="26"/>
          <w:szCs w:val="26"/>
        </w:rPr>
      </w:pPr>
      <w:proofErr w:type="spellStart"/>
      <w:r>
        <w:rPr>
          <w:rFonts w:cs="Gotham Book"/>
          <w:b/>
          <w:iCs/>
          <w:color w:val="000000"/>
          <w:sz w:val="26"/>
          <w:szCs w:val="26"/>
        </w:rPr>
        <w:t>Whitesidewalls</w:t>
      </w:r>
      <w:proofErr w:type="spellEnd"/>
    </w:p>
    <w:p w:rsidR="007C2621" w:rsidRPr="00580045" w:rsidRDefault="007C2621" w:rsidP="007C2621">
      <w:pPr>
        <w:ind w:right="-540"/>
        <w:rPr>
          <w:rFonts w:ascii="Arial" w:hAnsi="Arial" w:cs="Arial"/>
          <w:b/>
          <w:sz w:val="20"/>
          <w:szCs w:val="20"/>
        </w:rPr>
      </w:pPr>
    </w:p>
    <w:p w:rsidR="007C2621" w:rsidRDefault="007C2621" w:rsidP="007C2621">
      <w:pPr>
        <w:shd w:val="clear" w:color="auto" w:fill="FFFFFF"/>
        <w:rPr>
          <w:rFonts w:ascii="Arial" w:hAnsi="Arial" w:cs="Arial"/>
          <w:color w:val="222222"/>
          <w:sz w:val="20"/>
          <w:szCs w:val="20"/>
          <w:u w:val="single"/>
        </w:rPr>
      </w:pPr>
    </w:p>
    <w:p w:rsidR="007C2621" w:rsidRDefault="007C2621" w:rsidP="007C2621">
      <w:pPr>
        <w:tabs>
          <w:tab w:val="left" w:pos="0"/>
        </w:tabs>
        <w:jc w:val="center"/>
        <w:rPr>
          <w:rFonts w:ascii="Abadi MT Condensed Extra Bold" w:hAnsi="Abadi MT Condensed Extra Bold"/>
          <w:b/>
          <w:sz w:val="32"/>
          <w:szCs w:val="32"/>
        </w:rPr>
      </w:pPr>
      <w:r>
        <w:rPr>
          <w:rFonts w:ascii="Abadi MT Condensed Extra Bold" w:hAnsi="Abadi MT Condensed Extra Bold"/>
          <w:noProof/>
          <w:sz w:val="32"/>
          <w:szCs w:val="32"/>
        </w:rPr>
        <w:drawing>
          <wp:anchor distT="0" distB="0" distL="114300" distR="114300" simplePos="0" relativeHeight="251698176" behindDoc="1" locked="0" layoutInCell="1" allowOverlap="1" wp14:anchorId="2D631698" wp14:editId="4D6685E2">
            <wp:simplePos x="0" y="0"/>
            <wp:positionH relativeFrom="column">
              <wp:posOffset>-22860</wp:posOffset>
            </wp:positionH>
            <wp:positionV relativeFrom="paragraph">
              <wp:posOffset>181610</wp:posOffset>
            </wp:positionV>
            <wp:extent cx="1222375" cy="1222375"/>
            <wp:effectExtent l="0" t="0" r="0" b="0"/>
            <wp:wrapTight wrapText="bothSides">
              <wp:wrapPolygon edited="0">
                <wp:start x="0" y="0"/>
                <wp:lineTo x="0" y="21207"/>
                <wp:lineTo x="21207" y="21207"/>
                <wp:lineTo x="21207" y="0"/>
                <wp:lineTo x="0" y="0"/>
              </wp:wrapPolygon>
            </wp:wrapTight>
            <wp:docPr id="2" name="Picture 2" descr="https://s-media-cache-ak0.pinimg.com/236x/e7/0d/7e/e70d7e9ea57e24b503b07a602a737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https://s-media-cache-ak0.pinimg.com/236x/e7/0d/7e/e70d7e9ea57e24b503b07a602a737b30.jpg"/>
                    <pic:cNvPicPr>
                      <a:picLocks noChangeAspect="1" noChangeArrowheads="1"/>
                    </pic:cNvPicPr>
                  </pic:nvPicPr>
                  <pic:blipFill>
                    <a:blip r:embed="rId37" r:link="rId38">
                      <a:grayscl/>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621" w:rsidRPr="00475A3A" w:rsidRDefault="007C2621" w:rsidP="007C2621">
      <w:pPr>
        <w:tabs>
          <w:tab w:val="left" w:pos="0"/>
        </w:tabs>
        <w:jc w:val="center"/>
        <w:rPr>
          <w:rFonts w:ascii="Abadi MT Condensed Extra Bold" w:hAnsi="Abadi MT Condensed Extra Bold"/>
          <w:sz w:val="32"/>
          <w:szCs w:val="32"/>
        </w:rPr>
      </w:pPr>
      <w:r w:rsidRPr="00475A3A">
        <w:rPr>
          <w:rFonts w:ascii="Abadi MT Condensed Extra Bold" w:hAnsi="Abadi MT Condensed Extra Bold"/>
          <w:sz w:val="32"/>
          <w:szCs w:val="32"/>
        </w:rPr>
        <w:t>Beginners &amp; Basic Ballet</w:t>
      </w:r>
    </w:p>
    <w:p w:rsidR="007C2621" w:rsidRDefault="007C2621" w:rsidP="007C2621">
      <w:pPr>
        <w:rPr>
          <w:rFonts w:ascii="Arial" w:hAnsi="Arial" w:cs="Arial"/>
          <w:color w:val="222222"/>
          <w:sz w:val="20"/>
          <w:szCs w:val="20"/>
          <w:shd w:val="clear" w:color="auto" w:fill="FFFFFF"/>
        </w:rPr>
      </w:pPr>
      <w:r>
        <w:rPr>
          <w:rFonts w:ascii="Arial" w:hAnsi="Arial" w:cs="Arial"/>
          <w:color w:val="222222"/>
          <w:sz w:val="20"/>
          <w:szCs w:val="20"/>
          <w:shd w:val="clear" w:color="auto" w:fill="FFFFFF"/>
        </w:rPr>
        <w:t>Boys and girls</w:t>
      </w:r>
      <w:r w:rsidRPr="00B12B8D">
        <w:rPr>
          <w:rFonts w:ascii="Arial" w:hAnsi="Arial" w:cs="Arial"/>
          <w:color w:val="222222"/>
          <w:sz w:val="20"/>
          <w:szCs w:val="20"/>
          <w:shd w:val="clear" w:color="auto" w:fill="FFFFFF"/>
        </w:rPr>
        <w:t xml:space="preserve"> ages 3-6 will </w:t>
      </w:r>
      <w:r>
        <w:rPr>
          <w:rFonts w:ascii="Arial" w:hAnsi="Arial" w:cs="Arial"/>
          <w:color w:val="222222"/>
          <w:sz w:val="20"/>
          <w:szCs w:val="20"/>
          <w:shd w:val="clear" w:color="auto" w:fill="FFFFFF"/>
        </w:rPr>
        <w:t>learn</w:t>
      </w:r>
      <w:r w:rsidRPr="00B12B8D">
        <w:rPr>
          <w:rFonts w:ascii="Arial" w:hAnsi="Arial" w:cs="Arial"/>
          <w:color w:val="222222"/>
          <w:sz w:val="20"/>
          <w:szCs w:val="20"/>
          <w:shd w:val="clear" w:color="auto" w:fill="FFFFFF"/>
        </w:rPr>
        <w:t xml:space="preserve"> basic ballet techniques in a healthy, nu</w:t>
      </w:r>
      <w:r>
        <w:rPr>
          <w:rFonts w:ascii="Arial" w:hAnsi="Arial" w:cs="Arial"/>
          <w:color w:val="222222"/>
          <w:sz w:val="20"/>
          <w:szCs w:val="20"/>
          <w:shd w:val="clear" w:color="auto" w:fill="FFFFFF"/>
        </w:rPr>
        <w:t xml:space="preserve">rturing, </w:t>
      </w:r>
      <w:r w:rsidRPr="00B12B8D">
        <w:rPr>
          <w:rFonts w:ascii="Arial" w:hAnsi="Arial" w:cs="Arial"/>
          <w:color w:val="222222"/>
          <w:sz w:val="20"/>
          <w:szCs w:val="20"/>
          <w:shd w:val="clear" w:color="auto" w:fill="FFFFFF"/>
        </w:rPr>
        <w:t>and fun way</w:t>
      </w:r>
      <w:r>
        <w:rPr>
          <w:rFonts w:ascii="Arial" w:hAnsi="Arial" w:cs="Arial"/>
          <w:color w:val="222222"/>
          <w:sz w:val="20"/>
          <w:szCs w:val="20"/>
          <w:shd w:val="clear" w:color="auto" w:fill="FFFFFF"/>
        </w:rPr>
        <w:t xml:space="preserve"> by instructors Stephanie Seidlitz and Jessica </w:t>
      </w:r>
      <w:proofErr w:type="spellStart"/>
      <w:r>
        <w:rPr>
          <w:rFonts w:ascii="Arial" w:hAnsi="Arial" w:cs="Arial"/>
          <w:color w:val="222222"/>
          <w:sz w:val="20"/>
          <w:szCs w:val="20"/>
          <w:shd w:val="clear" w:color="auto" w:fill="FFFFFF"/>
        </w:rPr>
        <w:t>Hilger</w:t>
      </w:r>
      <w:proofErr w:type="spellEnd"/>
      <w:r w:rsidRPr="00B12B8D">
        <w:rPr>
          <w:rFonts w:ascii="Arial" w:hAnsi="Arial" w:cs="Arial"/>
          <w:color w:val="222222"/>
          <w:sz w:val="20"/>
          <w:szCs w:val="20"/>
          <w:shd w:val="clear" w:color="auto" w:fill="FFFFFF"/>
        </w:rPr>
        <w:t>.  Th</w:t>
      </w:r>
      <w:r>
        <w:rPr>
          <w:rFonts w:ascii="Arial" w:hAnsi="Arial" w:cs="Arial"/>
          <w:color w:val="222222"/>
          <w:sz w:val="20"/>
          <w:szCs w:val="20"/>
          <w:shd w:val="clear" w:color="auto" w:fill="FFFFFF"/>
        </w:rPr>
        <w:t>is</w:t>
      </w:r>
      <w:r w:rsidRPr="00B12B8D">
        <w:rPr>
          <w:rFonts w:ascii="Arial" w:hAnsi="Arial" w:cs="Arial"/>
          <w:color w:val="222222"/>
          <w:sz w:val="20"/>
          <w:szCs w:val="20"/>
          <w:shd w:val="clear" w:color="auto" w:fill="FFFFFF"/>
        </w:rPr>
        <w:t xml:space="preserve"> 30 minute class will provide children the awareness of dance through creative movements and the joy of music</w:t>
      </w:r>
      <w:r>
        <w:rPr>
          <w:rFonts w:ascii="Arial" w:hAnsi="Arial" w:cs="Arial"/>
          <w:color w:val="222222"/>
          <w:sz w:val="20"/>
          <w:szCs w:val="20"/>
          <w:shd w:val="clear" w:color="auto" w:fill="FFFFFF"/>
        </w:rPr>
        <w:t>. Girls will need ballet leotard and boys will need shorts and t-shirt; all kids will need ballet shoes. Children will showcase what they’ve learned during a spring dance recital.</w:t>
      </w:r>
    </w:p>
    <w:p w:rsidR="007C2621" w:rsidRPr="009927FF" w:rsidRDefault="007C2621" w:rsidP="007C2621">
      <w:pPr>
        <w:rPr>
          <w:rFonts w:ascii="Arial" w:hAnsi="Arial" w:cs="Arial"/>
          <w:sz w:val="16"/>
          <w:szCs w:val="16"/>
        </w:rPr>
      </w:pPr>
    </w:p>
    <w:p w:rsidR="007C2621" w:rsidRDefault="007C2621" w:rsidP="007C2621">
      <w:pPr>
        <w:rPr>
          <w:rFonts w:ascii="Arial" w:hAnsi="Arial" w:cs="Arial"/>
          <w:b/>
          <w:sz w:val="20"/>
          <w:szCs w:val="20"/>
        </w:rPr>
      </w:pPr>
      <w:r>
        <w:rPr>
          <w:rFonts w:ascii="Arial" w:hAnsi="Arial" w:cs="Arial"/>
          <w:b/>
          <w:sz w:val="20"/>
          <w:szCs w:val="20"/>
        </w:rPr>
        <w:t>Mondays, beg. February 9</w:t>
      </w:r>
      <w:r w:rsidRPr="009927FF">
        <w:rPr>
          <w:rFonts w:ascii="Arial" w:hAnsi="Arial" w:cs="Arial"/>
          <w:b/>
          <w:sz w:val="20"/>
          <w:szCs w:val="20"/>
        </w:rPr>
        <w:tab/>
      </w:r>
      <w:r w:rsidRPr="009654C2">
        <w:rPr>
          <w:rFonts w:ascii="Arial" w:hAnsi="Arial" w:cs="Arial"/>
          <w:b/>
          <w:sz w:val="18"/>
          <w:szCs w:val="18"/>
        </w:rPr>
        <w:t>3:30-4:00pm (age 3-4)</w:t>
      </w:r>
      <w:r>
        <w:rPr>
          <w:rFonts w:ascii="Arial" w:hAnsi="Arial" w:cs="Arial"/>
          <w:b/>
          <w:sz w:val="18"/>
          <w:szCs w:val="18"/>
        </w:rPr>
        <w:t xml:space="preserve">    </w:t>
      </w:r>
      <w:r w:rsidRPr="009654C2">
        <w:rPr>
          <w:rFonts w:ascii="Arial" w:hAnsi="Arial" w:cs="Arial"/>
          <w:b/>
          <w:sz w:val="18"/>
          <w:szCs w:val="18"/>
        </w:rPr>
        <w:t xml:space="preserve"> 4:00-4:30pm (age 5-6)</w:t>
      </w:r>
    </w:p>
    <w:p w:rsidR="007C2621" w:rsidRDefault="007C2621" w:rsidP="007C2621">
      <w:pPr>
        <w:rPr>
          <w:rFonts w:ascii="Arial" w:hAnsi="Arial" w:cs="Arial"/>
          <w:b/>
          <w:sz w:val="20"/>
          <w:szCs w:val="20"/>
        </w:rPr>
      </w:pPr>
      <w:r>
        <w:rPr>
          <w:rFonts w:ascii="Arial" w:hAnsi="Arial" w:cs="Arial"/>
          <w:b/>
          <w:sz w:val="20"/>
          <w:szCs w:val="20"/>
        </w:rPr>
        <w:t>Fee: $22/month</w:t>
      </w:r>
      <w:r>
        <w:rPr>
          <w:rFonts w:ascii="Arial" w:hAnsi="Arial" w:cs="Arial"/>
          <w:sz w:val="20"/>
          <w:szCs w:val="20"/>
        </w:rPr>
        <w:t xml:space="preserve"> (pay instructor)</w:t>
      </w:r>
      <w:r>
        <w:rPr>
          <w:rFonts w:ascii="Arial" w:hAnsi="Arial" w:cs="Arial"/>
          <w:b/>
          <w:sz w:val="20"/>
          <w:szCs w:val="20"/>
        </w:rPr>
        <w:tab/>
      </w:r>
      <w:r>
        <w:rPr>
          <w:rFonts w:ascii="Arial" w:hAnsi="Arial" w:cs="Arial"/>
          <w:b/>
          <w:sz w:val="20"/>
          <w:szCs w:val="20"/>
        </w:rPr>
        <w:tab/>
      </w:r>
      <w:r>
        <w:rPr>
          <w:rFonts w:ascii="Arial" w:hAnsi="Arial" w:cs="Arial"/>
          <w:b/>
          <w:sz w:val="20"/>
          <w:szCs w:val="20"/>
        </w:rPr>
        <w:tab/>
        <w:t>Cornell Elementary School</w:t>
      </w:r>
      <w:r w:rsidRPr="009927FF">
        <w:rPr>
          <w:rFonts w:ascii="Arial" w:hAnsi="Arial" w:cs="Arial"/>
          <w:b/>
          <w:sz w:val="20"/>
          <w:szCs w:val="20"/>
        </w:rPr>
        <w:t xml:space="preserve"> </w:t>
      </w:r>
    </w:p>
    <w:p w:rsidR="007C2621" w:rsidRDefault="007C2621" w:rsidP="007C2621">
      <w:pPr>
        <w:rPr>
          <w:rFonts w:ascii="Arial" w:hAnsi="Arial" w:cs="Arial"/>
          <w:b/>
          <w:sz w:val="20"/>
          <w:szCs w:val="20"/>
        </w:rPr>
      </w:pPr>
    </w:p>
    <w:p w:rsidR="007C2621" w:rsidRDefault="007C2621" w:rsidP="007C2621">
      <w:pPr>
        <w:ind w:right="-540"/>
        <w:jc w:val="center"/>
        <w:rPr>
          <w:rFonts w:ascii="Abadi MT Condensed Extra Bold" w:hAnsi="Abadi MT Condensed Extra Bold"/>
          <w:b/>
          <w:sz w:val="32"/>
          <w:szCs w:val="32"/>
        </w:rPr>
      </w:pPr>
      <w:r>
        <w:rPr>
          <w:noProof/>
        </w:rPr>
        <w:drawing>
          <wp:anchor distT="0" distB="0" distL="114300" distR="114300" simplePos="0" relativeHeight="251697152" behindDoc="1" locked="0" layoutInCell="1" allowOverlap="1">
            <wp:simplePos x="0" y="0"/>
            <wp:positionH relativeFrom="column">
              <wp:posOffset>1947545</wp:posOffset>
            </wp:positionH>
            <wp:positionV relativeFrom="paragraph">
              <wp:posOffset>109220</wp:posOffset>
            </wp:positionV>
            <wp:extent cx="2254885" cy="716915"/>
            <wp:effectExtent l="0" t="0" r="0" b="6985"/>
            <wp:wrapTight wrapText="bothSides">
              <wp:wrapPolygon edited="0">
                <wp:start x="0" y="0"/>
                <wp:lineTo x="0" y="21236"/>
                <wp:lineTo x="21351" y="21236"/>
                <wp:lineTo x="21351" y="0"/>
                <wp:lineTo x="0" y="0"/>
              </wp:wrapPolygon>
            </wp:wrapTight>
            <wp:docPr id="1" name="Picture 1" descr="http://www.readingpl.org/wp-content/uploads/2013/08/KidsDancing_Fotolia_29975743-e1380155677427-63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http://www.readingpl.org/wp-content/uploads/2013/08/KidsDancing_Fotolia_29975743-e1380155677427-630x200.jpg"/>
                    <pic:cNvPicPr>
                      <a:picLocks noChangeAspect="1" noChangeArrowheads="1"/>
                    </pic:cNvPicPr>
                  </pic:nvPicPr>
                  <pic:blipFill>
                    <a:blip r:embed="rId39" r:link="rId40" cstate="print">
                      <a:lum bright="10000" contrast="12000"/>
                      <a:grayscl/>
                      <a:extLst>
                        <a:ext uri="{28A0092B-C50C-407E-A947-70E740481C1C}">
                          <a14:useLocalDpi xmlns:a14="http://schemas.microsoft.com/office/drawing/2010/main" val="0"/>
                        </a:ext>
                      </a:extLst>
                    </a:blip>
                    <a:srcRect/>
                    <a:stretch>
                      <a:fillRect/>
                    </a:stretch>
                  </pic:blipFill>
                  <pic:spPr bwMode="auto">
                    <a:xfrm>
                      <a:off x="0" y="0"/>
                      <a:ext cx="2254885" cy="716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621" w:rsidRPr="00475A3A" w:rsidRDefault="007C2621" w:rsidP="007C2621">
      <w:pPr>
        <w:ind w:right="-540"/>
        <w:rPr>
          <w:rFonts w:ascii="Abadi MT Condensed Extra Bold" w:hAnsi="Abadi MT Condensed Extra Bold"/>
          <w:sz w:val="32"/>
          <w:szCs w:val="32"/>
        </w:rPr>
      </w:pPr>
      <w:r w:rsidRPr="00475A3A">
        <w:rPr>
          <w:rFonts w:ascii="Abadi MT Condensed Extra Bold" w:hAnsi="Abadi MT Condensed Extra Bold"/>
          <w:sz w:val="32"/>
          <w:szCs w:val="32"/>
        </w:rPr>
        <w:t>The World of Dance</w:t>
      </w:r>
    </w:p>
    <w:p w:rsidR="007C2621" w:rsidRDefault="007C2621" w:rsidP="007C2621">
      <w:pPr>
        <w:rPr>
          <w:rFonts w:ascii="Arial" w:hAnsi="Arial" w:cs="Arial"/>
          <w:sz w:val="20"/>
          <w:szCs w:val="20"/>
        </w:rPr>
      </w:pPr>
      <w:r>
        <w:rPr>
          <w:rFonts w:ascii="Arial" w:hAnsi="Arial" w:cs="Arial"/>
          <w:sz w:val="20"/>
          <w:szCs w:val="20"/>
        </w:rPr>
        <w:t xml:space="preserve">This combination class for kids age 7-12 includes ballet, hip hop, jazz and modern dance instruction.  It’s a great opportunity for children to express themselves through different dances that value the individual and creative process through fun and healthy movements.  Girls will need a ballet leotard and boys will need shorts and t-shirt. Ballet shoes as well as athletic shoes are also required. </w:t>
      </w:r>
      <w:r>
        <w:rPr>
          <w:rFonts w:ascii="Arial" w:hAnsi="Arial" w:cs="Arial"/>
          <w:color w:val="222222"/>
          <w:sz w:val="20"/>
          <w:szCs w:val="20"/>
          <w:shd w:val="clear" w:color="auto" w:fill="FFFFFF"/>
        </w:rPr>
        <w:t>Children will showcase what they’ve learned during a spring dance recital.</w:t>
      </w:r>
      <w:r>
        <w:rPr>
          <w:rFonts w:ascii="Arial" w:hAnsi="Arial" w:cs="Arial"/>
          <w:sz w:val="20"/>
          <w:szCs w:val="20"/>
        </w:rPr>
        <w:t xml:space="preserve">  Stephanie Seidlitz and Jessica </w:t>
      </w:r>
      <w:proofErr w:type="spellStart"/>
      <w:r>
        <w:rPr>
          <w:rFonts w:ascii="Arial" w:hAnsi="Arial" w:cs="Arial"/>
          <w:sz w:val="20"/>
          <w:szCs w:val="20"/>
        </w:rPr>
        <w:t>Hilger</w:t>
      </w:r>
      <w:proofErr w:type="spellEnd"/>
      <w:r>
        <w:rPr>
          <w:rFonts w:ascii="Arial" w:hAnsi="Arial" w:cs="Arial"/>
          <w:sz w:val="20"/>
          <w:szCs w:val="20"/>
        </w:rPr>
        <w:t xml:space="preserve"> instruct.  </w:t>
      </w:r>
    </w:p>
    <w:p w:rsidR="007C2621" w:rsidRDefault="007C2621" w:rsidP="007C2621">
      <w:pPr>
        <w:ind w:right="-540"/>
        <w:rPr>
          <w:rFonts w:ascii="Arial" w:hAnsi="Arial" w:cs="Arial"/>
          <w:sz w:val="20"/>
          <w:szCs w:val="20"/>
        </w:rPr>
      </w:pPr>
    </w:p>
    <w:p w:rsidR="007C2621" w:rsidRDefault="007C2621" w:rsidP="007C2621">
      <w:pPr>
        <w:rPr>
          <w:rFonts w:ascii="Arial" w:hAnsi="Arial" w:cs="Arial"/>
          <w:b/>
          <w:sz w:val="20"/>
          <w:szCs w:val="20"/>
        </w:rPr>
      </w:pPr>
      <w:r>
        <w:rPr>
          <w:rFonts w:ascii="Arial" w:hAnsi="Arial" w:cs="Arial"/>
          <w:b/>
          <w:sz w:val="20"/>
          <w:szCs w:val="20"/>
        </w:rPr>
        <w:t>Mondays, beginning February 9</w:t>
      </w:r>
      <w:r w:rsidRPr="009927FF">
        <w:rPr>
          <w:rFonts w:ascii="Arial" w:hAnsi="Arial" w:cs="Arial"/>
          <w:b/>
          <w:sz w:val="20"/>
          <w:szCs w:val="20"/>
        </w:rPr>
        <w:tab/>
      </w:r>
      <w:r>
        <w:rPr>
          <w:rFonts w:ascii="Arial" w:hAnsi="Arial" w:cs="Arial"/>
          <w:b/>
          <w:sz w:val="20"/>
          <w:szCs w:val="20"/>
        </w:rPr>
        <w:tab/>
        <w:t>5:00-6:00pm (age 7-12)</w:t>
      </w:r>
    </w:p>
    <w:p w:rsidR="007C2621" w:rsidRDefault="007C2621" w:rsidP="007C2621">
      <w:pPr>
        <w:rPr>
          <w:rFonts w:ascii="Arial" w:hAnsi="Arial" w:cs="Arial"/>
          <w:b/>
          <w:sz w:val="20"/>
          <w:szCs w:val="20"/>
        </w:rPr>
      </w:pPr>
      <w:r>
        <w:rPr>
          <w:rFonts w:ascii="Arial" w:hAnsi="Arial" w:cs="Arial"/>
          <w:b/>
          <w:sz w:val="20"/>
          <w:szCs w:val="20"/>
        </w:rPr>
        <w:t xml:space="preserve">Fee: $32/month </w:t>
      </w:r>
      <w:r w:rsidRPr="00D16743">
        <w:rPr>
          <w:rFonts w:ascii="Arial" w:hAnsi="Arial" w:cs="Arial"/>
          <w:sz w:val="20"/>
          <w:szCs w:val="20"/>
        </w:rPr>
        <w:t>(pay instructor)</w:t>
      </w:r>
      <w:r>
        <w:rPr>
          <w:rFonts w:ascii="Arial" w:hAnsi="Arial" w:cs="Arial"/>
          <w:b/>
          <w:sz w:val="20"/>
          <w:szCs w:val="20"/>
        </w:rPr>
        <w:tab/>
      </w:r>
      <w:r>
        <w:rPr>
          <w:rFonts w:ascii="Arial" w:hAnsi="Arial" w:cs="Arial"/>
          <w:b/>
          <w:sz w:val="20"/>
          <w:szCs w:val="20"/>
        </w:rPr>
        <w:tab/>
      </w:r>
      <w:r>
        <w:rPr>
          <w:rFonts w:ascii="Arial" w:hAnsi="Arial" w:cs="Arial"/>
          <w:b/>
          <w:sz w:val="20"/>
          <w:szCs w:val="20"/>
        </w:rPr>
        <w:tab/>
        <w:t>Cornell Elementary School</w:t>
      </w:r>
      <w:r w:rsidRPr="009927FF">
        <w:rPr>
          <w:rFonts w:ascii="Arial" w:hAnsi="Arial" w:cs="Arial"/>
          <w:b/>
          <w:sz w:val="20"/>
          <w:szCs w:val="20"/>
        </w:rPr>
        <w:t xml:space="preserve"> </w:t>
      </w:r>
    </w:p>
    <w:p w:rsidR="000631FE" w:rsidRDefault="000631FE" w:rsidP="007952AB">
      <w:pPr>
        <w:tabs>
          <w:tab w:val="left" w:pos="0"/>
        </w:tabs>
        <w:rPr>
          <w:rFonts w:cs="Gotham Book"/>
          <w:b/>
          <w:iCs/>
          <w:color w:val="000000"/>
          <w:sz w:val="26"/>
          <w:szCs w:val="26"/>
        </w:rPr>
      </w:pPr>
    </w:p>
    <w:p w:rsidR="007C2621" w:rsidRDefault="007C2621" w:rsidP="007952AB">
      <w:pPr>
        <w:tabs>
          <w:tab w:val="left" w:pos="0"/>
        </w:tabs>
        <w:rPr>
          <w:rFonts w:cs="Gotham Book"/>
          <w:b/>
          <w:iCs/>
          <w:color w:val="000000"/>
          <w:sz w:val="26"/>
          <w:szCs w:val="26"/>
        </w:rPr>
      </w:pPr>
    </w:p>
    <w:p w:rsidR="007C2621" w:rsidRPr="00475A3A" w:rsidRDefault="007C2621" w:rsidP="007C2621">
      <w:pPr>
        <w:ind w:right="-540"/>
        <w:jc w:val="center"/>
        <w:rPr>
          <w:rFonts w:ascii="Abadi MT Condensed Extra Bold" w:hAnsi="Abadi MT Condensed Extra Bold"/>
          <w:sz w:val="32"/>
          <w:szCs w:val="32"/>
        </w:rPr>
      </w:pPr>
      <w:r w:rsidRPr="00475A3A">
        <w:rPr>
          <w:rFonts w:ascii="Abadi MT Condensed Extra Bold" w:hAnsi="Abadi MT Condensed Extra Bold"/>
          <w:sz w:val="32"/>
          <w:szCs w:val="32"/>
        </w:rPr>
        <w:lastRenderedPageBreak/>
        <w:t xml:space="preserve">Creating a Silk Scarf </w:t>
      </w:r>
    </w:p>
    <w:p w:rsidR="007C2621" w:rsidRDefault="007C2621" w:rsidP="007C2621">
      <w:pPr>
        <w:ind w:right="-540"/>
        <w:rPr>
          <w:rFonts w:ascii="Arial" w:hAnsi="Arial" w:cs="Arial"/>
          <w:sz w:val="20"/>
          <w:szCs w:val="20"/>
        </w:rPr>
      </w:pPr>
      <w:r>
        <w:rPr>
          <w:rFonts w:ascii="Arial" w:hAnsi="Arial" w:cs="Arial"/>
          <w:sz w:val="20"/>
          <w:szCs w:val="20"/>
        </w:rPr>
        <w:t xml:space="preserve">Create a gorgeous silk scarf using a variety of color hue dyes. Learn how to achieve different pattern and color effects and also have the opportunity to learn and apply a variety of techniques to achieve different textures.  All students will complete and take home their creation after class. Two classes are offered </w:t>
      </w:r>
    </w:p>
    <w:p w:rsidR="007C2621" w:rsidRDefault="007C2621" w:rsidP="007C2621">
      <w:pPr>
        <w:ind w:right="-540"/>
        <w:rPr>
          <w:rFonts w:ascii="Arial" w:hAnsi="Arial" w:cs="Arial"/>
          <w:sz w:val="20"/>
          <w:szCs w:val="20"/>
        </w:rPr>
      </w:pPr>
      <w:proofErr w:type="gramStart"/>
      <w:r>
        <w:rPr>
          <w:rFonts w:ascii="Arial" w:hAnsi="Arial" w:cs="Arial"/>
          <w:sz w:val="20"/>
          <w:szCs w:val="20"/>
        </w:rPr>
        <w:t>and</w:t>
      </w:r>
      <w:proofErr w:type="gramEnd"/>
      <w:r>
        <w:rPr>
          <w:rFonts w:ascii="Arial" w:hAnsi="Arial" w:cs="Arial"/>
          <w:sz w:val="20"/>
          <w:szCs w:val="20"/>
        </w:rPr>
        <w:t xml:space="preserve"> will take place at instructor, Linda Bergen’s home.</w:t>
      </w:r>
    </w:p>
    <w:p w:rsidR="007C2621" w:rsidRPr="009927FF" w:rsidRDefault="007C2621" w:rsidP="007C2621">
      <w:pPr>
        <w:rPr>
          <w:rFonts w:ascii="Arial" w:hAnsi="Arial" w:cs="Arial"/>
          <w:sz w:val="16"/>
          <w:szCs w:val="16"/>
        </w:rPr>
      </w:pPr>
    </w:p>
    <w:p w:rsidR="007C2621" w:rsidRDefault="007C2621" w:rsidP="007C2621">
      <w:pPr>
        <w:rPr>
          <w:rFonts w:ascii="Arial" w:hAnsi="Arial" w:cs="Arial"/>
          <w:b/>
          <w:sz w:val="20"/>
          <w:szCs w:val="20"/>
        </w:rPr>
      </w:pPr>
      <w:r>
        <w:rPr>
          <w:rFonts w:ascii="Arial" w:hAnsi="Arial" w:cs="Arial"/>
          <w:b/>
          <w:sz w:val="20"/>
          <w:szCs w:val="20"/>
        </w:rPr>
        <w:t>Wednesday, March 4</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Pr>
          <w:rFonts w:ascii="Arial" w:hAnsi="Arial" w:cs="Arial"/>
          <w:b/>
          <w:sz w:val="20"/>
          <w:szCs w:val="20"/>
        </w:rPr>
        <w:tab/>
        <w:t>9am-noon or 1:00-4:00pm</w:t>
      </w:r>
    </w:p>
    <w:p w:rsidR="007C2621" w:rsidRDefault="007C2621" w:rsidP="007C2621">
      <w:pPr>
        <w:shd w:val="clear" w:color="auto" w:fill="FFFFFF"/>
        <w:rPr>
          <w:rFonts w:ascii="Arial" w:hAnsi="Arial" w:cs="Arial"/>
          <w:b/>
          <w:sz w:val="20"/>
          <w:szCs w:val="20"/>
        </w:rPr>
      </w:pPr>
      <w:r>
        <w:rPr>
          <w:rFonts w:ascii="Arial" w:hAnsi="Arial" w:cs="Arial"/>
          <w:b/>
          <w:sz w:val="20"/>
          <w:szCs w:val="20"/>
        </w:rPr>
        <w:t>Fee: $30</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Linda Bergen’s Home</w:t>
      </w:r>
    </w:p>
    <w:p w:rsidR="007C2621" w:rsidRPr="00B6542B" w:rsidRDefault="007C2621" w:rsidP="007C2621">
      <w:pPr>
        <w:ind w:right="-540"/>
        <w:jc w:val="center"/>
        <w:rPr>
          <w:rFonts w:ascii="Abadi MT Condensed Extra Bold" w:hAnsi="Abadi MT Condensed Extra Bold"/>
          <w:b/>
          <w:sz w:val="16"/>
          <w:szCs w:val="16"/>
        </w:rPr>
      </w:pPr>
    </w:p>
    <w:p w:rsidR="007C2621" w:rsidRPr="00517078" w:rsidRDefault="007C2621" w:rsidP="007C2621">
      <w:pPr>
        <w:tabs>
          <w:tab w:val="left" w:pos="0"/>
        </w:tabs>
        <w:jc w:val="center"/>
        <w:rPr>
          <w:rFonts w:ascii="Abadi MT Condensed Extra Bold" w:hAnsi="Abadi MT Condensed Extra Bold"/>
          <w:b/>
          <w:sz w:val="16"/>
          <w:szCs w:val="16"/>
        </w:rPr>
      </w:pPr>
    </w:p>
    <w:p w:rsidR="007C2621" w:rsidRPr="00267A92" w:rsidRDefault="007C2621" w:rsidP="007C2621">
      <w:pPr>
        <w:tabs>
          <w:tab w:val="left" w:pos="0"/>
        </w:tabs>
        <w:jc w:val="center"/>
        <w:rPr>
          <w:rFonts w:ascii="Abadi MT Condensed Extra Bold" w:hAnsi="Abadi MT Condensed Extra Bold"/>
          <w:sz w:val="32"/>
          <w:szCs w:val="32"/>
        </w:rPr>
      </w:pPr>
      <w:r>
        <w:rPr>
          <w:noProof/>
        </w:rPr>
        <w:drawing>
          <wp:anchor distT="0" distB="0" distL="114300" distR="114300" simplePos="0" relativeHeight="251700224" behindDoc="1" locked="0" layoutInCell="1" allowOverlap="1">
            <wp:simplePos x="0" y="0"/>
            <wp:positionH relativeFrom="column">
              <wp:posOffset>19050</wp:posOffset>
            </wp:positionH>
            <wp:positionV relativeFrom="paragraph">
              <wp:posOffset>225425</wp:posOffset>
            </wp:positionV>
            <wp:extent cx="1071245" cy="802005"/>
            <wp:effectExtent l="0" t="0" r="0" b="0"/>
            <wp:wrapTight wrapText="bothSides">
              <wp:wrapPolygon edited="0">
                <wp:start x="0" y="0"/>
                <wp:lineTo x="0" y="21036"/>
                <wp:lineTo x="21126" y="21036"/>
                <wp:lineTo x="21126" y="0"/>
                <wp:lineTo x="0" y="0"/>
              </wp:wrapPolygon>
            </wp:wrapTight>
            <wp:docPr id="3" name="Picture 3" descr="http://cdn.merrimentdesign.com/images/diy-or-buy-how-to-make-a-garden-mosaic-stepping-stone-or-where-to-buy-if-your-plate-is-full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http://cdn.merrimentdesign.com/images/diy-or-buy-how-to-make-a-garden-mosaic-stepping-stone-or-where-to-buy-if-your-plate-is-full_6.jpg"/>
                    <pic:cNvPicPr>
                      <a:picLocks noChangeAspect="1" noChangeArrowheads="1"/>
                    </pic:cNvPicPr>
                  </pic:nvPicPr>
                  <pic:blipFill>
                    <a:blip r:embed="rId41" r:link="rId42" cstate="print">
                      <a:lum bright="26000" contrast="8000"/>
                      <a:grayscl/>
                      <a:extLst>
                        <a:ext uri="{28A0092B-C50C-407E-A947-70E740481C1C}">
                          <a14:useLocalDpi xmlns:a14="http://schemas.microsoft.com/office/drawing/2010/main" val="0"/>
                        </a:ext>
                      </a:extLst>
                    </a:blip>
                    <a:srcRect/>
                    <a:stretch>
                      <a:fillRect/>
                    </a:stretch>
                  </pic:blipFill>
                  <pic:spPr bwMode="auto">
                    <a:xfrm>
                      <a:off x="0" y="0"/>
                      <a:ext cx="1071245"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621" w:rsidRPr="00267A92" w:rsidRDefault="007C2621" w:rsidP="007C2621">
      <w:pPr>
        <w:tabs>
          <w:tab w:val="left" w:pos="0"/>
        </w:tabs>
        <w:jc w:val="center"/>
        <w:rPr>
          <w:rFonts w:ascii="Abadi MT Condensed Extra Bold" w:hAnsi="Abadi MT Condensed Extra Bold"/>
          <w:sz w:val="32"/>
          <w:szCs w:val="32"/>
        </w:rPr>
      </w:pPr>
      <w:r w:rsidRPr="00267A92">
        <w:rPr>
          <w:rFonts w:ascii="Abadi MT Condensed Extra Bold" w:hAnsi="Abadi MT Condensed Extra Bold"/>
          <w:sz w:val="32"/>
          <w:szCs w:val="32"/>
        </w:rPr>
        <w:t>Mosaic Stepping Stones</w:t>
      </w:r>
    </w:p>
    <w:p w:rsidR="007C2621" w:rsidRPr="001B6E3B" w:rsidRDefault="007C2621" w:rsidP="007C2621">
      <w:pPr>
        <w:tabs>
          <w:tab w:val="left" w:pos="0"/>
        </w:tabs>
        <w:rPr>
          <w:rFonts w:ascii="Arial" w:hAnsi="Arial" w:cs="Arial"/>
          <w:sz w:val="20"/>
          <w:szCs w:val="20"/>
        </w:rPr>
      </w:pPr>
      <w:r w:rsidRPr="001B6E3B">
        <w:rPr>
          <w:rFonts w:ascii="Arial" w:hAnsi="Arial" w:cs="Arial"/>
          <w:sz w:val="20"/>
          <w:szCs w:val="20"/>
        </w:rPr>
        <w:t xml:space="preserve">Participants in this class will construct a gorgeous mosaic stepping stone using stained glass.  We’ll learn to cut and grind glass, nip glass pieces, </w:t>
      </w:r>
      <w:r>
        <w:rPr>
          <w:rFonts w:ascii="Arial" w:hAnsi="Arial" w:cs="Arial"/>
          <w:sz w:val="20"/>
          <w:szCs w:val="20"/>
        </w:rPr>
        <w:t xml:space="preserve">and </w:t>
      </w:r>
      <w:r w:rsidRPr="001B6E3B">
        <w:rPr>
          <w:rFonts w:ascii="Arial" w:hAnsi="Arial" w:cs="Arial"/>
          <w:sz w:val="20"/>
          <w:szCs w:val="20"/>
        </w:rPr>
        <w:t>adhere to a 12”x12” concrete base.  All materials will be supplied by instructor, Linda Bergen</w:t>
      </w:r>
      <w:r>
        <w:rPr>
          <w:rFonts w:ascii="Arial" w:hAnsi="Arial" w:cs="Arial"/>
          <w:sz w:val="20"/>
          <w:szCs w:val="20"/>
        </w:rPr>
        <w:t>, who will also grout and seal the finished project.</w:t>
      </w:r>
      <w:r w:rsidRPr="001B6E3B">
        <w:rPr>
          <w:rFonts w:ascii="Arial" w:hAnsi="Arial" w:cs="Arial"/>
          <w:sz w:val="20"/>
          <w:szCs w:val="20"/>
        </w:rPr>
        <w:t xml:space="preserve">  </w:t>
      </w:r>
      <w:r>
        <w:rPr>
          <w:rFonts w:ascii="Arial" w:hAnsi="Arial" w:cs="Arial"/>
          <w:sz w:val="20"/>
          <w:szCs w:val="20"/>
        </w:rPr>
        <w:t xml:space="preserve">Instructor has all the equipment needed and provides materials. </w:t>
      </w:r>
    </w:p>
    <w:p w:rsidR="007C2621" w:rsidRPr="001B6E3B" w:rsidRDefault="007C2621" w:rsidP="007C2621">
      <w:pPr>
        <w:tabs>
          <w:tab w:val="left" w:pos="0"/>
        </w:tabs>
        <w:rPr>
          <w:rFonts w:ascii="Arial" w:hAnsi="Arial" w:cs="Arial"/>
          <w:sz w:val="16"/>
          <w:szCs w:val="16"/>
        </w:rPr>
      </w:pPr>
    </w:p>
    <w:p w:rsidR="007C2621" w:rsidRPr="001B6E3B" w:rsidRDefault="007C2621" w:rsidP="007C2621">
      <w:pPr>
        <w:tabs>
          <w:tab w:val="left" w:pos="0"/>
        </w:tabs>
        <w:rPr>
          <w:rFonts w:ascii="Arial" w:hAnsi="Arial" w:cs="Arial"/>
          <w:b/>
          <w:sz w:val="20"/>
          <w:szCs w:val="20"/>
        </w:rPr>
      </w:pPr>
      <w:r>
        <w:rPr>
          <w:rFonts w:ascii="Arial" w:hAnsi="Arial" w:cs="Arial"/>
          <w:b/>
          <w:sz w:val="20"/>
          <w:szCs w:val="20"/>
        </w:rPr>
        <w:t>Wednesday, May 20</w:t>
      </w:r>
      <w:r w:rsidRPr="001B6E3B">
        <w:rPr>
          <w:rFonts w:ascii="Arial" w:hAnsi="Arial" w:cs="Arial"/>
          <w:b/>
          <w:sz w:val="20"/>
          <w:szCs w:val="20"/>
        </w:rPr>
        <w:tab/>
      </w:r>
      <w:r w:rsidRPr="001B6E3B">
        <w:rPr>
          <w:rFonts w:ascii="Arial" w:hAnsi="Arial" w:cs="Arial"/>
          <w:b/>
          <w:sz w:val="20"/>
          <w:szCs w:val="20"/>
        </w:rPr>
        <w:tab/>
      </w:r>
      <w:r>
        <w:rPr>
          <w:rFonts w:ascii="Arial" w:hAnsi="Arial" w:cs="Arial"/>
          <w:b/>
          <w:sz w:val="20"/>
          <w:szCs w:val="20"/>
        </w:rPr>
        <w:tab/>
      </w:r>
      <w:r w:rsidRPr="001B6E3B">
        <w:rPr>
          <w:rFonts w:ascii="Arial" w:hAnsi="Arial" w:cs="Arial"/>
          <w:b/>
          <w:sz w:val="20"/>
          <w:szCs w:val="20"/>
        </w:rPr>
        <w:t>9:00am-1:</w:t>
      </w:r>
      <w:r>
        <w:rPr>
          <w:rFonts w:ascii="Arial" w:hAnsi="Arial" w:cs="Arial"/>
          <w:b/>
          <w:sz w:val="20"/>
          <w:szCs w:val="20"/>
        </w:rPr>
        <w:t>00pm</w:t>
      </w:r>
    </w:p>
    <w:p w:rsidR="007C2621" w:rsidRPr="007952AB" w:rsidRDefault="007C2621" w:rsidP="007C2621">
      <w:pPr>
        <w:tabs>
          <w:tab w:val="left" w:pos="0"/>
        </w:tabs>
        <w:rPr>
          <w:rFonts w:cs="Gotham Book"/>
          <w:b/>
          <w:iCs/>
          <w:color w:val="000000"/>
          <w:sz w:val="26"/>
          <w:szCs w:val="26"/>
        </w:rPr>
      </w:pPr>
      <w:r w:rsidRPr="001B6E3B">
        <w:rPr>
          <w:rFonts w:ascii="Arial" w:hAnsi="Arial" w:cs="Arial"/>
          <w:b/>
          <w:sz w:val="20"/>
          <w:szCs w:val="20"/>
        </w:rPr>
        <w:t>Fee: $4</w:t>
      </w:r>
      <w:r>
        <w:rPr>
          <w:rFonts w:ascii="Arial" w:hAnsi="Arial" w:cs="Arial"/>
          <w:b/>
          <w:sz w:val="20"/>
          <w:szCs w:val="20"/>
        </w:rPr>
        <w:t>5</w:t>
      </w:r>
      <w:r w:rsidRPr="001B6E3B">
        <w:rPr>
          <w:rFonts w:ascii="Arial" w:hAnsi="Arial" w:cs="Arial"/>
          <w:b/>
          <w:sz w:val="20"/>
          <w:szCs w:val="20"/>
        </w:rPr>
        <w:tab/>
      </w:r>
      <w:r w:rsidRPr="001B6E3B">
        <w:rPr>
          <w:rFonts w:ascii="Arial" w:hAnsi="Arial" w:cs="Arial"/>
          <w:b/>
          <w:sz w:val="20"/>
          <w:szCs w:val="20"/>
        </w:rPr>
        <w:tab/>
      </w:r>
      <w:r w:rsidRPr="001B6E3B">
        <w:rPr>
          <w:rFonts w:ascii="Arial" w:hAnsi="Arial" w:cs="Arial"/>
          <w:b/>
          <w:sz w:val="20"/>
          <w:szCs w:val="20"/>
        </w:rPr>
        <w:tab/>
      </w:r>
      <w:r w:rsidRPr="001B6E3B">
        <w:rPr>
          <w:rFonts w:ascii="Arial" w:hAnsi="Arial" w:cs="Arial"/>
          <w:b/>
          <w:sz w:val="20"/>
          <w:szCs w:val="20"/>
        </w:rPr>
        <w:tab/>
        <w:t>Linda Bergen’s Home</w:t>
      </w:r>
      <w:bookmarkStart w:id="0" w:name="_GoBack"/>
      <w:bookmarkEnd w:id="0"/>
    </w:p>
    <w:sectPr w:rsidR="007C2621" w:rsidRPr="007952AB" w:rsidSect="0043667B">
      <w:type w:val="continuous"/>
      <w:pgSz w:w="15840" w:h="12240" w:orient="landscape" w:code="1"/>
      <w:pgMar w:top="720" w:right="662" w:bottom="720" w:left="720" w:header="720" w:footer="720" w:gutter="0"/>
      <w:cols w:num="2" w:space="720" w:equalWidth="0">
        <w:col w:w="6869" w:space="720"/>
        <w:col w:w="6869"/>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E07" w:rsidRDefault="00F85E07" w:rsidP="003B1B46">
      <w:r>
        <w:separator/>
      </w:r>
    </w:p>
  </w:endnote>
  <w:endnote w:type="continuationSeparator" w:id="0">
    <w:p w:rsidR="00F85E07" w:rsidRDefault="00F85E07" w:rsidP="003B1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Helvetica, sans-serif">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tham Book">
    <w:altName w:val="Gotham Book"/>
    <w:panose1 w:val="00000000000000000000"/>
    <w:charset w:val="00"/>
    <w:family w:val="swiss"/>
    <w:notTrueType/>
    <w:pitch w:val="default"/>
    <w:sig w:usb0="00000003" w:usb1="00000000" w:usb2="00000000" w:usb3="00000000" w:csb0="00000001" w:csb1="00000000"/>
  </w:font>
  <w:font w:name="Abadi MT Condensed Extra Bold">
    <w:altName w:val="Gill Sans Ultra Bold Condensed"/>
    <w:panose1 w:val="020B0A06030101010103"/>
    <w:charset w:val="00"/>
    <w:family w:val="swiss"/>
    <w:pitch w:val="variable"/>
    <w:sig w:usb0="00000003" w:usb1="00000000" w:usb2="00000000" w:usb3="00000000" w:csb0="00000001" w:csb1="00000000"/>
  </w:font>
  <w:font w:name="Accord SF">
    <w:panose1 w:val="00000000000000000000"/>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badi MT Condensed">
    <w:altName w:val="MV Boli"/>
    <w:panose1 w:val="020B0506030101010103"/>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Accord Heavy SF">
    <w:panose1 w:val="020BE200000000000000"/>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Lucida Sans">
    <w:panose1 w:val="020B0602030504020204"/>
    <w:charset w:val="00"/>
    <w:family w:val="swiss"/>
    <w:pitch w:val="variable"/>
    <w:sig w:usb0="00000003" w:usb1="00000000" w:usb2="00000000" w:usb3="00000000" w:csb0="00000001" w:csb1="00000000"/>
  </w:font>
  <w:font w:name="Balloonist SF">
    <w:panose1 w:val="020BE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E07" w:rsidRDefault="00F85E07" w:rsidP="003B1B46">
      <w:r>
        <w:separator/>
      </w:r>
    </w:p>
  </w:footnote>
  <w:footnote w:type="continuationSeparator" w:id="0">
    <w:p w:rsidR="00F85E07" w:rsidRDefault="00F85E07" w:rsidP="003B1B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1.25pt;height:14.25pt" o:bullet="t" fillcolor="#369" stroked="f">
        <v:shadow on="t" color="#b2b2b2" opacity="52429f" offset="3pt"/>
        <v:textpath style="font-family:&quot;Times New Roman&quot;;font-size:12pt;v-text-kern:t" trim="t" fitpath="t" string="Karate"/>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ofpygxu_[1]"/>
        <o:lock v:ext="edit" cropping="t"/>
      </v:shape>
    </w:pict>
  </w:numPicBullet>
  <w:numPicBullet w:numPicBulletId="2">
    <w:pict>
      <v:shape id="_x0000_i1028" type="#_x0000_t75" style="width:11.55pt;height:11.55pt" o:bullet="t">
        <v:imagedata r:id="rId2" o:title="BD21421_"/>
      </v:shape>
    </w:pict>
  </w:numPicBullet>
  <w:numPicBullet w:numPicBulletId="3">
    <w:pict>
      <v:shape id="_x0000_i1029" type="#_x0000_t75" style="width:107.3pt;height:2in" o:bullet="t">
        <v:imagedata r:id="rId3" o:title="MCj04363840000[1]"/>
      </v:shape>
    </w:pict>
  </w:numPicBullet>
  <w:numPicBullet w:numPicBulletId="4">
    <w:pict>
      <v:shape id="_x0000_i1030" type="#_x0000_t75" style="width:135.15pt;height:135.15pt" o:bullet="t">
        <v:imagedata r:id="rId4" o:title="MCj04363490000[1]"/>
      </v:shape>
    </w:pict>
  </w:numPicBullet>
  <w:abstractNum w:abstractNumId="0">
    <w:nsid w:val="0A4E7B62"/>
    <w:multiLevelType w:val="hybridMultilevel"/>
    <w:tmpl w:val="E7F8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D56CFE"/>
    <w:multiLevelType w:val="hybridMultilevel"/>
    <w:tmpl w:val="3D4E3A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28E75607"/>
    <w:multiLevelType w:val="hybridMultilevel"/>
    <w:tmpl w:val="2286C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3956A36"/>
    <w:multiLevelType w:val="hybridMultilevel"/>
    <w:tmpl w:val="E8C093B0"/>
    <w:lvl w:ilvl="0" w:tplc="67602772">
      <w:start w:val="1"/>
      <w:numFmt w:val="bullet"/>
      <w:lvlText w:val=""/>
      <w:lvlJc w:val="left"/>
      <w:pPr>
        <w:tabs>
          <w:tab w:val="num" w:pos="720"/>
        </w:tabs>
        <w:ind w:left="576"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EE45477"/>
    <w:multiLevelType w:val="hybridMultilevel"/>
    <w:tmpl w:val="23E454D4"/>
    <w:lvl w:ilvl="0" w:tplc="67602772">
      <w:start w:val="1"/>
      <w:numFmt w:val="bullet"/>
      <w:lvlText w:val=""/>
      <w:lvlJc w:val="left"/>
      <w:pPr>
        <w:tabs>
          <w:tab w:val="num" w:pos="720"/>
        </w:tabs>
        <w:ind w:left="576"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83C3357"/>
    <w:multiLevelType w:val="hybridMultilevel"/>
    <w:tmpl w:val="A988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397003"/>
    <w:multiLevelType w:val="hybridMultilevel"/>
    <w:tmpl w:val="2AB23F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64AC7844"/>
    <w:multiLevelType w:val="hybridMultilevel"/>
    <w:tmpl w:val="5AE22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C55098"/>
    <w:multiLevelType w:val="hybridMultilevel"/>
    <w:tmpl w:val="E4CE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F46853"/>
    <w:multiLevelType w:val="hybridMultilevel"/>
    <w:tmpl w:val="24D45C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DD4211"/>
    <w:multiLevelType w:val="hybridMultilevel"/>
    <w:tmpl w:val="A640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6"/>
  </w:num>
  <w:num w:numId="5">
    <w:abstractNumId w:val="9"/>
  </w:num>
  <w:num w:numId="6">
    <w:abstractNumId w:val="0"/>
  </w:num>
  <w:num w:numId="7">
    <w:abstractNumId w:val="7"/>
  </w:num>
  <w:num w:numId="8">
    <w:abstractNumId w:val="10"/>
  </w:num>
  <w:num w:numId="9">
    <w:abstractNumId w:val="2"/>
  </w:num>
  <w:num w:numId="10">
    <w:abstractNumId w:val="5"/>
  </w:num>
  <w:num w:numId="1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58B"/>
    <w:rsid w:val="00000173"/>
    <w:rsid w:val="000010CD"/>
    <w:rsid w:val="000012A4"/>
    <w:rsid w:val="00001BD2"/>
    <w:rsid w:val="00002A41"/>
    <w:rsid w:val="00002E09"/>
    <w:rsid w:val="00004BD8"/>
    <w:rsid w:val="00004D37"/>
    <w:rsid w:val="000066C7"/>
    <w:rsid w:val="00006765"/>
    <w:rsid w:val="000070D6"/>
    <w:rsid w:val="000072ED"/>
    <w:rsid w:val="0000787B"/>
    <w:rsid w:val="00007EC2"/>
    <w:rsid w:val="00010504"/>
    <w:rsid w:val="00010908"/>
    <w:rsid w:val="00010B9B"/>
    <w:rsid w:val="000113D6"/>
    <w:rsid w:val="000125BD"/>
    <w:rsid w:val="000127EC"/>
    <w:rsid w:val="000131B1"/>
    <w:rsid w:val="00013B83"/>
    <w:rsid w:val="00014397"/>
    <w:rsid w:val="00015C35"/>
    <w:rsid w:val="00015E76"/>
    <w:rsid w:val="00017D49"/>
    <w:rsid w:val="00020733"/>
    <w:rsid w:val="00020A60"/>
    <w:rsid w:val="00021B03"/>
    <w:rsid w:val="000240F4"/>
    <w:rsid w:val="00025B7A"/>
    <w:rsid w:val="00026419"/>
    <w:rsid w:val="00026A30"/>
    <w:rsid w:val="00032E50"/>
    <w:rsid w:val="00034823"/>
    <w:rsid w:val="00034EA0"/>
    <w:rsid w:val="0003716D"/>
    <w:rsid w:val="00037D12"/>
    <w:rsid w:val="000405E2"/>
    <w:rsid w:val="0004196F"/>
    <w:rsid w:val="000432BE"/>
    <w:rsid w:val="000433DF"/>
    <w:rsid w:val="000446CF"/>
    <w:rsid w:val="00044C00"/>
    <w:rsid w:val="00045E57"/>
    <w:rsid w:val="00046F3A"/>
    <w:rsid w:val="00050820"/>
    <w:rsid w:val="00050D43"/>
    <w:rsid w:val="00050DD0"/>
    <w:rsid w:val="00051364"/>
    <w:rsid w:val="000528FE"/>
    <w:rsid w:val="000535BB"/>
    <w:rsid w:val="00054CB1"/>
    <w:rsid w:val="00056875"/>
    <w:rsid w:val="00057916"/>
    <w:rsid w:val="00057DE5"/>
    <w:rsid w:val="000603C9"/>
    <w:rsid w:val="0006058E"/>
    <w:rsid w:val="00061550"/>
    <w:rsid w:val="00061634"/>
    <w:rsid w:val="00062946"/>
    <w:rsid w:val="00062D1E"/>
    <w:rsid w:val="000631FE"/>
    <w:rsid w:val="0006358E"/>
    <w:rsid w:val="00063CCC"/>
    <w:rsid w:val="00064326"/>
    <w:rsid w:val="00064E0B"/>
    <w:rsid w:val="000650B0"/>
    <w:rsid w:val="000653C9"/>
    <w:rsid w:val="00065559"/>
    <w:rsid w:val="000656D4"/>
    <w:rsid w:val="00065D9C"/>
    <w:rsid w:val="00065FA4"/>
    <w:rsid w:val="00067716"/>
    <w:rsid w:val="0006795C"/>
    <w:rsid w:val="00071084"/>
    <w:rsid w:val="000714EA"/>
    <w:rsid w:val="000725C0"/>
    <w:rsid w:val="00074C1D"/>
    <w:rsid w:val="0007521E"/>
    <w:rsid w:val="00075A20"/>
    <w:rsid w:val="00077388"/>
    <w:rsid w:val="0007749B"/>
    <w:rsid w:val="00080899"/>
    <w:rsid w:val="00080CAB"/>
    <w:rsid w:val="0008104E"/>
    <w:rsid w:val="000812F9"/>
    <w:rsid w:val="0008170C"/>
    <w:rsid w:val="00081947"/>
    <w:rsid w:val="00082A7A"/>
    <w:rsid w:val="00082B98"/>
    <w:rsid w:val="00082E50"/>
    <w:rsid w:val="00083A62"/>
    <w:rsid w:val="00084834"/>
    <w:rsid w:val="00084D73"/>
    <w:rsid w:val="0008511A"/>
    <w:rsid w:val="00086528"/>
    <w:rsid w:val="000871E8"/>
    <w:rsid w:val="00087235"/>
    <w:rsid w:val="00087499"/>
    <w:rsid w:val="00087A7C"/>
    <w:rsid w:val="0009013C"/>
    <w:rsid w:val="00090AFF"/>
    <w:rsid w:val="0009382A"/>
    <w:rsid w:val="00094AAB"/>
    <w:rsid w:val="00095D4E"/>
    <w:rsid w:val="00096005"/>
    <w:rsid w:val="000A1DB4"/>
    <w:rsid w:val="000A27E6"/>
    <w:rsid w:val="000A2B68"/>
    <w:rsid w:val="000A4926"/>
    <w:rsid w:val="000A5625"/>
    <w:rsid w:val="000A568B"/>
    <w:rsid w:val="000A5A27"/>
    <w:rsid w:val="000A6EEF"/>
    <w:rsid w:val="000A7D6F"/>
    <w:rsid w:val="000B0431"/>
    <w:rsid w:val="000B29F0"/>
    <w:rsid w:val="000B2C52"/>
    <w:rsid w:val="000B2EDC"/>
    <w:rsid w:val="000B33AD"/>
    <w:rsid w:val="000B385F"/>
    <w:rsid w:val="000B3A21"/>
    <w:rsid w:val="000B4F85"/>
    <w:rsid w:val="000B50A1"/>
    <w:rsid w:val="000B6C3F"/>
    <w:rsid w:val="000B75EB"/>
    <w:rsid w:val="000C041E"/>
    <w:rsid w:val="000C09A8"/>
    <w:rsid w:val="000C1D42"/>
    <w:rsid w:val="000C24D9"/>
    <w:rsid w:val="000C3A57"/>
    <w:rsid w:val="000C54C2"/>
    <w:rsid w:val="000C55D6"/>
    <w:rsid w:val="000C5BFF"/>
    <w:rsid w:val="000C5F3B"/>
    <w:rsid w:val="000C79AA"/>
    <w:rsid w:val="000D029A"/>
    <w:rsid w:val="000D0BD7"/>
    <w:rsid w:val="000D27D7"/>
    <w:rsid w:val="000D4115"/>
    <w:rsid w:val="000D4A5B"/>
    <w:rsid w:val="000D5545"/>
    <w:rsid w:val="000D6AD2"/>
    <w:rsid w:val="000D6CB3"/>
    <w:rsid w:val="000D79E5"/>
    <w:rsid w:val="000E2D63"/>
    <w:rsid w:val="000E383D"/>
    <w:rsid w:val="000E54B4"/>
    <w:rsid w:val="000E5B00"/>
    <w:rsid w:val="000E6280"/>
    <w:rsid w:val="000E69EC"/>
    <w:rsid w:val="000E72CB"/>
    <w:rsid w:val="000E78C3"/>
    <w:rsid w:val="000F0404"/>
    <w:rsid w:val="000F0E99"/>
    <w:rsid w:val="000F12C3"/>
    <w:rsid w:val="000F1C18"/>
    <w:rsid w:val="000F28EA"/>
    <w:rsid w:val="000F2D48"/>
    <w:rsid w:val="000F3FDC"/>
    <w:rsid w:val="000F5BB3"/>
    <w:rsid w:val="000F5EE6"/>
    <w:rsid w:val="000F6018"/>
    <w:rsid w:val="000F64C4"/>
    <w:rsid w:val="000F65D1"/>
    <w:rsid w:val="000F7B9E"/>
    <w:rsid w:val="000F7EA2"/>
    <w:rsid w:val="00100249"/>
    <w:rsid w:val="001006A5"/>
    <w:rsid w:val="001014C1"/>
    <w:rsid w:val="00101C15"/>
    <w:rsid w:val="00101E75"/>
    <w:rsid w:val="00102378"/>
    <w:rsid w:val="001025AA"/>
    <w:rsid w:val="0010347D"/>
    <w:rsid w:val="001036C1"/>
    <w:rsid w:val="00103F98"/>
    <w:rsid w:val="0010455A"/>
    <w:rsid w:val="00105ECA"/>
    <w:rsid w:val="00105ED8"/>
    <w:rsid w:val="0010694F"/>
    <w:rsid w:val="001108F1"/>
    <w:rsid w:val="00110F14"/>
    <w:rsid w:val="001115BA"/>
    <w:rsid w:val="00111A5A"/>
    <w:rsid w:val="001130DD"/>
    <w:rsid w:val="001145F0"/>
    <w:rsid w:val="00116106"/>
    <w:rsid w:val="0011673D"/>
    <w:rsid w:val="0011684B"/>
    <w:rsid w:val="00116CEF"/>
    <w:rsid w:val="001175A6"/>
    <w:rsid w:val="00117D3A"/>
    <w:rsid w:val="00117F08"/>
    <w:rsid w:val="001212F5"/>
    <w:rsid w:val="00121610"/>
    <w:rsid w:val="00122231"/>
    <w:rsid w:val="0012251D"/>
    <w:rsid w:val="00124516"/>
    <w:rsid w:val="0012521C"/>
    <w:rsid w:val="00125D5D"/>
    <w:rsid w:val="00126743"/>
    <w:rsid w:val="00127F26"/>
    <w:rsid w:val="001302FF"/>
    <w:rsid w:val="0013456E"/>
    <w:rsid w:val="00135BF7"/>
    <w:rsid w:val="00135C75"/>
    <w:rsid w:val="00136E8D"/>
    <w:rsid w:val="0014004A"/>
    <w:rsid w:val="001402D5"/>
    <w:rsid w:val="001420F2"/>
    <w:rsid w:val="00142D7C"/>
    <w:rsid w:val="00143B6E"/>
    <w:rsid w:val="00143EF3"/>
    <w:rsid w:val="001451E2"/>
    <w:rsid w:val="00145684"/>
    <w:rsid w:val="00145B76"/>
    <w:rsid w:val="0014677E"/>
    <w:rsid w:val="0014708B"/>
    <w:rsid w:val="00147127"/>
    <w:rsid w:val="00147BB4"/>
    <w:rsid w:val="00151189"/>
    <w:rsid w:val="0015145B"/>
    <w:rsid w:val="00151853"/>
    <w:rsid w:val="00151C21"/>
    <w:rsid w:val="00152AB4"/>
    <w:rsid w:val="00153257"/>
    <w:rsid w:val="00154469"/>
    <w:rsid w:val="00154A6E"/>
    <w:rsid w:val="001568F1"/>
    <w:rsid w:val="001572A2"/>
    <w:rsid w:val="00157513"/>
    <w:rsid w:val="0016035A"/>
    <w:rsid w:val="00161F50"/>
    <w:rsid w:val="00162B95"/>
    <w:rsid w:val="00162DCE"/>
    <w:rsid w:val="001631E1"/>
    <w:rsid w:val="001635AA"/>
    <w:rsid w:val="00163E9D"/>
    <w:rsid w:val="0016449A"/>
    <w:rsid w:val="00164639"/>
    <w:rsid w:val="00165E32"/>
    <w:rsid w:val="00165EC3"/>
    <w:rsid w:val="001661E9"/>
    <w:rsid w:val="001705FD"/>
    <w:rsid w:val="0017063F"/>
    <w:rsid w:val="00170D31"/>
    <w:rsid w:val="001723C8"/>
    <w:rsid w:val="00173586"/>
    <w:rsid w:val="00175497"/>
    <w:rsid w:val="001754FF"/>
    <w:rsid w:val="0018096F"/>
    <w:rsid w:val="001810FC"/>
    <w:rsid w:val="001817B1"/>
    <w:rsid w:val="00182106"/>
    <w:rsid w:val="00183CF6"/>
    <w:rsid w:val="00183D56"/>
    <w:rsid w:val="00185706"/>
    <w:rsid w:val="00187ABD"/>
    <w:rsid w:val="0019048F"/>
    <w:rsid w:val="00190CB9"/>
    <w:rsid w:val="00191C88"/>
    <w:rsid w:val="00191DBE"/>
    <w:rsid w:val="00192B2B"/>
    <w:rsid w:val="00192C65"/>
    <w:rsid w:val="00193658"/>
    <w:rsid w:val="00193D55"/>
    <w:rsid w:val="00193EF7"/>
    <w:rsid w:val="001944BA"/>
    <w:rsid w:val="001950E9"/>
    <w:rsid w:val="0019551C"/>
    <w:rsid w:val="00196DF3"/>
    <w:rsid w:val="0019799A"/>
    <w:rsid w:val="001A1B3E"/>
    <w:rsid w:val="001A1C58"/>
    <w:rsid w:val="001A1F75"/>
    <w:rsid w:val="001A32D5"/>
    <w:rsid w:val="001A34CB"/>
    <w:rsid w:val="001A52CE"/>
    <w:rsid w:val="001A5B46"/>
    <w:rsid w:val="001A6746"/>
    <w:rsid w:val="001A689A"/>
    <w:rsid w:val="001B1118"/>
    <w:rsid w:val="001B254A"/>
    <w:rsid w:val="001B33EE"/>
    <w:rsid w:val="001B4B35"/>
    <w:rsid w:val="001B4F81"/>
    <w:rsid w:val="001B563E"/>
    <w:rsid w:val="001B682A"/>
    <w:rsid w:val="001B6E3B"/>
    <w:rsid w:val="001C02E2"/>
    <w:rsid w:val="001C123D"/>
    <w:rsid w:val="001C15B1"/>
    <w:rsid w:val="001C2043"/>
    <w:rsid w:val="001C2079"/>
    <w:rsid w:val="001C28F1"/>
    <w:rsid w:val="001C3B3A"/>
    <w:rsid w:val="001C3D4C"/>
    <w:rsid w:val="001C5553"/>
    <w:rsid w:val="001C56C5"/>
    <w:rsid w:val="001C61D5"/>
    <w:rsid w:val="001C6383"/>
    <w:rsid w:val="001C6437"/>
    <w:rsid w:val="001C6D57"/>
    <w:rsid w:val="001C71A8"/>
    <w:rsid w:val="001D161C"/>
    <w:rsid w:val="001D1C9A"/>
    <w:rsid w:val="001D293B"/>
    <w:rsid w:val="001D2C4A"/>
    <w:rsid w:val="001D2FF4"/>
    <w:rsid w:val="001D378B"/>
    <w:rsid w:val="001D3B50"/>
    <w:rsid w:val="001D3F42"/>
    <w:rsid w:val="001D5457"/>
    <w:rsid w:val="001D5AAF"/>
    <w:rsid w:val="001D6B78"/>
    <w:rsid w:val="001E016E"/>
    <w:rsid w:val="001E1999"/>
    <w:rsid w:val="001E19DB"/>
    <w:rsid w:val="001E35D0"/>
    <w:rsid w:val="001E375D"/>
    <w:rsid w:val="001E3BCE"/>
    <w:rsid w:val="001E3C21"/>
    <w:rsid w:val="001E50C7"/>
    <w:rsid w:val="001E51A8"/>
    <w:rsid w:val="001E775D"/>
    <w:rsid w:val="001E796E"/>
    <w:rsid w:val="001E7FB3"/>
    <w:rsid w:val="001F0976"/>
    <w:rsid w:val="001F1B95"/>
    <w:rsid w:val="001F1E7A"/>
    <w:rsid w:val="001F2180"/>
    <w:rsid w:val="001F3917"/>
    <w:rsid w:val="001F3C2A"/>
    <w:rsid w:val="001F477A"/>
    <w:rsid w:val="001F5B9C"/>
    <w:rsid w:val="001F65C8"/>
    <w:rsid w:val="001F6F5A"/>
    <w:rsid w:val="002003FD"/>
    <w:rsid w:val="00200C71"/>
    <w:rsid w:val="00201085"/>
    <w:rsid w:val="002016A5"/>
    <w:rsid w:val="0020469A"/>
    <w:rsid w:val="00205746"/>
    <w:rsid w:val="002057EF"/>
    <w:rsid w:val="00205D83"/>
    <w:rsid w:val="00206C2E"/>
    <w:rsid w:val="0021070D"/>
    <w:rsid w:val="00210C71"/>
    <w:rsid w:val="00211382"/>
    <w:rsid w:val="0021150B"/>
    <w:rsid w:val="002124E1"/>
    <w:rsid w:val="00213316"/>
    <w:rsid w:val="0021553B"/>
    <w:rsid w:val="002155BF"/>
    <w:rsid w:val="00215BA2"/>
    <w:rsid w:val="00215F7E"/>
    <w:rsid w:val="00216A41"/>
    <w:rsid w:val="00216C86"/>
    <w:rsid w:val="00216D2D"/>
    <w:rsid w:val="00216FD6"/>
    <w:rsid w:val="002173E0"/>
    <w:rsid w:val="00217CDA"/>
    <w:rsid w:val="00221852"/>
    <w:rsid w:val="0022247B"/>
    <w:rsid w:val="00223C22"/>
    <w:rsid w:val="00223EB9"/>
    <w:rsid w:val="002253E7"/>
    <w:rsid w:val="00225C4C"/>
    <w:rsid w:val="00227BEF"/>
    <w:rsid w:val="002304FA"/>
    <w:rsid w:val="002306B8"/>
    <w:rsid w:val="0023187E"/>
    <w:rsid w:val="00232031"/>
    <w:rsid w:val="00234B11"/>
    <w:rsid w:val="00234F0E"/>
    <w:rsid w:val="00235793"/>
    <w:rsid w:val="0023590D"/>
    <w:rsid w:val="00235FA9"/>
    <w:rsid w:val="00236283"/>
    <w:rsid w:val="00240048"/>
    <w:rsid w:val="0024061A"/>
    <w:rsid w:val="00241A35"/>
    <w:rsid w:val="00243C7B"/>
    <w:rsid w:val="00244F72"/>
    <w:rsid w:val="00244F8A"/>
    <w:rsid w:val="002453FB"/>
    <w:rsid w:val="0024593D"/>
    <w:rsid w:val="0024601F"/>
    <w:rsid w:val="00246585"/>
    <w:rsid w:val="002465E8"/>
    <w:rsid w:val="0024696A"/>
    <w:rsid w:val="002502DE"/>
    <w:rsid w:val="00250A6A"/>
    <w:rsid w:val="00251CD3"/>
    <w:rsid w:val="00252C56"/>
    <w:rsid w:val="00253A4E"/>
    <w:rsid w:val="00253DA0"/>
    <w:rsid w:val="002545F9"/>
    <w:rsid w:val="00255A9C"/>
    <w:rsid w:val="002564F6"/>
    <w:rsid w:val="00256D90"/>
    <w:rsid w:val="00256E0B"/>
    <w:rsid w:val="00257B47"/>
    <w:rsid w:val="00260F55"/>
    <w:rsid w:val="002631BF"/>
    <w:rsid w:val="002632CC"/>
    <w:rsid w:val="00263A2C"/>
    <w:rsid w:val="00265186"/>
    <w:rsid w:val="00270A3C"/>
    <w:rsid w:val="002724EF"/>
    <w:rsid w:val="00274C52"/>
    <w:rsid w:val="00274EBA"/>
    <w:rsid w:val="002755B0"/>
    <w:rsid w:val="00275AB5"/>
    <w:rsid w:val="00276239"/>
    <w:rsid w:val="002767D6"/>
    <w:rsid w:val="00281621"/>
    <w:rsid w:val="002823E4"/>
    <w:rsid w:val="00282AAE"/>
    <w:rsid w:val="0028333D"/>
    <w:rsid w:val="00286750"/>
    <w:rsid w:val="00287A56"/>
    <w:rsid w:val="002913E8"/>
    <w:rsid w:val="00291D99"/>
    <w:rsid w:val="00292887"/>
    <w:rsid w:val="002940FB"/>
    <w:rsid w:val="00294761"/>
    <w:rsid w:val="00295002"/>
    <w:rsid w:val="00295162"/>
    <w:rsid w:val="00295F47"/>
    <w:rsid w:val="00297387"/>
    <w:rsid w:val="00297EB5"/>
    <w:rsid w:val="002A0167"/>
    <w:rsid w:val="002A0B61"/>
    <w:rsid w:val="002A101F"/>
    <w:rsid w:val="002A13FE"/>
    <w:rsid w:val="002A147F"/>
    <w:rsid w:val="002A191B"/>
    <w:rsid w:val="002A3729"/>
    <w:rsid w:val="002A4F04"/>
    <w:rsid w:val="002A5298"/>
    <w:rsid w:val="002A53D1"/>
    <w:rsid w:val="002A562C"/>
    <w:rsid w:val="002A6B21"/>
    <w:rsid w:val="002A6C55"/>
    <w:rsid w:val="002A716C"/>
    <w:rsid w:val="002B10F0"/>
    <w:rsid w:val="002B27B1"/>
    <w:rsid w:val="002B352A"/>
    <w:rsid w:val="002B38E2"/>
    <w:rsid w:val="002B3A06"/>
    <w:rsid w:val="002B43B5"/>
    <w:rsid w:val="002B51E2"/>
    <w:rsid w:val="002B5D48"/>
    <w:rsid w:val="002B6A19"/>
    <w:rsid w:val="002B6DBD"/>
    <w:rsid w:val="002B6F99"/>
    <w:rsid w:val="002B7DC5"/>
    <w:rsid w:val="002B7EB7"/>
    <w:rsid w:val="002B7FCF"/>
    <w:rsid w:val="002C02C0"/>
    <w:rsid w:val="002C1079"/>
    <w:rsid w:val="002C1454"/>
    <w:rsid w:val="002C16D5"/>
    <w:rsid w:val="002C2616"/>
    <w:rsid w:val="002C303E"/>
    <w:rsid w:val="002C37CF"/>
    <w:rsid w:val="002C50EE"/>
    <w:rsid w:val="002C5C4D"/>
    <w:rsid w:val="002C6998"/>
    <w:rsid w:val="002C7682"/>
    <w:rsid w:val="002C7F33"/>
    <w:rsid w:val="002C7F4E"/>
    <w:rsid w:val="002D0B39"/>
    <w:rsid w:val="002D0CC1"/>
    <w:rsid w:val="002D12B1"/>
    <w:rsid w:val="002D2432"/>
    <w:rsid w:val="002D2720"/>
    <w:rsid w:val="002D2AF2"/>
    <w:rsid w:val="002D2B09"/>
    <w:rsid w:val="002D2FE5"/>
    <w:rsid w:val="002D3135"/>
    <w:rsid w:val="002D3281"/>
    <w:rsid w:val="002D384E"/>
    <w:rsid w:val="002D3872"/>
    <w:rsid w:val="002D4725"/>
    <w:rsid w:val="002D51D0"/>
    <w:rsid w:val="002D6B47"/>
    <w:rsid w:val="002D6C45"/>
    <w:rsid w:val="002D6C72"/>
    <w:rsid w:val="002D7A08"/>
    <w:rsid w:val="002D7BA1"/>
    <w:rsid w:val="002E0091"/>
    <w:rsid w:val="002E0B00"/>
    <w:rsid w:val="002E0D53"/>
    <w:rsid w:val="002E1011"/>
    <w:rsid w:val="002E1427"/>
    <w:rsid w:val="002E3D20"/>
    <w:rsid w:val="002E3F92"/>
    <w:rsid w:val="002E42D4"/>
    <w:rsid w:val="002E4929"/>
    <w:rsid w:val="002E679C"/>
    <w:rsid w:val="002E68BE"/>
    <w:rsid w:val="002E6909"/>
    <w:rsid w:val="002E756A"/>
    <w:rsid w:val="002E7783"/>
    <w:rsid w:val="002F05EB"/>
    <w:rsid w:val="002F0D56"/>
    <w:rsid w:val="002F18DB"/>
    <w:rsid w:val="002F1AFE"/>
    <w:rsid w:val="002F1E69"/>
    <w:rsid w:val="002F5BB5"/>
    <w:rsid w:val="002F5D7B"/>
    <w:rsid w:val="002F787D"/>
    <w:rsid w:val="002F7FF2"/>
    <w:rsid w:val="00300E66"/>
    <w:rsid w:val="0030107C"/>
    <w:rsid w:val="0030141A"/>
    <w:rsid w:val="00302E67"/>
    <w:rsid w:val="00305901"/>
    <w:rsid w:val="0030766B"/>
    <w:rsid w:val="00310DC3"/>
    <w:rsid w:val="0031224E"/>
    <w:rsid w:val="00313BA7"/>
    <w:rsid w:val="0031589A"/>
    <w:rsid w:val="00315E7F"/>
    <w:rsid w:val="00315F18"/>
    <w:rsid w:val="00316023"/>
    <w:rsid w:val="00317C28"/>
    <w:rsid w:val="003207FD"/>
    <w:rsid w:val="00320DC1"/>
    <w:rsid w:val="00323353"/>
    <w:rsid w:val="00324F6F"/>
    <w:rsid w:val="0032509E"/>
    <w:rsid w:val="003252F0"/>
    <w:rsid w:val="003252FA"/>
    <w:rsid w:val="00325B2A"/>
    <w:rsid w:val="00325F9C"/>
    <w:rsid w:val="00327471"/>
    <w:rsid w:val="00331082"/>
    <w:rsid w:val="00331963"/>
    <w:rsid w:val="00331F7A"/>
    <w:rsid w:val="0033283C"/>
    <w:rsid w:val="00332B21"/>
    <w:rsid w:val="00333F4E"/>
    <w:rsid w:val="00334406"/>
    <w:rsid w:val="003358E1"/>
    <w:rsid w:val="00336360"/>
    <w:rsid w:val="0033767F"/>
    <w:rsid w:val="003406EC"/>
    <w:rsid w:val="00340BB7"/>
    <w:rsid w:val="00340FC1"/>
    <w:rsid w:val="00341653"/>
    <w:rsid w:val="00341CB2"/>
    <w:rsid w:val="0034272C"/>
    <w:rsid w:val="0034332D"/>
    <w:rsid w:val="00345610"/>
    <w:rsid w:val="00346139"/>
    <w:rsid w:val="00346D36"/>
    <w:rsid w:val="003479A1"/>
    <w:rsid w:val="00347B48"/>
    <w:rsid w:val="00350454"/>
    <w:rsid w:val="00350A99"/>
    <w:rsid w:val="00350BD6"/>
    <w:rsid w:val="00351084"/>
    <w:rsid w:val="003512E6"/>
    <w:rsid w:val="0035209E"/>
    <w:rsid w:val="00352639"/>
    <w:rsid w:val="0035499B"/>
    <w:rsid w:val="003549D0"/>
    <w:rsid w:val="003553DC"/>
    <w:rsid w:val="00355992"/>
    <w:rsid w:val="00356A8C"/>
    <w:rsid w:val="0035738C"/>
    <w:rsid w:val="00362357"/>
    <w:rsid w:val="00362BD9"/>
    <w:rsid w:val="00362D75"/>
    <w:rsid w:val="00362F1B"/>
    <w:rsid w:val="00364A23"/>
    <w:rsid w:val="00364B90"/>
    <w:rsid w:val="0036607C"/>
    <w:rsid w:val="00366E3A"/>
    <w:rsid w:val="003707DD"/>
    <w:rsid w:val="00370FA5"/>
    <w:rsid w:val="00371729"/>
    <w:rsid w:val="003718E7"/>
    <w:rsid w:val="00371BAD"/>
    <w:rsid w:val="00371F47"/>
    <w:rsid w:val="003730E9"/>
    <w:rsid w:val="003733F7"/>
    <w:rsid w:val="00373511"/>
    <w:rsid w:val="00373709"/>
    <w:rsid w:val="003738A1"/>
    <w:rsid w:val="00373A5F"/>
    <w:rsid w:val="0037478D"/>
    <w:rsid w:val="00374796"/>
    <w:rsid w:val="00375644"/>
    <w:rsid w:val="00376204"/>
    <w:rsid w:val="00377B74"/>
    <w:rsid w:val="00381154"/>
    <w:rsid w:val="00381B53"/>
    <w:rsid w:val="0038323C"/>
    <w:rsid w:val="00384898"/>
    <w:rsid w:val="003848F0"/>
    <w:rsid w:val="00384E78"/>
    <w:rsid w:val="00384EF8"/>
    <w:rsid w:val="003865EE"/>
    <w:rsid w:val="0038693C"/>
    <w:rsid w:val="00387399"/>
    <w:rsid w:val="003879C0"/>
    <w:rsid w:val="003905D9"/>
    <w:rsid w:val="00390EA3"/>
    <w:rsid w:val="00392371"/>
    <w:rsid w:val="00392B1E"/>
    <w:rsid w:val="00393E61"/>
    <w:rsid w:val="003945D5"/>
    <w:rsid w:val="003963DF"/>
    <w:rsid w:val="00397ABB"/>
    <w:rsid w:val="003A09EC"/>
    <w:rsid w:val="003A0C0E"/>
    <w:rsid w:val="003A25B4"/>
    <w:rsid w:val="003A2B50"/>
    <w:rsid w:val="003A362D"/>
    <w:rsid w:val="003A3719"/>
    <w:rsid w:val="003A4D8B"/>
    <w:rsid w:val="003A4DE1"/>
    <w:rsid w:val="003A5D97"/>
    <w:rsid w:val="003A5FDB"/>
    <w:rsid w:val="003A76EA"/>
    <w:rsid w:val="003B026B"/>
    <w:rsid w:val="003B114C"/>
    <w:rsid w:val="003B130A"/>
    <w:rsid w:val="003B17EE"/>
    <w:rsid w:val="003B1B46"/>
    <w:rsid w:val="003B1CC4"/>
    <w:rsid w:val="003B201C"/>
    <w:rsid w:val="003B2112"/>
    <w:rsid w:val="003B4A7B"/>
    <w:rsid w:val="003B4B3F"/>
    <w:rsid w:val="003B50FE"/>
    <w:rsid w:val="003B63E8"/>
    <w:rsid w:val="003B6780"/>
    <w:rsid w:val="003B6DBB"/>
    <w:rsid w:val="003C0151"/>
    <w:rsid w:val="003C076E"/>
    <w:rsid w:val="003C2F53"/>
    <w:rsid w:val="003C473F"/>
    <w:rsid w:val="003C4A3A"/>
    <w:rsid w:val="003C4EA4"/>
    <w:rsid w:val="003C637A"/>
    <w:rsid w:val="003C63BE"/>
    <w:rsid w:val="003C66E1"/>
    <w:rsid w:val="003C770C"/>
    <w:rsid w:val="003D05A7"/>
    <w:rsid w:val="003D0AD6"/>
    <w:rsid w:val="003D0EF7"/>
    <w:rsid w:val="003D3935"/>
    <w:rsid w:val="003D39E0"/>
    <w:rsid w:val="003D3BEC"/>
    <w:rsid w:val="003D47AA"/>
    <w:rsid w:val="003D56D3"/>
    <w:rsid w:val="003D5A94"/>
    <w:rsid w:val="003D5F18"/>
    <w:rsid w:val="003D67D0"/>
    <w:rsid w:val="003D7AAA"/>
    <w:rsid w:val="003D7BFE"/>
    <w:rsid w:val="003E0C70"/>
    <w:rsid w:val="003E19BC"/>
    <w:rsid w:val="003E19F9"/>
    <w:rsid w:val="003E26C0"/>
    <w:rsid w:val="003E33F6"/>
    <w:rsid w:val="003E4A29"/>
    <w:rsid w:val="003E4EDC"/>
    <w:rsid w:val="003E6BF9"/>
    <w:rsid w:val="003E6D5C"/>
    <w:rsid w:val="003E7AE4"/>
    <w:rsid w:val="003F032F"/>
    <w:rsid w:val="003F0804"/>
    <w:rsid w:val="003F1EDA"/>
    <w:rsid w:val="003F30FE"/>
    <w:rsid w:val="003F3CBF"/>
    <w:rsid w:val="003F418E"/>
    <w:rsid w:val="003F5DF6"/>
    <w:rsid w:val="003F7651"/>
    <w:rsid w:val="003F7F0F"/>
    <w:rsid w:val="0040063E"/>
    <w:rsid w:val="00400C27"/>
    <w:rsid w:val="00401465"/>
    <w:rsid w:val="00403B4B"/>
    <w:rsid w:val="00403FC2"/>
    <w:rsid w:val="004061B7"/>
    <w:rsid w:val="004063AD"/>
    <w:rsid w:val="00407CA4"/>
    <w:rsid w:val="004101FC"/>
    <w:rsid w:val="004103B8"/>
    <w:rsid w:val="00410496"/>
    <w:rsid w:val="00412005"/>
    <w:rsid w:val="004120E6"/>
    <w:rsid w:val="00412CBB"/>
    <w:rsid w:val="00412FC3"/>
    <w:rsid w:val="00413BE9"/>
    <w:rsid w:val="00413C0D"/>
    <w:rsid w:val="00413E91"/>
    <w:rsid w:val="004146D1"/>
    <w:rsid w:val="0041525D"/>
    <w:rsid w:val="0041549B"/>
    <w:rsid w:val="004157BC"/>
    <w:rsid w:val="00415CEC"/>
    <w:rsid w:val="00417992"/>
    <w:rsid w:val="0042107F"/>
    <w:rsid w:val="00421133"/>
    <w:rsid w:val="00421789"/>
    <w:rsid w:val="00421838"/>
    <w:rsid w:val="0042302A"/>
    <w:rsid w:val="004233AF"/>
    <w:rsid w:val="00423F92"/>
    <w:rsid w:val="00424C71"/>
    <w:rsid w:val="004261E6"/>
    <w:rsid w:val="00426C5F"/>
    <w:rsid w:val="00427A52"/>
    <w:rsid w:val="00430EB4"/>
    <w:rsid w:val="00431145"/>
    <w:rsid w:val="004316A8"/>
    <w:rsid w:val="00432730"/>
    <w:rsid w:val="00433461"/>
    <w:rsid w:val="004337B8"/>
    <w:rsid w:val="00433BE4"/>
    <w:rsid w:val="00433DB4"/>
    <w:rsid w:val="0043667B"/>
    <w:rsid w:val="00436918"/>
    <w:rsid w:val="004372ED"/>
    <w:rsid w:val="00442F78"/>
    <w:rsid w:val="0044320D"/>
    <w:rsid w:val="00444287"/>
    <w:rsid w:val="00444E07"/>
    <w:rsid w:val="00445EDE"/>
    <w:rsid w:val="004460EC"/>
    <w:rsid w:val="00446ED1"/>
    <w:rsid w:val="0045008A"/>
    <w:rsid w:val="00450570"/>
    <w:rsid w:val="00450B0F"/>
    <w:rsid w:val="0045118E"/>
    <w:rsid w:val="0045511C"/>
    <w:rsid w:val="0045519E"/>
    <w:rsid w:val="004551F5"/>
    <w:rsid w:val="00456345"/>
    <w:rsid w:val="00456435"/>
    <w:rsid w:val="00456861"/>
    <w:rsid w:val="00460A6D"/>
    <w:rsid w:val="00460A74"/>
    <w:rsid w:val="0046190A"/>
    <w:rsid w:val="0046258C"/>
    <w:rsid w:val="00463A9E"/>
    <w:rsid w:val="004651E4"/>
    <w:rsid w:val="004663BD"/>
    <w:rsid w:val="00466FCD"/>
    <w:rsid w:val="00467E04"/>
    <w:rsid w:val="0047069D"/>
    <w:rsid w:val="0047077E"/>
    <w:rsid w:val="0047083D"/>
    <w:rsid w:val="00470E3C"/>
    <w:rsid w:val="00470EC5"/>
    <w:rsid w:val="00470EEA"/>
    <w:rsid w:val="00471D99"/>
    <w:rsid w:val="00471DAF"/>
    <w:rsid w:val="00473299"/>
    <w:rsid w:val="0047330B"/>
    <w:rsid w:val="00474765"/>
    <w:rsid w:val="00475C98"/>
    <w:rsid w:val="00477749"/>
    <w:rsid w:val="00477D88"/>
    <w:rsid w:val="004812DC"/>
    <w:rsid w:val="00481EBD"/>
    <w:rsid w:val="00482A2B"/>
    <w:rsid w:val="0048341B"/>
    <w:rsid w:val="00483C44"/>
    <w:rsid w:val="00484AE6"/>
    <w:rsid w:val="00486644"/>
    <w:rsid w:val="004868A2"/>
    <w:rsid w:val="004874DC"/>
    <w:rsid w:val="00487609"/>
    <w:rsid w:val="00487BA8"/>
    <w:rsid w:val="00490B07"/>
    <w:rsid w:val="0049280A"/>
    <w:rsid w:val="00493463"/>
    <w:rsid w:val="004936BF"/>
    <w:rsid w:val="00493E5D"/>
    <w:rsid w:val="00494FCF"/>
    <w:rsid w:val="00495698"/>
    <w:rsid w:val="00495F84"/>
    <w:rsid w:val="0049723C"/>
    <w:rsid w:val="004972E4"/>
    <w:rsid w:val="004976B7"/>
    <w:rsid w:val="00497B01"/>
    <w:rsid w:val="004A00F3"/>
    <w:rsid w:val="004A07F7"/>
    <w:rsid w:val="004A0823"/>
    <w:rsid w:val="004A1ED9"/>
    <w:rsid w:val="004A34D0"/>
    <w:rsid w:val="004A36D1"/>
    <w:rsid w:val="004A4AAD"/>
    <w:rsid w:val="004A57C9"/>
    <w:rsid w:val="004A5D52"/>
    <w:rsid w:val="004A6378"/>
    <w:rsid w:val="004A7A89"/>
    <w:rsid w:val="004B0043"/>
    <w:rsid w:val="004B10E2"/>
    <w:rsid w:val="004B228E"/>
    <w:rsid w:val="004B27DF"/>
    <w:rsid w:val="004B3FBD"/>
    <w:rsid w:val="004B43B6"/>
    <w:rsid w:val="004B4910"/>
    <w:rsid w:val="004B4A44"/>
    <w:rsid w:val="004B5586"/>
    <w:rsid w:val="004B5622"/>
    <w:rsid w:val="004B6C84"/>
    <w:rsid w:val="004C10A2"/>
    <w:rsid w:val="004C2D0E"/>
    <w:rsid w:val="004C2D8E"/>
    <w:rsid w:val="004C3952"/>
    <w:rsid w:val="004C3B52"/>
    <w:rsid w:val="004C3C01"/>
    <w:rsid w:val="004C408C"/>
    <w:rsid w:val="004C5314"/>
    <w:rsid w:val="004C5E8B"/>
    <w:rsid w:val="004C6AF6"/>
    <w:rsid w:val="004C6E87"/>
    <w:rsid w:val="004C7B08"/>
    <w:rsid w:val="004D01B7"/>
    <w:rsid w:val="004D24A1"/>
    <w:rsid w:val="004D2A7A"/>
    <w:rsid w:val="004D2D14"/>
    <w:rsid w:val="004D391F"/>
    <w:rsid w:val="004D3F14"/>
    <w:rsid w:val="004D4094"/>
    <w:rsid w:val="004D5FDA"/>
    <w:rsid w:val="004E02D7"/>
    <w:rsid w:val="004E1084"/>
    <w:rsid w:val="004E2299"/>
    <w:rsid w:val="004E372A"/>
    <w:rsid w:val="004E6B65"/>
    <w:rsid w:val="004E7187"/>
    <w:rsid w:val="004F03AD"/>
    <w:rsid w:val="004F0C42"/>
    <w:rsid w:val="004F1364"/>
    <w:rsid w:val="004F1F34"/>
    <w:rsid w:val="004F210F"/>
    <w:rsid w:val="004F3B92"/>
    <w:rsid w:val="004F4FCA"/>
    <w:rsid w:val="004F5E76"/>
    <w:rsid w:val="004F6189"/>
    <w:rsid w:val="004F63A4"/>
    <w:rsid w:val="004F6753"/>
    <w:rsid w:val="004F73B0"/>
    <w:rsid w:val="00500B38"/>
    <w:rsid w:val="0050116A"/>
    <w:rsid w:val="00501869"/>
    <w:rsid w:val="00501EE8"/>
    <w:rsid w:val="0050241C"/>
    <w:rsid w:val="00504D36"/>
    <w:rsid w:val="00504F94"/>
    <w:rsid w:val="005055F5"/>
    <w:rsid w:val="005063B5"/>
    <w:rsid w:val="005064B3"/>
    <w:rsid w:val="0050660D"/>
    <w:rsid w:val="0051022B"/>
    <w:rsid w:val="00510D6A"/>
    <w:rsid w:val="00510D93"/>
    <w:rsid w:val="00510DC1"/>
    <w:rsid w:val="00510EF3"/>
    <w:rsid w:val="00511CC9"/>
    <w:rsid w:val="00511CF5"/>
    <w:rsid w:val="00512B35"/>
    <w:rsid w:val="00513911"/>
    <w:rsid w:val="00513948"/>
    <w:rsid w:val="0051412A"/>
    <w:rsid w:val="0051459C"/>
    <w:rsid w:val="00514D5C"/>
    <w:rsid w:val="00516EA3"/>
    <w:rsid w:val="00516F4C"/>
    <w:rsid w:val="00516FB7"/>
    <w:rsid w:val="00517045"/>
    <w:rsid w:val="00517799"/>
    <w:rsid w:val="0051798C"/>
    <w:rsid w:val="00517D81"/>
    <w:rsid w:val="005203E5"/>
    <w:rsid w:val="005205BD"/>
    <w:rsid w:val="005216F4"/>
    <w:rsid w:val="005219A8"/>
    <w:rsid w:val="00521FC0"/>
    <w:rsid w:val="005228B0"/>
    <w:rsid w:val="005235F1"/>
    <w:rsid w:val="00524CAE"/>
    <w:rsid w:val="00525628"/>
    <w:rsid w:val="00530E50"/>
    <w:rsid w:val="005310A5"/>
    <w:rsid w:val="005319AB"/>
    <w:rsid w:val="00531F9D"/>
    <w:rsid w:val="0053245F"/>
    <w:rsid w:val="005329A8"/>
    <w:rsid w:val="00532A7C"/>
    <w:rsid w:val="00532E11"/>
    <w:rsid w:val="00534285"/>
    <w:rsid w:val="00534AB6"/>
    <w:rsid w:val="00535DB5"/>
    <w:rsid w:val="00536028"/>
    <w:rsid w:val="00536229"/>
    <w:rsid w:val="00536398"/>
    <w:rsid w:val="00536675"/>
    <w:rsid w:val="00536AAD"/>
    <w:rsid w:val="00537588"/>
    <w:rsid w:val="00537FA4"/>
    <w:rsid w:val="005402C2"/>
    <w:rsid w:val="0054074D"/>
    <w:rsid w:val="0054090E"/>
    <w:rsid w:val="00540D75"/>
    <w:rsid w:val="00540F23"/>
    <w:rsid w:val="00541A80"/>
    <w:rsid w:val="005427AB"/>
    <w:rsid w:val="0054409E"/>
    <w:rsid w:val="005444E3"/>
    <w:rsid w:val="00545846"/>
    <w:rsid w:val="00545AA2"/>
    <w:rsid w:val="0054765C"/>
    <w:rsid w:val="00547703"/>
    <w:rsid w:val="00550007"/>
    <w:rsid w:val="0055024B"/>
    <w:rsid w:val="005508C4"/>
    <w:rsid w:val="00550B6A"/>
    <w:rsid w:val="0055208E"/>
    <w:rsid w:val="0055300C"/>
    <w:rsid w:val="00553141"/>
    <w:rsid w:val="00555949"/>
    <w:rsid w:val="00555E0C"/>
    <w:rsid w:val="00557299"/>
    <w:rsid w:val="00560658"/>
    <w:rsid w:val="00563495"/>
    <w:rsid w:val="0056429E"/>
    <w:rsid w:val="005645D6"/>
    <w:rsid w:val="00566F15"/>
    <w:rsid w:val="00567898"/>
    <w:rsid w:val="005725A1"/>
    <w:rsid w:val="005735F3"/>
    <w:rsid w:val="00574465"/>
    <w:rsid w:val="005745EB"/>
    <w:rsid w:val="00574ACB"/>
    <w:rsid w:val="005758CC"/>
    <w:rsid w:val="0057620D"/>
    <w:rsid w:val="00577874"/>
    <w:rsid w:val="00577B8E"/>
    <w:rsid w:val="00581362"/>
    <w:rsid w:val="005827CA"/>
    <w:rsid w:val="005829BB"/>
    <w:rsid w:val="00582D39"/>
    <w:rsid w:val="00583DFA"/>
    <w:rsid w:val="0058490D"/>
    <w:rsid w:val="00585BB9"/>
    <w:rsid w:val="00585BD1"/>
    <w:rsid w:val="00586A91"/>
    <w:rsid w:val="0059099D"/>
    <w:rsid w:val="00591182"/>
    <w:rsid w:val="005912A8"/>
    <w:rsid w:val="005914AD"/>
    <w:rsid w:val="00591BEE"/>
    <w:rsid w:val="0059220D"/>
    <w:rsid w:val="005969CB"/>
    <w:rsid w:val="00596D37"/>
    <w:rsid w:val="005A253E"/>
    <w:rsid w:val="005A288B"/>
    <w:rsid w:val="005A3113"/>
    <w:rsid w:val="005A321F"/>
    <w:rsid w:val="005A53F6"/>
    <w:rsid w:val="005A55E5"/>
    <w:rsid w:val="005A5CB9"/>
    <w:rsid w:val="005A5CBC"/>
    <w:rsid w:val="005A671A"/>
    <w:rsid w:val="005A6856"/>
    <w:rsid w:val="005A6A70"/>
    <w:rsid w:val="005A6C14"/>
    <w:rsid w:val="005A6C42"/>
    <w:rsid w:val="005A7498"/>
    <w:rsid w:val="005A789B"/>
    <w:rsid w:val="005B18E4"/>
    <w:rsid w:val="005B1ADD"/>
    <w:rsid w:val="005B3B6E"/>
    <w:rsid w:val="005B3BB3"/>
    <w:rsid w:val="005B47FC"/>
    <w:rsid w:val="005B4827"/>
    <w:rsid w:val="005B6873"/>
    <w:rsid w:val="005B713C"/>
    <w:rsid w:val="005C05E7"/>
    <w:rsid w:val="005C2537"/>
    <w:rsid w:val="005C2E5C"/>
    <w:rsid w:val="005C3843"/>
    <w:rsid w:val="005C3978"/>
    <w:rsid w:val="005C3AEB"/>
    <w:rsid w:val="005C5D4C"/>
    <w:rsid w:val="005C7317"/>
    <w:rsid w:val="005C7541"/>
    <w:rsid w:val="005D024C"/>
    <w:rsid w:val="005D14B9"/>
    <w:rsid w:val="005D1A7B"/>
    <w:rsid w:val="005D218E"/>
    <w:rsid w:val="005D3022"/>
    <w:rsid w:val="005D3517"/>
    <w:rsid w:val="005D36E8"/>
    <w:rsid w:val="005D3821"/>
    <w:rsid w:val="005D3A64"/>
    <w:rsid w:val="005D3ADB"/>
    <w:rsid w:val="005D4801"/>
    <w:rsid w:val="005D4A0F"/>
    <w:rsid w:val="005D4D6C"/>
    <w:rsid w:val="005D5756"/>
    <w:rsid w:val="005D75FD"/>
    <w:rsid w:val="005D7C62"/>
    <w:rsid w:val="005E14DC"/>
    <w:rsid w:val="005E2488"/>
    <w:rsid w:val="005E40FC"/>
    <w:rsid w:val="005E4314"/>
    <w:rsid w:val="005E4A08"/>
    <w:rsid w:val="005E5CBC"/>
    <w:rsid w:val="005E5DB6"/>
    <w:rsid w:val="005E68F0"/>
    <w:rsid w:val="005E7671"/>
    <w:rsid w:val="005F1F9F"/>
    <w:rsid w:val="005F2A87"/>
    <w:rsid w:val="005F31C2"/>
    <w:rsid w:val="005F364C"/>
    <w:rsid w:val="005F3878"/>
    <w:rsid w:val="005F41D7"/>
    <w:rsid w:val="005F4D4E"/>
    <w:rsid w:val="005F7147"/>
    <w:rsid w:val="005F7407"/>
    <w:rsid w:val="005F7CFD"/>
    <w:rsid w:val="005F7DAA"/>
    <w:rsid w:val="005F7F34"/>
    <w:rsid w:val="006007F9"/>
    <w:rsid w:val="00601CD4"/>
    <w:rsid w:val="00602A83"/>
    <w:rsid w:val="00603077"/>
    <w:rsid w:val="00603667"/>
    <w:rsid w:val="00604377"/>
    <w:rsid w:val="00604954"/>
    <w:rsid w:val="00604FD5"/>
    <w:rsid w:val="006052D1"/>
    <w:rsid w:val="006065D8"/>
    <w:rsid w:val="00606B13"/>
    <w:rsid w:val="00607228"/>
    <w:rsid w:val="00607A32"/>
    <w:rsid w:val="0061090E"/>
    <w:rsid w:val="00610CDF"/>
    <w:rsid w:val="006124C0"/>
    <w:rsid w:val="006124DA"/>
    <w:rsid w:val="006126C9"/>
    <w:rsid w:val="00612D35"/>
    <w:rsid w:val="00613069"/>
    <w:rsid w:val="00614507"/>
    <w:rsid w:val="00614707"/>
    <w:rsid w:val="00616B31"/>
    <w:rsid w:val="00616E3E"/>
    <w:rsid w:val="00616E69"/>
    <w:rsid w:val="00617B71"/>
    <w:rsid w:val="00617DCC"/>
    <w:rsid w:val="006204FD"/>
    <w:rsid w:val="00621E23"/>
    <w:rsid w:val="00622A55"/>
    <w:rsid w:val="006242E9"/>
    <w:rsid w:val="0062522C"/>
    <w:rsid w:val="006258D4"/>
    <w:rsid w:val="006261D8"/>
    <w:rsid w:val="00626732"/>
    <w:rsid w:val="00626859"/>
    <w:rsid w:val="00626CC0"/>
    <w:rsid w:val="00627443"/>
    <w:rsid w:val="0062782F"/>
    <w:rsid w:val="006308A9"/>
    <w:rsid w:val="00630CD4"/>
    <w:rsid w:val="00632447"/>
    <w:rsid w:val="00633FF5"/>
    <w:rsid w:val="006357A3"/>
    <w:rsid w:val="00636A40"/>
    <w:rsid w:val="00637D77"/>
    <w:rsid w:val="006403EC"/>
    <w:rsid w:val="00640A9C"/>
    <w:rsid w:val="00640E3A"/>
    <w:rsid w:val="00640EB9"/>
    <w:rsid w:val="0064193B"/>
    <w:rsid w:val="006422C3"/>
    <w:rsid w:val="00642EC3"/>
    <w:rsid w:val="00643A49"/>
    <w:rsid w:val="00643AD0"/>
    <w:rsid w:val="0064478A"/>
    <w:rsid w:val="006449A9"/>
    <w:rsid w:val="006455FD"/>
    <w:rsid w:val="00645F9C"/>
    <w:rsid w:val="00647793"/>
    <w:rsid w:val="006477BC"/>
    <w:rsid w:val="0065019F"/>
    <w:rsid w:val="0065078E"/>
    <w:rsid w:val="00650CA7"/>
    <w:rsid w:val="00651084"/>
    <w:rsid w:val="00652032"/>
    <w:rsid w:val="0065220B"/>
    <w:rsid w:val="00653A80"/>
    <w:rsid w:val="00653CFF"/>
    <w:rsid w:val="00654885"/>
    <w:rsid w:val="006559DD"/>
    <w:rsid w:val="00655D0D"/>
    <w:rsid w:val="006560E1"/>
    <w:rsid w:val="006565FD"/>
    <w:rsid w:val="006570DB"/>
    <w:rsid w:val="00660DCA"/>
    <w:rsid w:val="00661D5C"/>
    <w:rsid w:val="0066334B"/>
    <w:rsid w:val="0066427C"/>
    <w:rsid w:val="00664D1C"/>
    <w:rsid w:val="0066541F"/>
    <w:rsid w:val="00665DDA"/>
    <w:rsid w:val="006671B9"/>
    <w:rsid w:val="00667499"/>
    <w:rsid w:val="0067026E"/>
    <w:rsid w:val="0067066F"/>
    <w:rsid w:val="006706EE"/>
    <w:rsid w:val="00671AB8"/>
    <w:rsid w:val="00674A6C"/>
    <w:rsid w:val="00674C8D"/>
    <w:rsid w:val="00675DE5"/>
    <w:rsid w:val="00676693"/>
    <w:rsid w:val="00677C07"/>
    <w:rsid w:val="00681910"/>
    <w:rsid w:val="00682E2B"/>
    <w:rsid w:val="00684158"/>
    <w:rsid w:val="006842E9"/>
    <w:rsid w:val="00685B04"/>
    <w:rsid w:val="00686807"/>
    <w:rsid w:val="00687B25"/>
    <w:rsid w:val="00691B8E"/>
    <w:rsid w:val="006924A7"/>
    <w:rsid w:val="00692C0B"/>
    <w:rsid w:val="00692C27"/>
    <w:rsid w:val="006930D8"/>
    <w:rsid w:val="0069436A"/>
    <w:rsid w:val="00694EFD"/>
    <w:rsid w:val="00695AEC"/>
    <w:rsid w:val="00697319"/>
    <w:rsid w:val="00697AC6"/>
    <w:rsid w:val="006A04D7"/>
    <w:rsid w:val="006A0510"/>
    <w:rsid w:val="006A0C5D"/>
    <w:rsid w:val="006A20E0"/>
    <w:rsid w:val="006A2624"/>
    <w:rsid w:val="006A39F1"/>
    <w:rsid w:val="006A4657"/>
    <w:rsid w:val="006A5457"/>
    <w:rsid w:val="006A550F"/>
    <w:rsid w:val="006A604F"/>
    <w:rsid w:val="006A656F"/>
    <w:rsid w:val="006A6889"/>
    <w:rsid w:val="006A73E1"/>
    <w:rsid w:val="006B08E4"/>
    <w:rsid w:val="006B13D8"/>
    <w:rsid w:val="006B1D57"/>
    <w:rsid w:val="006B225C"/>
    <w:rsid w:val="006B38C9"/>
    <w:rsid w:val="006B3E8F"/>
    <w:rsid w:val="006B4B81"/>
    <w:rsid w:val="006B4F07"/>
    <w:rsid w:val="006B5AEF"/>
    <w:rsid w:val="006B649C"/>
    <w:rsid w:val="006B660E"/>
    <w:rsid w:val="006B6655"/>
    <w:rsid w:val="006B6CB4"/>
    <w:rsid w:val="006B6CE2"/>
    <w:rsid w:val="006B788E"/>
    <w:rsid w:val="006B7E83"/>
    <w:rsid w:val="006C056F"/>
    <w:rsid w:val="006C3213"/>
    <w:rsid w:val="006C4065"/>
    <w:rsid w:val="006C439F"/>
    <w:rsid w:val="006C45F2"/>
    <w:rsid w:val="006C53B2"/>
    <w:rsid w:val="006C5990"/>
    <w:rsid w:val="006C5AB1"/>
    <w:rsid w:val="006C7312"/>
    <w:rsid w:val="006C7CBF"/>
    <w:rsid w:val="006C7D76"/>
    <w:rsid w:val="006D0B9E"/>
    <w:rsid w:val="006D183F"/>
    <w:rsid w:val="006D1B53"/>
    <w:rsid w:val="006D1DBE"/>
    <w:rsid w:val="006D2070"/>
    <w:rsid w:val="006D34E5"/>
    <w:rsid w:val="006D4F85"/>
    <w:rsid w:val="006D55F9"/>
    <w:rsid w:val="006D5757"/>
    <w:rsid w:val="006D6738"/>
    <w:rsid w:val="006D7DF0"/>
    <w:rsid w:val="006D7EFC"/>
    <w:rsid w:val="006E1A42"/>
    <w:rsid w:val="006E20F2"/>
    <w:rsid w:val="006E2DBE"/>
    <w:rsid w:val="006E44FA"/>
    <w:rsid w:val="006E527F"/>
    <w:rsid w:val="006E552C"/>
    <w:rsid w:val="006E5A4D"/>
    <w:rsid w:val="006E6EF2"/>
    <w:rsid w:val="006E7BE5"/>
    <w:rsid w:val="006E7CDD"/>
    <w:rsid w:val="006F00ED"/>
    <w:rsid w:val="006F0B4C"/>
    <w:rsid w:val="006F1768"/>
    <w:rsid w:val="006F34D5"/>
    <w:rsid w:val="006F4608"/>
    <w:rsid w:val="006F48BF"/>
    <w:rsid w:val="006F5413"/>
    <w:rsid w:val="006F556C"/>
    <w:rsid w:val="006F56F1"/>
    <w:rsid w:val="006F63EA"/>
    <w:rsid w:val="006F6F7F"/>
    <w:rsid w:val="006F7D53"/>
    <w:rsid w:val="00700DBC"/>
    <w:rsid w:val="00700FF1"/>
    <w:rsid w:val="0070268D"/>
    <w:rsid w:val="007033E8"/>
    <w:rsid w:val="007044FF"/>
    <w:rsid w:val="00704E64"/>
    <w:rsid w:val="00704FF0"/>
    <w:rsid w:val="0070661D"/>
    <w:rsid w:val="00710A07"/>
    <w:rsid w:val="007116CB"/>
    <w:rsid w:val="0071207D"/>
    <w:rsid w:val="007128CA"/>
    <w:rsid w:val="007137E2"/>
    <w:rsid w:val="00713E9B"/>
    <w:rsid w:val="00714755"/>
    <w:rsid w:val="0071566E"/>
    <w:rsid w:val="0071739B"/>
    <w:rsid w:val="00720553"/>
    <w:rsid w:val="00720560"/>
    <w:rsid w:val="0072188E"/>
    <w:rsid w:val="00722250"/>
    <w:rsid w:val="0072287A"/>
    <w:rsid w:val="00722DDC"/>
    <w:rsid w:val="007240ED"/>
    <w:rsid w:val="00724760"/>
    <w:rsid w:val="00727510"/>
    <w:rsid w:val="00727A6D"/>
    <w:rsid w:val="00730156"/>
    <w:rsid w:val="00733587"/>
    <w:rsid w:val="00733802"/>
    <w:rsid w:val="007346D9"/>
    <w:rsid w:val="00734B91"/>
    <w:rsid w:val="00734C07"/>
    <w:rsid w:val="00734C63"/>
    <w:rsid w:val="007350A4"/>
    <w:rsid w:val="00735DE1"/>
    <w:rsid w:val="00736107"/>
    <w:rsid w:val="007364E7"/>
    <w:rsid w:val="00736E1E"/>
    <w:rsid w:val="00736EF8"/>
    <w:rsid w:val="0074094E"/>
    <w:rsid w:val="0074227B"/>
    <w:rsid w:val="00742FCD"/>
    <w:rsid w:val="0074319D"/>
    <w:rsid w:val="0074359F"/>
    <w:rsid w:val="00743B08"/>
    <w:rsid w:val="00743C14"/>
    <w:rsid w:val="00745700"/>
    <w:rsid w:val="00745879"/>
    <w:rsid w:val="00745E65"/>
    <w:rsid w:val="00746C8F"/>
    <w:rsid w:val="00746DE4"/>
    <w:rsid w:val="007470D5"/>
    <w:rsid w:val="00747144"/>
    <w:rsid w:val="00750CB3"/>
    <w:rsid w:val="0075134D"/>
    <w:rsid w:val="007533C9"/>
    <w:rsid w:val="00753535"/>
    <w:rsid w:val="007549B0"/>
    <w:rsid w:val="0075580A"/>
    <w:rsid w:val="00755BDA"/>
    <w:rsid w:val="00757E96"/>
    <w:rsid w:val="00757F18"/>
    <w:rsid w:val="00760246"/>
    <w:rsid w:val="00760C29"/>
    <w:rsid w:val="007617BC"/>
    <w:rsid w:val="0076249D"/>
    <w:rsid w:val="00763BDD"/>
    <w:rsid w:val="00764593"/>
    <w:rsid w:val="00764697"/>
    <w:rsid w:val="007647EA"/>
    <w:rsid w:val="00764D58"/>
    <w:rsid w:val="007657F1"/>
    <w:rsid w:val="00765E91"/>
    <w:rsid w:val="00767865"/>
    <w:rsid w:val="00767D71"/>
    <w:rsid w:val="007708FE"/>
    <w:rsid w:val="0077218B"/>
    <w:rsid w:val="00772A30"/>
    <w:rsid w:val="00772BEC"/>
    <w:rsid w:val="007736E6"/>
    <w:rsid w:val="0077388A"/>
    <w:rsid w:val="00774111"/>
    <w:rsid w:val="00777676"/>
    <w:rsid w:val="00780040"/>
    <w:rsid w:val="007803E4"/>
    <w:rsid w:val="00781185"/>
    <w:rsid w:val="007814C3"/>
    <w:rsid w:val="00783629"/>
    <w:rsid w:val="0078386C"/>
    <w:rsid w:val="00783A8A"/>
    <w:rsid w:val="00783B0A"/>
    <w:rsid w:val="00783EFA"/>
    <w:rsid w:val="00784F48"/>
    <w:rsid w:val="00785491"/>
    <w:rsid w:val="0078556F"/>
    <w:rsid w:val="00786151"/>
    <w:rsid w:val="00786477"/>
    <w:rsid w:val="00786681"/>
    <w:rsid w:val="00787D0D"/>
    <w:rsid w:val="00787E7C"/>
    <w:rsid w:val="0079018D"/>
    <w:rsid w:val="00792658"/>
    <w:rsid w:val="007933B4"/>
    <w:rsid w:val="007947CB"/>
    <w:rsid w:val="007952AB"/>
    <w:rsid w:val="007955D0"/>
    <w:rsid w:val="007967B7"/>
    <w:rsid w:val="007A00F8"/>
    <w:rsid w:val="007A0C77"/>
    <w:rsid w:val="007A1541"/>
    <w:rsid w:val="007A1E44"/>
    <w:rsid w:val="007A248B"/>
    <w:rsid w:val="007A2E79"/>
    <w:rsid w:val="007A357A"/>
    <w:rsid w:val="007A3865"/>
    <w:rsid w:val="007A3880"/>
    <w:rsid w:val="007A3979"/>
    <w:rsid w:val="007A41AA"/>
    <w:rsid w:val="007A4871"/>
    <w:rsid w:val="007A4A86"/>
    <w:rsid w:val="007A5818"/>
    <w:rsid w:val="007A74CF"/>
    <w:rsid w:val="007A78CB"/>
    <w:rsid w:val="007A7CCA"/>
    <w:rsid w:val="007B078A"/>
    <w:rsid w:val="007B12E2"/>
    <w:rsid w:val="007B133F"/>
    <w:rsid w:val="007B1A10"/>
    <w:rsid w:val="007B1A2B"/>
    <w:rsid w:val="007B1A66"/>
    <w:rsid w:val="007B29F5"/>
    <w:rsid w:val="007B45FE"/>
    <w:rsid w:val="007B4E6F"/>
    <w:rsid w:val="007B526B"/>
    <w:rsid w:val="007B6996"/>
    <w:rsid w:val="007B6C45"/>
    <w:rsid w:val="007B6EE1"/>
    <w:rsid w:val="007C21E6"/>
    <w:rsid w:val="007C24EB"/>
    <w:rsid w:val="007C2621"/>
    <w:rsid w:val="007C2985"/>
    <w:rsid w:val="007C2986"/>
    <w:rsid w:val="007C29EA"/>
    <w:rsid w:val="007C2CAE"/>
    <w:rsid w:val="007C2D99"/>
    <w:rsid w:val="007C387B"/>
    <w:rsid w:val="007C45E4"/>
    <w:rsid w:val="007C4D6E"/>
    <w:rsid w:val="007C5A57"/>
    <w:rsid w:val="007C5CE2"/>
    <w:rsid w:val="007D01BB"/>
    <w:rsid w:val="007D026E"/>
    <w:rsid w:val="007D05F9"/>
    <w:rsid w:val="007D2C2F"/>
    <w:rsid w:val="007D2E63"/>
    <w:rsid w:val="007D2FEA"/>
    <w:rsid w:val="007D3067"/>
    <w:rsid w:val="007D32B9"/>
    <w:rsid w:val="007D45CF"/>
    <w:rsid w:val="007D52D1"/>
    <w:rsid w:val="007D5CA5"/>
    <w:rsid w:val="007D60CF"/>
    <w:rsid w:val="007D7BE4"/>
    <w:rsid w:val="007E0452"/>
    <w:rsid w:val="007E0F53"/>
    <w:rsid w:val="007E156F"/>
    <w:rsid w:val="007E160B"/>
    <w:rsid w:val="007E2421"/>
    <w:rsid w:val="007E2BDD"/>
    <w:rsid w:val="007E3407"/>
    <w:rsid w:val="007E647E"/>
    <w:rsid w:val="007E7142"/>
    <w:rsid w:val="007E7694"/>
    <w:rsid w:val="007E76B1"/>
    <w:rsid w:val="007E76C0"/>
    <w:rsid w:val="007F0824"/>
    <w:rsid w:val="007F2C17"/>
    <w:rsid w:val="007F3285"/>
    <w:rsid w:val="007F3D8A"/>
    <w:rsid w:val="007F49D5"/>
    <w:rsid w:val="007F51A9"/>
    <w:rsid w:val="007F5315"/>
    <w:rsid w:val="007F5CCC"/>
    <w:rsid w:val="00800F03"/>
    <w:rsid w:val="00801492"/>
    <w:rsid w:val="00801EC9"/>
    <w:rsid w:val="00801F41"/>
    <w:rsid w:val="00802354"/>
    <w:rsid w:val="00802BFE"/>
    <w:rsid w:val="00804285"/>
    <w:rsid w:val="008043BE"/>
    <w:rsid w:val="00804A27"/>
    <w:rsid w:val="0080791E"/>
    <w:rsid w:val="0081100C"/>
    <w:rsid w:val="008130F5"/>
    <w:rsid w:val="00813967"/>
    <w:rsid w:val="00813A5C"/>
    <w:rsid w:val="00813CAE"/>
    <w:rsid w:val="0081438E"/>
    <w:rsid w:val="008145AE"/>
    <w:rsid w:val="00815192"/>
    <w:rsid w:val="008157A3"/>
    <w:rsid w:val="00815C61"/>
    <w:rsid w:val="008208A3"/>
    <w:rsid w:val="00820912"/>
    <w:rsid w:val="00820A70"/>
    <w:rsid w:val="00820CA4"/>
    <w:rsid w:val="00821078"/>
    <w:rsid w:val="008216D5"/>
    <w:rsid w:val="008228A7"/>
    <w:rsid w:val="00822D99"/>
    <w:rsid w:val="0082306D"/>
    <w:rsid w:val="008236EC"/>
    <w:rsid w:val="00823C1C"/>
    <w:rsid w:val="00823C46"/>
    <w:rsid w:val="00824A73"/>
    <w:rsid w:val="00824ED1"/>
    <w:rsid w:val="0082654A"/>
    <w:rsid w:val="008265EA"/>
    <w:rsid w:val="0082785B"/>
    <w:rsid w:val="00827C9B"/>
    <w:rsid w:val="0083092D"/>
    <w:rsid w:val="00830B80"/>
    <w:rsid w:val="00831C00"/>
    <w:rsid w:val="00831DA6"/>
    <w:rsid w:val="00832789"/>
    <w:rsid w:val="00833EA1"/>
    <w:rsid w:val="00833EC8"/>
    <w:rsid w:val="00834CAD"/>
    <w:rsid w:val="00835304"/>
    <w:rsid w:val="00837034"/>
    <w:rsid w:val="008371CD"/>
    <w:rsid w:val="00840E68"/>
    <w:rsid w:val="0084163F"/>
    <w:rsid w:val="00842168"/>
    <w:rsid w:val="008437C2"/>
    <w:rsid w:val="00843B49"/>
    <w:rsid w:val="00844FC2"/>
    <w:rsid w:val="00845603"/>
    <w:rsid w:val="0084767B"/>
    <w:rsid w:val="0084778A"/>
    <w:rsid w:val="0085030A"/>
    <w:rsid w:val="00850DB3"/>
    <w:rsid w:val="00850FEB"/>
    <w:rsid w:val="00851654"/>
    <w:rsid w:val="008517BE"/>
    <w:rsid w:val="00852E85"/>
    <w:rsid w:val="00853279"/>
    <w:rsid w:val="00853C58"/>
    <w:rsid w:val="00854894"/>
    <w:rsid w:val="00854A99"/>
    <w:rsid w:val="00857DAF"/>
    <w:rsid w:val="0086088F"/>
    <w:rsid w:val="00861EF6"/>
    <w:rsid w:val="0086347A"/>
    <w:rsid w:val="00863D25"/>
    <w:rsid w:val="00863E50"/>
    <w:rsid w:val="00864527"/>
    <w:rsid w:val="00864CD5"/>
    <w:rsid w:val="00867872"/>
    <w:rsid w:val="0087051E"/>
    <w:rsid w:val="008706F7"/>
    <w:rsid w:val="008721DB"/>
    <w:rsid w:val="0087275F"/>
    <w:rsid w:val="00875328"/>
    <w:rsid w:val="00875A73"/>
    <w:rsid w:val="00875DF6"/>
    <w:rsid w:val="008762AE"/>
    <w:rsid w:val="00876AD7"/>
    <w:rsid w:val="008775F5"/>
    <w:rsid w:val="00881C6D"/>
    <w:rsid w:val="0088267D"/>
    <w:rsid w:val="008843FE"/>
    <w:rsid w:val="00885123"/>
    <w:rsid w:val="00885F0D"/>
    <w:rsid w:val="008867B6"/>
    <w:rsid w:val="00887A65"/>
    <w:rsid w:val="00887E63"/>
    <w:rsid w:val="0089018F"/>
    <w:rsid w:val="00891095"/>
    <w:rsid w:val="008920E6"/>
    <w:rsid w:val="00894476"/>
    <w:rsid w:val="008944C0"/>
    <w:rsid w:val="00895796"/>
    <w:rsid w:val="00896735"/>
    <w:rsid w:val="00897401"/>
    <w:rsid w:val="008A0E7E"/>
    <w:rsid w:val="008A378A"/>
    <w:rsid w:val="008A413B"/>
    <w:rsid w:val="008A46F7"/>
    <w:rsid w:val="008A521D"/>
    <w:rsid w:val="008A5C60"/>
    <w:rsid w:val="008A62B2"/>
    <w:rsid w:val="008A7189"/>
    <w:rsid w:val="008A75A2"/>
    <w:rsid w:val="008B00F0"/>
    <w:rsid w:val="008B01A2"/>
    <w:rsid w:val="008B0296"/>
    <w:rsid w:val="008B0582"/>
    <w:rsid w:val="008B1256"/>
    <w:rsid w:val="008B13E8"/>
    <w:rsid w:val="008B2516"/>
    <w:rsid w:val="008B44C2"/>
    <w:rsid w:val="008B48B6"/>
    <w:rsid w:val="008B5998"/>
    <w:rsid w:val="008B66B2"/>
    <w:rsid w:val="008B67FE"/>
    <w:rsid w:val="008B7F48"/>
    <w:rsid w:val="008C0C94"/>
    <w:rsid w:val="008C0CA4"/>
    <w:rsid w:val="008C0E0B"/>
    <w:rsid w:val="008C10CD"/>
    <w:rsid w:val="008C12BB"/>
    <w:rsid w:val="008C181E"/>
    <w:rsid w:val="008C2AED"/>
    <w:rsid w:val="008C4B9E"/>
    <w:rsid w:val="008C4E7B"/>
    <w:rsid w:val="008C52E3"/>
    <w:rsid w:val="008C610C"/>
    <w:rsid w:val="008C6CC4"/>
    <w:rsid w:val="008C6FC2"/>
    <w:rsid w:val="008C702D"/>
    <w:rsid w:val="008D0CD1"/>
    <w:rsid w:val="008D1773"/>
    <w:rsid w:val="008D1A5A"/>
    <w:rsid w:val="008D22D1"/>
    <w:rsid w:val="008D319A"/>
    <w:rsid w:val="008D3970"/>
    <w:rsid w:val="008D411B"/>
    <w:rsid w:val="008D48E5"/>
    <w:rsid w:val="008D61A6"/>
    <w:rsid w:val="008D620B"/>
    <w:rsid w:val="008D73F9"/>
    <w:rsid w:val="008E1FE7"/>
    <w:rsid w:val="008E3D5F"/>
    <w:rsid w:val="008E5AF2"/>
    <w:rsid w:val="008E5DFB"/>
    <w:rsid w:val="008E5F8A"/>
    <w:rsid w:val="008E6C1C"/>
    <w:rsid w:val="008E776C"/>
    <w:rsid w:val="008E7B4F"/>
    <w:rsid w:val="008F0065"/>
    <w:rsid w:val="008F012C"/>
    <w:rsid w:val="008F0527"/>
    <w:rsid w:val="008F0DE1"/>
    <w:rsid w:val="008F2403"/>
    <w:rsid w:val="008F267A"/>
    <w:rsid w:val="008F278D"/>
    <w:rsid w:val="008F2D6D"/>
    <w:rsid w:val="008F3802"/>
    <w:rsid w:val="008F4888"/>
    <w:rsid w:val="008F4D09"/>
    <w:rsid w:val="008F5360"/>
    <w:rsid w:val="008F5DB6"/>
    <w:rsid w:val="008F6E0A"/>
    <w:rsid w:val="0090050C"/>
    <w:rsid w:val="00900963"/>
    <w:rsid w:val="00901A15"/>
    <w:rsid w:val="009022F8"/>
    <w:rsid w:val="00902F4B"/>
    <w:rsid w:val="00904000"/>
    <w:rsid w:val="009047E0"/>
    <w:rsid w:val="00904A89"/>
    <w:rsid w:val="00905330"/>
    <w:rsid w:val="0090547E"/>
    <w:rsid w:val="00905731"/>
    <w:rsid w:val="0090578D"/>
    <w:rsid w:val="009061D6"/>
    <w:rsid w:val="00906B25"/>
    <w:rsid w:val="00906B49"/>
    <w:rsid w:val="0090710F"/>
    <w:rsid w:val="009127C7"/>
    <w:rsid w:val="009129B2"/>
    <w:rsid w:val="00913BE6"/>
    <w:rsid w:val="0091479F"/>
    <w:rsid w:val="00914FD9"/>
    <w:rsid w:val="00915493"/>
    <w:rsid w:val="0091567A"/>
    <w:rsid w:val="00915FE9"/>
    <w:rsid w:val="00916735"/>
    <w:rsid w:val="00920A32"/>
    <w:rsid w:val="00922F20"/>
    <w:rsid w:val="0092577A"/>
    <w:rsid w:val="009268D6"/>
    <w:rsid w:val="00926EDF"/>
    <w:rsid w:val="00930A04"/>
    <w:rsid w:val="009318A0"/>
    <w:rsid w:val="00931E8A"/>
    <w:rsid w:val="009320B5"/>
    <w:rsid w:val="009322EC"/>
    <w:rsid w:val="00932697"/>
    <w:rsid w:val="009348EB"/>
    <w:rsid w:val="00934F73"/>
    <w:rsid w:val="00935596"/>
    <w:rsid w:val="009358BA"/>
    <w:rsid w:val="00935D0F"/>
    <w:rsid w:val="009361C9"/>
    <w:rsid w:val="009370B5"/>
    <w:rsid w:val="00937583"/>
    <w:rsid w:val="00937C61"/>
    <w:rsid w:val="009403FE"/>
    <w:rsid w:val="00941286"/>
    <w:rsid w:val="00941F21"/>
    <w:rsid w:val="009423A1"/>
    <w:rsid w:val="00943254"/>
    <w:rsid w:val="009436BE"/>
    <w:rsid w:val="00944104"/>
    <w:rsid w:val="0094520D"/>
    <w:rsid w:val="00946669"/>
    <w:rsid w:val="009475AB"/>
    <w:rsid w:val="00947A76"/>
    <w:rsid w:val="0095003E"/>
    <w:rsid w:val="00950EB4"/>
    <w:rsid w:val="00951698"/>
    <w:rsid w:val="00951DA3"/>
    <w:rsid w:val="00954D70"/>
    <w:rsid w:val="00955025"/>
    <w:rsid w:val="009553EB"/>
    <w:rsid w:val="00955DAB"/>
    <w:rsid w:val="0095640F"/>
    <w:rsid w:val="00956F09"/>
    <w:rsid w:val="00957031"/>
    <w:rsid w:val="009602B3"/>
    <w:rsid w:val="0096300C"/>
    <w:rsid w:val="00964193"/>
    <w:rsid w:val="00965A39"/>
    <w:rsid w:val="009663F5"/>
    <w:rsid w:val="00967C52"/>
    <w:rsid w:val="009721EF"/>
    <w:rsid w:val="00973695"/>
    <w:rsid w:val="00973C0B"/>
    <w:rsid w:val="00973D0E"/>
    <w:rsid w:val="00973DFE"/>
    <w:rsid w:val="00974284"/>
    <w:rsid w:val="009761F1"/>
    <w:rsid w:val="00976470"/>
    <w:rsid w:val="00976602"/>
    <w:rsid w:val="00980214"/>
    <w:rsid w:val="00982393"/>
    <w:rsid w:val="009825F6"/>
    <w:rsid w:val="00983301"/>
    <w:rsid w:val="00985075"/>
    <w:rsid w:val="009851D1"/>
    <w:rsid w:val="00985244"/>
    <w:rsid w:val="00986FA4"/>
    <w:rsid w:val="009879BA"/>
    <w:rsid w:val="00990407"/>
    <w:rsid w:val="00990B6A"/>
    <w:rsid w:val="009916FB"/>
    <w:rsid w:val="00991B86"/>
    <w:rsid w:val="00991DBB"/>
    <w:rsid w:val="009927FF"/>
    <w:rsid w:val="00992948"/>
    <w:rsid w:val="00992E53"/>
    <w:rsid w:val="009936A7"/>
    <w:rsid w:val="00993D0B"/>
    <w:rsid w:val="009940D5"/>
    <w:rsid w:val="009944F0"/>
    <w:rsid w:val="00995A21"/>
    <w:rsid w:val="009965D6"/>
    <w:rsid w:val="009977B3"/>
    <w:rsid w:val="00997D00"/>
    <w:rsid w:val="009A052A"/>
    <w:rsid w:val="009A081F"/>
    <w:rsid w:val="009A16BA"/>
    <w:rsid w:val="009A2940"/>
    <w:rsid w:val="009A4380"/>
    <w:rsid w:val="009A5475"/>
    <w:rsid w:val="009A5FF4"/>
    <w:rsid w:val="009A65DE"/>
    <w:rsid w:val="009A7592"/>
    <w:rsid w:val="009A798E"/>
    <w:rsid w:val="009B018E"/>
    <w:rsid w:val="009B0EF3"/>
    <w:rsid w:val="009B1473"/>
    <w:rsid w:val="009B2B00"/>
    <w:rsid w:val="009B3862"/>
    <w:rsid w:val="009B3F37"/>
    <w:rsid w:val="009B46A9"/>
    <w:rsid w:val="009B53C2"/>
    <w:rsid w:val="009B62E6"/>
    <w:rsid w:val="009B688B"/>
    <w:rsid w:val="009C1082"/>
    <w:rsid w:val="009C1EB4"/>
    <w:rsid w:val="009C3606"/>
    <w:rsid w:val="009C3C09"/>
    <w:rsid w:val="009C496F"/>
    <w:rsid w:val="009C49DA"/>
    <w:rsid w:val="009C4A41"/>
    <w:rsid w:val="009C5031"/>
    <w:rsid w:val="009C5B27"/>
    <w:rsid w:val="009C621C"/>
    <w:rsid w:val="009C68A8"/>
    <w:rsid w:val="009C7782"/>
    <w:rsid w:val="009D1673"/>
    <w:rsid w:val="009D2031"/>
    <w:rsid w:val="009D248B"/>
    <w:rsid w:val="009D2CFE"/>
    <w:rsid w:val="009D2F35"/>
    <w:rsid w:val="009D567E"/>
    <w:rsid w:val="009D5FA3"/>
    <w:rsid w:val="009D6F4E"/>
    <w:rsid w:val="009D709A"/>
    <w:rsid w:val="009D7FFB"/>
    <w:rsid w:val="009E0091"/>
    <w:rsid w:val="009E0DA4"/>
    <w:rsid w:val="009E1283"/>
    <w:rsid w:val="009E1AA1"/>
    <w:rsid w:val="009E2007"/>
    <w:rsid w:val="009E29C3"/>
    <w:rsid w:val="009E4C71"/>
    <w:rsid w:val="009E6258"/>
    <w:rsid w:val="009E6EA3"/>
    <w:rsid w:val="009E6F43"/>
    <w:rsid w:val="009E7276"/>
    <w:rsid w:val="009E7FCB"/>
    <w:rsid w:val="009F097C"/>
    <w:rsid w:val="009F1C96"/>
    <w:rsid w:val="009F4264"/>
    <w:rsid w:val="009F5602"/>
    <w:rsid w:val="009F5B51"/>
    <w:rsid w:val="009F60B4"/>
    <w:rsid w:val="009F632B"/>
    <w:rsid w:val="009F6717"/>
    <w:rsid w:val="009F6F1A"/>
    <w:rsid w:val="009F7D2E"/>
    <w:rsid w:val="009F7F05"/>
    <w:rsid w:val="00A00439"/>
    <w:rsid w:val="00A00E9D"/>
    <w:rsid w:val="00A0215A"/>
    <w:rsid w:val="00A02B60"/>
    <w:rsid w:val="00A02C2B"/>
    <w:rsid w:val="00A054CF"/>
    <w:rsid w:val="00A05C62"/>
    <w:rsid w:val="00A10E6E"/>
    <w:rsid w:val="00A11588"/>
    <w:rsid w:val="00A1278E"/>
    <w:rsid w:val="00A13411"/>
    <w:rsid w:val="00A13744"/>
    <w:rsid w:val="00A15032"/>
    <w:rsid w:val="00A15565"/>
    <w:rsid w:val="00A16399"/>
    <w:rsid w:val="00A16BDE"/>
    <w:rsid w:val="00A2502A"/>
    <w:rsid w:val="00A261E6"/>
    <w:rsid w:val="00A265B5"/>
    <w:rsid w:val="00A3053F"/>
    <w:rsid w:val="00A308D7"/>
    <w:rsid w:val="00A33AA7"/>
    <w:rsid w:val="00A34255"/>
    <w:rsid w:val="00A3492F"/>
    <w:rsid w:val="00A35508"/>
    <w:rsid w:val="00A35655"/>
    <w:rsid w:val="00A35DF4"/>
    <w:rsid w:val="00A362E3"/>
    <w:rsid w:val="00A36545"/>
    <w:rsid w:val="00A367A0"/>
    <w:rsid w:val="00A36FD2"/>
    <w:rsid w:val="00A403F8"/>
    <w:rsid w:val="00A4244A"/>
    <w:rsid w:val="00A43C83"/>
    <w:rsid w:val="00A477AF"/>
    <w:rsid w:val="00A478B5"/>
    <w:rsid w:val="00A5018E"/>
    <w:rsid w:val="00A50326"/>
    <w:rsid w:val="00A52302"/>
    <w:rsid w:val="00A53548"/>
    <w:rsid w:val="00A53D03"/>
    <w:rsid w:val="00A542AC"/>
    <w:rsid w:val="00A546F3"/>
    <w:rsid w:val="00A56E05"/>
    <w:rsid w:val="00A56FCF"/>
    <w:rsid w:val="00A57CF6"/>
    <w:rsid w:val="00A57E28"/>
    <w:rsid w:val="00A606C0"/>
    <w:rsid w:val="00A606E5"/>
    <w:rsid w:val="00A629FD"/>
    <w:rsid w:val="00A653A2"/>
    <w:rsid w:val="00A654CF"/>
    <w:rsid w:val="00A65802"/>
    <w:rsid w:val="00A74E25"/>
    <w:rsid w:val="00A75889"/>
    <w:rsid w:val="00A75A80"/>
    <w:rsid w:val="00A764B0"/>
    <w:rsid w:val="00A76B6A"/>
    <w:rsid w:val="00A77255"/>
    <w:rsid w:val="00A77675"/>
    <w:rsid w:val="00A80425"/>
    <w:rsid w:val="00A80AC0"/>
    <w:rsid w:val="00A816B1"/>
    <w:rsid w:val="00A81881"/>
    <w:rsid w:val="00A83977"/>
    <w:rsid w:val="00A84029"/>
    <w:rsid w:val="00A844AD"/>
    <w:rsid w:val="00A84977"/>
    <w:rsid w:val="00A850EB"/>
    <w:rsid w:val="00A8559C"/>
    <w:rsid w:val="00A86069"/>
    <w:rsid w:val="00A861C8"/>
    <w:rsid w:val="00A86EFE"/>
    <w:rsid w:val="00A9114E"/>
    <w:rsid w:val="00A91774"/>
    <w:rsid w:val="00A938A9"/>
    <w:rsid w:val="00A9417F"/>
    <w:rsid w:val="00A95FF7"/>
    <w:rsid w:val="00A97606"/>
    <w:rsid w:val="00A97C00"/>
    <w:rsid w:val="00A97FC4"/>
    <w:rsid w:val="00AA0104"/>
    <w:rsid w:val="00AA0122"/>
    <w:rsid w:val="00AA02B5"/>
    <w:rsid w:val="00AA047A"/>
    <w:rsid w:val="00AA0810"/>
    <w:rsid w:val="00AA08A1"/>
    <w:rsid w:val="00AA0B2D"/>
    <w:rsid w:val="00AA1B6A"/>
    <w:rsid w:val="00AA2051"/>
    <w:rsid w:val="00AA232D"/>
    <w:rsid w:val="00AA3355"/>
    <w:rsid w:val="00AA37A2"/>
    <w:rsid w:val="00AA42B0"/>
    <w:rsid w:val="00AA4582"/>
    <w:rsid w:val="00AA4907"/>
    <w:rsid w:val="00AA49C5"/>
    <w:rsid w:val="00AA5019"/>
    <w:rsid w:val="00AA5674"/>
    <w:rsid w:val="00AA5718"/>
    <w:rsid w:val="00AA6FE7"/>
    <w:rsid w:val="00AA777F"/>
    <w:rsid w:val="00AB26BF"/>
    <w:rsid w:val="00AB2905"/>
    <w:rsid w:val="00AB3C27"/>
    <w:rsid w:val="00AB3D74"/>
    <w:rsid w:val="00AB66AD"/>
    <w:rsid w:val="00AB70E8"/>
    <w:rsid w:val="00AB736E"/>
    <w:rsid w:val="00AC1151"/>
    <w:rsid w:val="00AC16AE"/>
    <w:rsid w:val="00AC1FDF"/>
    <w:rsid w:val="00AC2AC8"/>
    <w:rsid w:val="00AC2EAB"/>
    <w:rsid w:val="00AC304F"/>
    <w:rsid w:val="00AC3BB4"/>
    <w:rsid w:val="00AC4E4A"/>
    <w:rsid w:val="00AC5E42"/>
    <w:rsid w:val="00AC5EE0"/>
    <w:rsid w:val="00AC72BC"/>
    <w:rsid w:val="00AC7D82"/>
    <w:rsid w:val="00AD0B3E"/>
    <w:rsid w:val="00AD1780"/>
    <w:rsid w:val="00AD1799"/>
    <w:rsid w:val="00AD1E8E"/>
    <w:rsid w:val="00AD25FB"/>
    <w:rsid w:val="00AD2B97"/>
    <w:rsid w:val="00AD30AE"/>
    <w:rsid w:val="00AD42B4"/>
    <w:rsid w:val="00AD4CFE"/>
    <w:rsid w:val="00AD4E87"/>
    <w:rsid w:val="00AD5456"/>
    <w:rsid w:val="00AD730E"/>
    <w:rsid w:val="00AD76D8"/>
    <w:rsid w:val="00AE165A"/>
    <w:rsid w:val="00AE224E"/>
    <w:rsid w:val="00AE2ACE"/>
    <w:rsid w:val="00AE39AD"/>
    <w:rsid w:val="00AE3A59"/>
    <w:rsid w:val="00AE43DF"/>
    <w:rsid w:val="00AE4632"/>
    <w:rsid w:val="00AE5D6D"/>
    <w:rsid w:val="00AE6454"/>
    <w:rsid w:val="00AE6B1F"/>
    <w:rsid w:val="00AE6FBB"/>
    <w:rsid w:val="00AE7281"/>
    <w:rsid w:val="00AE7AAB"/>
    <w:rsid w:val="00AE7DA3"/>
    <w:rsid w:val="00AF103E"/>
    <w:rsid w:val="00AF27E0"/>
    <w:rsid w:val="00AF30D4"/>
    <w:rsid w:val="00AF36DE"/>
    <w:rsid w:val="00AF3736"/>
    <w:rsid w:val="00AF38DA"/>
    <w:rsid w:val="00AF3BDF"/>
    <w:rsid w:val="00AF4309"/>
    <w:rsid w:val="00AF4742"/>
    <w:rsid w:val="00AF790D"/>
    <w:rsid w:val="00AF7F2E"/>
    <w:rsid w:val="00B0082A"/>
    <w:rsid w:val="00B00EC3"/>
    <w:rsid w:val="00B03874"/>
    <w:rsid w:val="00B039B5"/>
    <w:rsid w:val="00B03AB5"/>
    <w:rsid w:val="00B04B7A"/>
    <w:rsid w:val="00B0513A"/>
    <w:rsid w:val="00B06E61"/>
    <w:rsid w:val="00B07181"/>
    <w:rsid w:val="00B07297"/>
    <w:rsid w:val="00B07979"/>
    <w:rsid w:val="00B07A67"/>
    <w:rsid w:val="00B07D67"/>
    <w:rsid w:val="00B10092"/>
    <w:rsid w:val="00B1043C"/>
    <w:rsid w:val="00B1087A"/>
    <w:rsid w:val="00B12D06"/>
    <w:rsid w:val="00B13CDD"/>
    <w:rsid w:val="00B1536A"/>
    <w:rsid w:val="00B15FF9"/>
    <w:rsid w:val="00B16ED0"/>
    <w:rsid w:val="00B204C8"/>
    <w:rsid w:val="00B20A96"/>
    <w:rsid w:val="00B210D2"/>
    <w:rsid w:val="00B21604"/>
    <w:rsid w:val="00B22F44"/>
    <w:rsid w:val="00B2338C"/>
    <w:rsid w:val="00B240B0"/>
    <w:rsid w:val="00B24209"/>
    <w:rsid w:val="00B27BB3"/>
    <w:rsid w:val="00B30447"/>
    <w:rsid w:val="00B304AC"/>
    <w:rsid w:val="00B30506"/>
    <w:rsid w:val="00B309A3"/>
    <w:rsid w:val="00B3103C"/>
    <w:rsid w:val="00B3115F"/>
    <w:rsid w:val="00B3147D"/>
    <w:rsid w:val="00B32756"/>
    <w:rsid w:val="00B34342"/>
    <w:rsid w:val="00B3479C"/>
    <w:rsid w:val="00B36667"/>
    <w:rsid w:val="00B369FC"/>
    <w:rsid w:val="00B36BF5"/>
    <w:rsid w:val="00B3737F"/>
    <w:rsid w:val="00B42828"/>
    <w:rsid w:val="00B42D9F"/>
    <w:rsid w:val="00B43550"/>
    <w:rsid w:val="00B4406C"/>
    <w:rsid w:val="00B44D09"/>
    <w:rsid w:val="00B44E40"/>
    <w:rsid w:val="00B45D5C"/>
    <w:rsid w:val="00B47661"/>
    <w:rsid w:val="00B47D0A"/>
    <w:rsid w:val="00B519E0"/>
    <w:rsid w:val="00B51A4D"/>
    <w:rsid w:val="00B525EA"/>
    <w:rsid w:val="00B52EE3"/>
    <w:rsid w:val="00B539F5"/>
    <w:rsid w:val="00B55788"/>
    <w:rsid w:val="00B560D8"/>
    <w:rsid w:val="00B56731"/>
    <w:rsid w:val="00B56F06"/>
    <w:rsid w:val="00B5725B"/>
    <w:rsid w:val="00B574E0"/>
    <w:rsid w:val="00B60A48"/>
    <w:rsid w:val="00B61687"/>
    <w:rsid w:val="00B62682"/>
    <w:rsid w:val="00B6287E"/>
    <w:rsid w:val="00B63B2C"/>
    <w:rsid w:val="00B63C61"/>
    <w:rsid w:val="00B63CB4"/>
    <w:rsid w:val="00B6404B"/>
    <w:rsid w:val="00B644A7"/>
    <w:rsid w:val="00B649FB"/>
    <w:rsid w:val="00B67667"/>
    <w:rsid w:val="00B67963"/>
    <w:rsid w:val="00B67B7D"/>
    <w:rsid w:val="00B709F4"/>
    <w:rsid w:val="00B7135F"/>
    <w:rsid w:val="00B7162A"/>
    <w:rsid w:val="00B7180A"/>
    <w:rsid w:val="00B71B36"/>
    <w:rsid w:val="00B742AF"/>
    <w:rsid w:val="00B743C2"/>
    <w:rsid w:val="00B74FCA"/>
    <w:rsid w:val="00B765F8"/>
    <w:rsid w:val="00B7684C"/>
    <w:rsid w:val="00B76975"/>
    <w:rsid w:val="00B769C8"/>
    <w:rsid w:val="00B77885"/>
    <w:rsid w:val="00B77C46"/>
    <w:rsid w:val="00B80166"/>
    <w:rsid w:val="00B81054"/>
    <w:rsid w:val="00B81C7E"/>
    <w:rsid w:val="00B82E91"/>
    <w:rsid w:val="00B83233"/>
    <w:rsid w:val="00B844F2"/>
    <w:rsid w:val="00B847CC"/>
    <w:rsid w:val="00B849C6"/>
    <w:rsid w:val="00B86102"/>
    <w:rsid w:val="00B87DB2"/>
    <w:rsid w:val="00B900FD"/>
    <w:rsid w:val="00B901D1"/>
    <w:rsid w:val="00B93F7E"/>
    <w:rsid w:val="00B951A4"/>
    <w:rsid w:val="00B95BCA"/>
    <w:rsid w:val="00B96AAE"/>
    <w:rsid w:val="00B96C08"/>
    <w:rsid w:val="00B97923"/>
    <w:rsid w:val="00BA1950"/>
    <w:rsid w:val="00BA3CD0"/>
    <w:rsid w:val="00BA45DC"/>
    <w:rsid w:val="00BA5CC3"/>
    <w:rsid w:val="00BA5E9C"/>
    <w:rsid w:val="00BA7F19"/>
    <w:rsid w:val="00BB0253"/>
    <w:rsid w:val="00BB07CF"/>
    <w:rsid w:val="00BB0990"/>
    <w:rsid w:val="00BB0AC4"/>
    <w:rsid w:val="00BB1922"/>
    <w:rsid w:val="00BB2B93"/>
    <w:rsid w:val="00BB2DCF"/>
    <w:rsid w:val="00BB3041"/>
    <w:rsid w:val="00BB30F3"/>
    <w:rsid w:val="00BB452A"/>
    <w:rsid w:val="00BB4702"/>
    <w:rsid w:val="00BB50F3"/>
    <w:rsid w:val="00BC07C6"/>
    <w:rsid w:val="00BC07DC"/>
    <w:rsid w:val="00BC1162"/>
    <w:rsid w:val="00BC13BB"/>
    <w:rsid w:val="00BC397E"/>
    <w:rsid w:val="00BC43A4"/>
    <w:rsid w:val="00BC4578"/>
    <w:rsid w:val="00BC4B1A"/>
    <w:rsid w:val="00BC5769"/>
    <w:rsid w:val="00BC5A66"/>
    <w:rsid w:val="00BC5ED1"/>
    <w:rsid w:val="00BC757B"/>
    <w:rsid w:val="00BD199E"/>
    <w:rsid w:val="00BD2618"/>
    <w:rsid w:val="00BD2AC4"/>
    <w:rsid w:val="00BD31CA"/>
    <w:rsid w:val="00BD489E"/>
    <w:rsid w:val="00BD4D33"/>
    <w:rsid w:val="00BD5F9F"/>
    <w:rsid w:val="00BD6A36"/>
    <w:rsid w:val="00BD6F2A"/>
    <w:rsid w:val="00BD7BF2"/>
    <w:rsid w:val="00BE0BD4"/>
    <w:rsid w:val="00BE117C"/>
    <w:rsid w:val="00BE2690"/>
    <w:rsid w:val="00BE651B"/>
    <w:rsid w:val="00BE70C6"/>
    <w:rsid w:val="00BE7577"/>
    <w:rsid w:val="00BE7582"/>
    <w:rsid w:val="00BF01E6"/>
    <w:rsid w:val="00BF02D9"/>
    <w:rsid w:val="00BF0E9C"/>
    <w:rsid w:val="00BF2609"/>
    <w:rsid w:val="00BF2983"/>
    <w:rsid w:val="00BF2A7F"/>
    <w:rsid w:val="00BF3A68"/>
    <w:rsid w:val="00BF43E3"/>
    <w:rsid w:val="00BF4815"/>
    <w:rsid w:val="00BF543A"/>
    <w:rsid w:val="00BF577B"/>
    <w:rsid w:val="00BF68D1"/>
    <w:rsid w:val="00C0023F"/>
    <w:rsid w:val="00C0116C"/>
    <w:rsid w:val="00C01299"/>
    <w:rsid w:val="00C0154D"/>
    <w:rsid w:val="00C017A4"/>
    <w:rsid w:val="00C01A1E"/>
    <w:rsid w:val="00C01C61"/>
    <w:rsid w:val="00C02D1C"/>
    <w:rsid w:val="00C03090"/>
    <w:rsid w:val="00C03C0D"/>
    <w:rsid w:val="00C04D86"/>
    <w:rsid w:val="00C05843"/>
    <w:rsid w:val="00C06CA0"/>
    <w:rsid w:val="00C0736C"/>
    <w:rsid w:val="00C073CA"/>
    <w:rsid w:val="00C1077D"/>
    <w:rsid w:val="00C111F2"/>
    <w:rsid w:val="00C12783"/>
    <w:rsid w:val="00C12D5D"/>
    <w:rsid w:val="00C12E3A"/>
    <w:rsid w:val="00C1416C"/>
    <w:rsid w:val="00C145CF"/>
    <w:rsid w:val="00C149E3"/>
    <w:rsid w:val="00C14B81"/>
    <w:rsid w:val="00C14F8A"/>
    <w:rsid w:val="00C15678"/>
    <w:rsid w:val="00C15C67"/>
    <w:rsid w:val="00C16803"/>
    <w:rsid w:val="00C1728D"/>
    <w:rsid w:val="00C17667"/>
    <w:rsid w:val="00C177A3"/>
    <w:rsid w:val="00C17DC4"/>
    <w:rsid w:val="00C20318"/>
    <w:rsid w:val="00C211C2"/>
    <w:rsid w:val="00C2210F"/>
    <w:rsid w:val="00C22667"/>
    <w:rsid w:val="00C24C77"/>
    <w:rsid w:val="00C2582D"/>
    <w:rsid w:val="00C267BA"/>
    <w:rsid w:val="00C2785A"/>
    <w:rsid w:val="00C307A1"/>
    <w:rsid w:val="00C30D5F"/>
    <w:rsid w:val="00C33211"/>
    <w:rsid w:val="00C33283"/>
    <w:rsid w:val="00C33EC5"/>
    <w:rsid w:val="00C34233"/>
    <w:rsid w:val="00C3502B"/>
    <w:rsid w:val="00C3558B"/>
    <w:rsid w:val="00C357D1"/>
    <w:rsid w:val="00C35972"/>
    <w:rsid w:val="00C36FC2"/>
    <w:rsid w:val="00C40344"/>
    <w:rsid w:val="00C404E0"/>
    <w:rsid w:val="00C41604"/>
    <w:rsid w:val="00C42069"/>
    <w:rsid w:val="00C42473"/>
    <w:rsid w:val="00C424B4"/>
    <w:rsid w:val="00C43487"/>
    <w:rsid w:val="00C43E29"/>
    <w:rsid w:val="00C450A6"/>
    <w:rsid w:val="00C45354"/>
    <w:rsid w:val="00C468A5"/>
    <w:rsid w:val="00C46F56"/>
    <w:rsid w:val="00C46F78"/>
    <w:rsid w:val="00C47224"/>
    <w:rsid w:val="00C47CEA"/>
    <w:rsid w:val="00C51B7F"/>
    <w:rsid w:val="00C51FE2"/>
    <w:rsid w:val="00C52791"/>
    <w:rsid w:val="00C53E9B"/>
    <w:rsid w:val="00C54254"/>
    <w:rsid w:val="00C54A86"/>
    <w:rsid w:val="00C54AA0"/>
    <w:rsid w:val="00C54D71"/>
    <w:rsid w:val="00C54EB5"/>
    <w:rsid w:val="00C55115"/>
    <w:rsid w:val="00C55A7F"/>
    <w:rsid w:val="00C5771B"/>
    <w:rsid w:val="00C57C58"/>
    <w:rsid w:val="00C61959"/>
    <w:rsid w:val="00C6467C"/>
    <w:rsid w:val="00C646C7"/>
    <w:rsid w:val="00C66F56"/>
    <w:rsid w:val="00C66F70"/>
    <w:rsid w:val="00C67A14"/>
    <w:rsid w:val="00C703ED"/>
    <w:rsid w:val="00C70AE8"/>
    <w:rsid w:val="00C70B3C"/>
    <w:rsid w:val="00C70DF3"/>
    <w:rsid w:val="00C70EEE"/>
    <w:rsid w:val="00C733A3"/>
    <w:rsid w:val="00C739B5"/>
    <w:rsid w:val="00C74253"/>
    <w:rsid w:val="00C743B0"/>
    <w:rsid w:val="00C75FF5"/>
    <w:rsid w:val="00C76164"/>
    <w:rsid w:val="00C76574"/>
    <w:rsid w:val="00C807D2"/>
    <w:rsid w:val="00C8102F"/>
    <w:rsid w:val="00C815C7"/>
    <w:rsid w:val="00C8206C"/>
    <w:rsid w:val="00C82299"/>
    <w:rsid w:val="00C82B7B"/>
    <w:rsid w:val="00C82DFC"/>
    <w:rsid w:val="00C83235"/>
    <w:rsid w:val="00C83635"/>
    <w:rsid w:val="00C83C00"/>
    <w:rsid w:val="00C83D31"/>
    <w:rsid w:val="00C84782"/>
    <w:rsid w:val="00C8591A"/>
    <w:rsid w:val="00C86156"/>
    <w:rsid w:val="00C8737A"/>
    <w:rsid w:val="00C87EDF"/>
    <w:rsid w:val="00C9036B"/>
    <w:rsid w:val="00C90925"/>
    <w:rsid w:val="00C91D00"/>
    <w:rsid w:val="00C9520D"/>
    <w:rsid w:val="00C96200"/>
    <w:rsid w:val="00C97F1C"/>
    <w:rsid w:val="00C97F9E"/>
    <w:rsid w:val="00CA0084"/>
    <w:rsid w:val="00CA2AC6"/>
    <w:rsid w:val="00CA2C55"/>
    <w:rsid w:val="00CA35DD"/>
    <w:rsid w:val="00CA4143"/>
    <w:rsid w:val="00CA6D01"/>
    <w:rsid w:val="00CA6F24"/>
    <w:rsid w:val="00CA704A"/>
    <w:rsid w:val="00CA7E62"/>
    <w:rsid w:val="00CB01D5"/>
    <w:rsid w:val="00CB0998"/>
    <w:rsid w:val="00CB0C05"/>
    <w:rsid w:val="00CB11DB"/>
    <w:rsid w:val="00CB38E5"/>
    <w:rsid w:val="00CB4564"/>
    <w:rsid w:val="00CB4B2B"/>
    <w:rsid w:val="00CB4E1E"/>
    <w:rsid w:val="00CB50F4"/>
    <w:rsid w:val="00CB58F6"/>
    <w:rsid w:val="00CB6997"/>
    <w:rsid w:val="00CB6D35"/>
    <w:rsid w:val="00CC005D"/>
    <w:rsid w:val="00CC12A3"/>
    <w:rsid w:val="00CC246F"/>
    <w:rsid w:val="00CC2C4F"/>
    <w:rsid w:val="00CC2CE9"/>
    <w:rsid w:val="00CC3CF5"/>
    <w:rsid w:val="00CC3D3B"/>
    <w:rsid w:val="00CC404F"/>
    <w:rsid w:val="00CC4409"/>
    <w:rsid w:val="00CC5E99"/>
    <w:rsid w:val="00CC5F40"/>
    <w:rsid w:val="00CC67F2"/>
    <w:rsid w:val="00CD0EC9"/>
    <w:rsid w:val="00CD0FF7"/>
    <w:rsid w:val="00CD33BE"/>
    <w:rsid w:val="00CD3810"/>
    <w:rsid w:val="00CD3845"/>
    <w:rsid w:val="00CD398A"/>
    <w:rsid w:val="00CD5979"/>
    <w:rsid w:val="00CD615B"/>
    <w:rsid w:val="00CD625A"/>
    <w:rsid w:val="00CD6826"/>
    <w:rsid w:val="00CD6D10"/>
    <w:rsid w:val="00CD6FC3"/>
    <w:rsid w:val="00CD7FB9"/>
    <w:rsid w:val="00CE11CD"/>
    <w:rsid w:val="00CE13DA"/>
    <w:rsid w:val="00CE20EB"/>
    <w:rsid w:val="00CE258D"/>
    <w:rsid w:val="00CE33A0"/>
    <w:rsid w:val="00CE3A7A"/>
    <w:rsid w:val="00CE560E"/>
    <w:rsid w:val="00CE63F7"/>
    <w:rsid w:val="00CE6C68"/>
    <w:rsid w:val="00CE770D"/>
    <w:rsid w:val="00CE7790"/>
    <w:rsid w:val="00CE7953"/>
    <w:rsid w:val="00CF03BA"/>
    <w:rsid w:val="00CF0EBC"/>
    <w:rsid w:val="00CF10C4"/>
    <w:rsid w:val="00CF27A1"/>
    <w:rsid w:val="00CF3A19"/>
    <w:rsid w:val="00CF3C7D"/>
    <w:rsid w:val="00CF40F9"/>
    <w:rsid w:val="00CF54AF"/>
    <w:rsid w:val="00CF57B8"/>
    <w:rsid w:val="00CF5EC0"/>
    <w:rsid w:val="00CF5EE4"/>
    <w:rsid w:val="00CF611E"/>
    <w:rsid w:val="00CF781A"/>
    <w:rsid w:val="00D001D7"/>
    <w:rsid w:val="00D026B7"/>
    <w:rsid w:val="00D03B21"/>
    <w:rsid w:val="00D064C3"/>
    <w:rsid w:val="00D0793F"/>
    <w:rsid w:val="00D10687"/>
    <w:rsid w:val="00D10BA8"/>
    <w:rsid w:val="00D10FA9"/>
    <w:rsid w:val="00D1118D"/>
    <w:rsid w:val="00D116CB"/>
    <w:rsid w:val="00D125E0"/>
    <w:rsid w:val="00D12664"/>
    <w:rsid w:val="00D12AAA"/>
    <w:rsid w:val="00D130DB"/>
    <w:rsid w:val="00D132A9"/>
    <w:rsid w:val="00D13530"/>
    <w:rsid w:val="00D144F3"/>
    <w:rsid w:val="00D14A9B"/>
    <w:rsid w:val="00D153AF"/>
    <w:rsid w:val="00D16F01"/>
    <w:rsid w:val="00D1758C"/>
    <w:rsid w:val="00D17F80"/>
    <w:rsid w:val="00D20177"/>
    <w:rsid w:val="00D207AB"/>
    <w:rsid w:val="00D20EAE"/>
    <w:rsid w:val="00D20FF5"/>
    <w:rsid w:val="00D21261"/>
    <w:rsid w:val="00D21CE0"/>
    <w:rsid w:val="00D22534"/>
    <w:rsid w:val="00D2379D"/>
    <w:rsid w:val="00D264DA"/>
    <w:rsid w:val="00D2719D"/>
    <w:rsid w:val="00D27AA3"/>
    <w:rsid w:val="00D3133E"/>
    <w:rsid w:val="00D328A3"/>
    <w:rsid w:val="00D33398"/>
    <w:rsid w:val="00D3511F"/>
    <w:rsid w:val="00D353F4"/>
    <w:rsid w:val="00D36175"/>
    <w:rsid w:val="00D379C9"/>
    <w:rsid w:val="00D434B0"/>
    <w:rsid w:val="00D4352D"/>
    <w:rsid w:val="00D43FCE"/>
    <w:rsid w:val="00D463CD"/>
    <w:rsid w:val="00D507DF"/>
    <w:rsid w:val="00D51722"/>
    <w:rsid w:val="00D5172F"/>
    <w:rsid w:val="00D51A3F"/>
    <w:rsid w:val="00D53B7B"/>
    <w:rsid w:val="00D54539"/>
    <w:rsid w:val="00D54703"/>
    <w:rsid w:val="00D54921"/>
    <w:rsid w:val="00D54E9D"/>
    <w:rsid w:val="00D54FF1"/>
    <w:rsid w:val="00D56371"/>
    <w:rsid w:val="00D57898"/>
    <w:rsid w:val="00D57E4F"/>
    <w:rsid w:val="00D60874"/>
    <w:rsid w:val="00D6110B"/>
    <w:rsid w:val="00D6268D"/>
    <w:rsid w:val="00D62955"/>
    <w:rsid w:val="00D63C06"/>
    <w:rsid w:val="00D64859"/>
    <w:rsid w:val="00D64DD5"/>
    <w:rsid w:val="00D65875"/>
    <w:rsid w:val="00D665BF"/>
    <w:rsid w:val="00D66E83"/>
    <w:rsid w:val="00D672C6"/>
    <w:rsid w:val="00D67EA6"/>
    <w:rsid w:val="00D73F0B"/>
    <w:rsid w:val="00D7486E"/>
    <w:rsid w:val="00D75040"/>
    <w:rsid w:val="00D75968"/>
    <w:rsid w:val="00D76379"/>
    <w:rsid w:val="00D76964"/>
    <w:rsid w:val="00D7799F"/>
    <w:rsid w:val="00D80115"/>
    <w:rsid w:val="00D80832"/>
    <w:rsid w:val="00D81441"/>
    <w:rsid w:val="00D83AC4"/>
    <w:rsid w:val="00D83FEA"/>
    <w:rsid w:val="00D8448A"/>
    <w:rsid w:val="00D84A5E"/>
    <w:rsid w:val="00D84C72"/>
    <w:rsid w:val="00D8531D"/>
    <w:rsid w:val="00D85A62"/>
    <w:rsid w:val="00D86409"/>
    <w:rsid w:val="00D86F02"/>
    <w:rsid w:val="00D90EF6"/>
    <w:rsid w:val="00D9144D"/>
    <w:rsid w:val="00D915BA"/>
    <w:rsid w:val="00D91A48"/>
    <w:rsid w:val="00D928A1"/>
    <w:rsid w:val="00D93693"/>
    <w:rsid w:val="00D9396E"/>
    <w:rsid w:val="00D94488"/>
    <w:rsid w:val="00D94A7A"/>
    <w:rsid w:val="00D94C67"/>
    <w:rsid w:val="00D961E3"/>
    <w:rsid w:val="00D9658C"/>
    <w:rsid w:val="00D96AE1"/>
    <w:rsid w:val="00D96D4B"/>
    <w:rsid w:val="00D97390"/>
    <w:rsid w:val="00DA04E4"/>
    <w:rsid w:val="00DA0D82"/>
    <w:rsid w:val="00DA1474"/>
    <w:rsid w:val="00DA1FC9"/>
    <w:rsid w:val="00DA2185"/>
    <w:rsid w:val="00DA2B39"/>
    <w:rsid w:val="00DA3014"/>
    <w:rsid w:val="00DA3DCB"/>
    <w:rsid w:val="00DA4537"/>
    <w:rsid w:val="00DA473A"/>
    <w:rsid w:val="00DA4B8B"/>
    <w:rsid w:val="00DA5F9D"/>
    <w:rsid w:val="00DA764D"/>
    <w:rsid w:val="00DA7CBA"/>
    <w:rsid w:val="00DB0320"/>
    <w:rsid w:val="00DB0A90"/>
    <w:rsid w:val="00DB1142"/>
    <w:rsid w:val="00DB2BB8"/>
    <w:rsid w:val="00DB3071"/>
    <w:rsid w:val="00DB393B"/>
    <w:rsid w:val="00DB3F39"/>
    <w:rsid w:val="00DB44F2"/>
    <w:rsid w:val="00DB5CE5"/>
    <w:rsid w:val="00DB6D22"/>
    <w:rsid w:val="00DB7CB0"/>
    <w:rsid w:val="00DC2890"/>
    <w:rsid w:val="00DC2A45"/>
    <w:rsid w:val="00DC3E92"/>
    <w:rsid w:val="00DC3F48"/>
    <w:rsid w:val="00DC4F44"/>
    <w:rsid w:val="00DC512F"/>
    <w:rsid w:val="00DC5CA5"/>
    <w:rsid w:val="00DC751B"/>
    <w:rsid w:val="00DC784E"/>
    <w:rsid w:val="00DD1F6B"/>
    <w:rsid w:val="00DD37ED"/>
    <w:rsid w:val="00DD3B3B"/>
    <w:rsid w:val="00DD45CA"/>
    <w:rsid w:val="00DD5269"/>
    <w:rsid w:val="00DD5EF7"/>
    <w:rsid w:val="00DD745A"/>
    <w:rsid w:val="00DD7B77"/>
    <w:rsid w:val="00DE18CC"/>
    <w:rsid w:val="00DE27DB"/>
    <w:rsid w:val="00DE34A8"/>
    <w:rsid w:val="00DE4349"/>
    <w:rsid w:val="00DE497F"/>
    <w:rsid w:val="00DE5A8D"/>
    <w:rsid w:val="00DE7FA6"/>
    <w:rsid w:val="00DF010E"/>
    <w:rsid w:val="00DF1C06"/>
    <w:rsid w:val="00DF24ED"/>
    <w:rsid w:val="00DF3C24"/>
    <w:rsid w:val="00DF47B1"/>
    <w:rsid w:val="00DF498A"/>
    <w:rsid w:val="00DF4A46"/>
    <w:rsid w:val="00DF531F"/>
    <w:rsid w:val="00DF53C1"/>
    <w:rsid w:val="00DF63B0"/>
    <w:rsid w:val="00DF6963"/>
    <w:rsid w:val="00DF6C3A"/>
    <w:rsid w:val="00DF6D91"/>
    <w:rsid w:val="00DF7042"/>
    <w:rsid w:val="00DF71AC"/>
    <w:rsid w:val="00E000D0"/>
    <w:rsid w:val="00E00F83"/>
    <w:rsid w:val="00E01EEB"/>
    <w:rsid w:val="00E033FB"/>
    <w:rsid w:val="00E041A6"/>
    <w:rsid w:val="00E044E6"/>
    <w:rsid w:val="00E0450E"/>
    <w:rsid w:val="00E0480F"/>
    <w:rsid w:val="00E049EA"/>
    <w:rsid w:val="00E04D0A"/>
    <w:rsid w:val="00E05704"/>
    <w:rsid w:val="00E06CE8"/>
    <w:rsid w:val="00E07FDD"/>
    <w:rsid w:val="00E103AC"/>
    <w:rsid w:val="00E10C6A"/>
    <w:rsid w:val="00E1139B"/>
    <w:rsid w:val="00E11468"/>
    <w:rsid w:val="00E11849"/>
    <w:rsid w:val="00E126DA"/>
    <w:rsid w:val="00E130BF"/>
    <w:rsid w:val="00E13E58"/>
    <w:rsid w:val="00E14D84"/>
    <w:rsid w:val="00E15DAE"/>
    <w:rsid w:val="00E161BC"/>
    <w:rsid w:val="00E166DE"/>
    <w:rsid w:val="00E16812"/>
    <w:rsid w:val="00E1688F"/>
    <w:rsid w:val="00E16B47"/>
    <w:rsid w:val="00E1723A"/>
    <w:rsid w:val="00E207D3"/>
    <w:rsid w:val="00E2324A"/>
    <w:rsid w:val="00E2426D"/>
    <w:rsid w:val="00E24CEC"/>
    <w:rsid w:val="00E25C8E"/>
    <w:rsid w:val="00E2606A"/>
    <w:rsid w:val="00E26239"/>
    <w:rsid w:val="00E26F3A"/>
    <w:rsid w:val="00E275DB"/>
    <w:rsid w:val="00E27D21"/>
    <w:rsid w:val="00E30C7A"/>
    <w:rsid w:val="00E315B0"/>
    <w:rsid w:val="00E31B12"/>
    <w:rsid w:val="00E31B32"/>
    <w:rsid w:val="00E31C8E"/>
    <w:rsid w:val="00E321FD"/>
    <w:rsid w:val="00E3222B"/>
    <w:rsid w:val="00E3413C"/>
    <w:rsid w:val="00E34713"/>
    <w:rsid w:val="00E34790"/>
    <w:rsid w:val="00E34A17"/>
    <w:rsid w:val="00E35432"/>
    <w:rsid w:val="00E3569C"/>
    <w:rsid w:val="00E358A1"/>
    <w:rsid w:val="00E36426"/>
    <w:rsid w:val="00E3705F"/>
    <w:rsid w:val="00E37B76"/>
    <w:rsid w:val="00E400D9"/>
    <w:rsid w:val="00E40BBF"/>
    <w:rsid w:val="00E41270"/>
    <w:rsid w:val="00E412E8"/>
    <w:rsid w:val="00E42165"/>
    <w:rsid w:val="00E42503"/>
    <w:rsid w:val="00E42D64"/>
    <w:rsid w:val="00E4326B"/>
    <w:rsid w:val="00E43995"/>
    <w:rsid w:val="00E444CE"/>
    <w:rsid w:val="00E44819"/>
    <w:rsid w:val="00E449A7"/>
    <w:rsid w:val="00E4504A"/>
    <w:rsid w:val="00E46611"/>
    <w:rsid w:val="00E50EFF"/>
    <w:rsid w:val="00E51385"/>
    <w:rsid w:val="00E51B0D"/>
    <w:rsid w:val="00E51D9D"/>
    <w:rsid w:val="00E522AB"/>
    <w:rsid w:val="00E528E0"/>
    <w:rsid w:val="00E534E8"/>
    <w:rsid w:val="00E535BD"/>
    <w:rsid w:val="00E53833"/>
    <w:rsid w:val="00E544B3"/>
    <w:rsid w:val="00E54EFA"/>
    <w:rsid w:val="00E55186"/>
    <w:rsid w:val="00E553C7"/>
    <w:rsid w:val="00E55584"/>
    <w:rsid w:val="00E5629F"/>
    <w:rsid w:val="00E565B8"/>
    <w:rsid w:val="00E570AC"/>
    <w:rsid w:val="00E57A42"/>
    <w:rsid w:val="00E57ADB"/>
    <w:rsid w:val="00E6088C"/>
    <w:rsid w:val="00E60C0D"/>
    <w:rsid w:val="00E6122A"/>
    <w:rsid w:val="00E622DD"/>
    <w:rsid w:val="00E62547"/>
    <w:rsid w:val="00E632C4"/>
    <w:rsid w:val="00E6398A"/>
    <w:rsid w:val="00E64FF3"/>
    <w:rsid w:val="00E6529E"/>
    <w:rsid w:val="00E65D68"/>
    <w:rsid w:val="00E67D0A"/>
    <w:rsid w:val="00E7007E"/>
    <w:rsid w:val="00E701BA"/>
    <w:rsid w:val="00E707D0"/>
    <w:rsid w:val="00E70CEA"/>
    <w:rsid w:val="00E70DB1"/>
    <w:rsid w:val="00E74AF0"/>
    <w:rsid w:val="00E75597"/>
    <w:rsid w:val="00E75947"/>
    <w:rsid w:val="00E768A7"/>
    <w:rsid w:val="00E768DD"/>
    <w:rsid w:val="00E76DB1"/>
    <w:rsid w:val="00E77957"/>
    <w:rsid w:val="00E8078F"/>
    <w:rsid w:val="00E83350"/>
    <w:rsid w:val="00E83B52"/>
    <w:rsid w:val="00E84E7B"/>
    <w:rsid w:val="00E85610"/>
    <w:rsid w:val="00E85FA1"/>
    <w:rsid w:val="00E86BE5"/>
    <w:rsid w:val="00E86FD6"/>
    <w:rsid w:val="00E87BEC"/>
    <w:rsid w:val="00E906DA"/>
    <w:rsid w:val="00E9282E"/>
    <w:rsid w:val="00E92ED5"/>
    <w:rsid w:val="00E94C89"/>
    <w:rsid w:val="00E950E8"/>
    <w:rsid w:val="00E95699"/>
    <w:rsid w:val="00E96CB0"/>
    <w:rsid w:val="00E970A0"/>
    <w:rsid w:val="00E970DD"/>
    <w:rsid w:val="00E97A00"/>
    <w:rsid w:val="00EA14D0"/>
    <w:rsid w:val="00EA3E5D"/>
    <w:rsid w:val="00EA4709"/>
    <w:rsid w:val="00EA47BC"/>
    <w:rsid w:val="00EA516F"/>
    <w:rsid w:val="00EA5249"/>
    <w:rsid w:val="00EA5881"/>
    <w:rsid w:val="00EA5ECC"/>
    <w:rsid w:val="00EA6986"/>
    <w:rsid w:val="00EA6D74"/>
    <w:rsid w:val="00EA7101"/>
    <w:rsid w:val="00EA7243"/>
    <w:rsid w:val="00EA733A"/>
    <w:rsid w:val="00EA7906"/>
    <w:rsid w:val="00EB072E"/>
    <w:rsid w:val="00EB1006"/>
    <w:rsid w:val="00EB14D9"/>
    <w:rsid w:val="00EB29BD"/>
    <w:rsid w:val="00EB2F92"/>
    <w:rsid w:val="00EB34FA"/>
    <w:rsid w:val="00EB3B02"/>
    <w:rsid w:val="00EB6534"/>
    <w:rsid w:val="00EB6869"/>
    <w:rsid w:val="00EB6AD7"/>
    <w:rsid w:val="00EC06C7"/>
    <w:rsid w:val="00EC08C3"/>
    <w:rsid w:val="00EC1A70"/>
    <w:rsid w:val="00EC3033"/>
    <w:rsid w:val="00EC34E0"/>
    <w:rsid w:val="00EC3C0F"/>
    <w:rsid w:val="00EC50C2"/>
    <w:rsid w:val="00EC5B35"/>
    <w:rsid w:val="00EC5E36"/>
    <w:rsid w:val="00EC6449"/>
    <w:rsid w:val="00EC6EFB"/>
    <w:rsid w:val="00EC73DD"/>
    <w:rsid w:val="00EC7892"/>
    <w:rsid w:val="00EC7F38"/>
    <w:rsid w:val="00ED050C"/>
    <w:rsid w:val="00ED0B18"/>
    <w:rsid w:val="00ED0E78"/>
    <w:rsid w:val="00ED32F8"/>
    <w:rsid w:val="00ED4755"/>
    <w:rsid w:val="00ED69D8"/>
    <w:rsid w:val="00ED7A43"/>
    <w:rsid w:val="00EE2932"/>
    <w:rsid w:val="00EE4F4F"/>
    <w:rsid w:val="00EF0C9D"/>
    <w:rsid w:val="00EF1E93"/>
    <w:rsid w:val="00EF2F45"/>
    <w:rsid w:val="00EF41B7"/>
    <w:rsid w:val="00EF485C"/>
    <w:rsid w:val="00EF55F4"/>
    <w:rsid w:val="00EF5FD5"/>
    <w:rsid w:val="00EF619A"/>
    <w:rsid w:val="00EF663B"/>
    <w:rsid w:val="00EF6E7E"/>
    <w:rsid w:val="00EF7485"/>
    <w:rsid w:val="00F0054A"/>
    <w:rsid w:val="00F011A8"/>
    <w:rsid w:val="00F017F2"/>
    <w:rsid w:val="00F024D2"/>
    <w:rsid w:val="00F02707"/>
    <w:rsid w:val="00F03FDF"/>
    <w:rsid w:val="00F04A1A"/>
    <w:rsid w:val="00F0549E"/>
    <w:rsid w:val="00F0705C"/>
    <w:rsid w:val="00F0765A"/>
    <w:rsid w:val="00F07CDF"/>
    <w:rsid w:val="00F10754"/>
    <w:rsid w:val="00F10A6F"/>
    <w:rsid w:val="00F1171D"/>
    <w:rsid w:val="00F126B8"/>
    <w:rsid w:val="00F129A5"/>
    <w:rsid w:val="00F130D2"/>
    <w:rsid w:val="00F132AB"/>
    <w:rsid w:val="00F1355A"/>
    <w:rsid w:val="00F1372B"/>
    <w:rsid w:val="00F138B5"/>
    <w:rsid w:val="00F13BD8"/>
    <w:rsid w:val="00F13EB8"/>
    <w:rsid w:val="00F144FF"/>
    <w:rsid w:val="00F14A0B"/>
    <w:rsid w:val="00F1618C"/>
    <w:rsid w:val="00F20445"/>
    <w:rsid w:val="00F205FB"/>
    <w:rsid w:val="00F20A8B"/>
    <w:rsid w:val="00F21266"/>
    <w:rsid w:val="00F21876"/>
    <w:rsid w:val="00F224A6"/>
    <w:rsid w:val="00F235CC"/>
    <w:rsid w:val="00F23673"/>
    <w:rsid w:val="00F23784"/>
    <w:rsid w:val="00F24202"/>
    <w:rsid w:val="00F243F5"/>
    <w:rsid w:val="00F2532F"/>
    <w:rsid w:val="00F265A4"/>
    <w:rsid w:val="00F30A5F"/>
    <w:rsid w:val="00F31CA3"/>
    <w:rsid w:val="00F32D80"/>
    <w:rsid w:val="00F33391"/>
    <w:rsid w:val="00F33AFB"/>
    <w:rsid w:val="00F33B60"/>
    <w:rsid w:val="00F350FE"/>
    <w:rsid w:val="00F352FC"/>
    <w:rsid w:val="00F372D6"/>
    <w:rsid w:val="00F40719"/>
    <w:rsid w:val="00F407EC"/>
    <w:rsid w:val="00F40DC4"/>
    <w:rsid w:val="00F418FC"/>
    <w:rsid w:val="00F42933"/>
    <w:rsid w:val="00F42E17"/>
    <w:rsid w:val="00F42E4E"/>
    <w:rsid w:val="00F4355E"/>
    <w:rsid w:val="00F43A69"/>
    <w:rsid w:val="00F43F8F"/>
    <w:rsid w:val="00F43FC8"/>
    <w:rsid w:val="00F46653"/>
    <w:rsid w:val="00F46BFA"/>
    <w:rsid w:val="00F4776E"/>
    <w:rsid w:val="00F4789E"/>
    <w:rsid w:val="00F47B6F"/>
    <w:rsid w:val="00F50B91"/>
    <w:rsid w:val="00F51B74"/>
    <w:rsid w:val="00F52680"/>
    <w:rsid w:val="00F535FD"/>
    <w:rsid w:val="00F53F9A"/>
    <w:rsid w:val="00F54052"/>
    <w:rsid w:val="00F543DC"/>
    <w:rsid w:val="00F54FB4"/>
    <w:rsid w:val="00F55ACB"/>
    <w:rsid w:val="00F5644B"/>
    <w:rsid w:val="00F564B2"/>
    <w:rsid w:val="00F566A2"/>
    <w:rsid w:val="00F5702E"/>
    <w:rsid w:val="00F57646"/>
    <w:rsid w:val="00F60B2D"/>
    <w:rsid w:val="00F61070"/>
    <w:rsid w:val="00F62415"/>
    <w:rsid w:val="00F627D8"/>
    <w:rsid w:val="00F63357"/>
    <w:rsid w:val="00F634A6"/>
    <w:rsid w:val="00F64E62"/>
    <w:rsid w:val="00F67228"/>
    <w:rsid w:val="00F67C28"/>
    <w:rsid w:val="00F700AE"/>
    <w:rsid w:val="00F70EAA"/>
    <w:rsid w:val="00F70EFD"/>
    <w:rsid w:val="00F71479"/>
    <w:rsid w:val="00F72336"/>
    <w:rsid w:val="00F72EA0"/>
    <w:rsid w:val="00F739CC"/>
    <w:rsid w:val="00F74514"/>
    <w:rsid w:val="00F75B05"/>
    <w:rsid w:val="00F76695"/>
    <w:rsid w:val="00F766D0"/>
    <w:rsid w:val="00F77B37"/>
    <w:rsid w:val="00F8047F"/>
    <w:rsid w:val="00F808BE"/>
    <w:rsid w:val="00F8233F"/>
    <w:rsid w:val="00F82975"/>
    <w:rsid w:val="00F83386"/>
    <w:rsid w:val="00F835B8"/>
    <w:rsid w:val="00F84E30"/>
    <w:rsid w:val="00F8538F"/>
    <w:rsid w:val="00F85E07"/>
    <w:rsid w:val="00F86FE6"/>
    <w:rsid w:val="00F90348"/>
    <w:rsid w:val="00F90ECC"/>
    <w:rsid w:val="00F912F3"/>
    <w:rsid w:val="00F9254B"/>
    <w:rsid w:val="00F93637"/>
    <w:rsid w:val="00F9402C"/>
    <w:rsid w:val="00F94849"/>
    <w:rsid w:val="00F94D18"/>
    <w:rsid w:val="00F95AB1"/>
    <w:rsid w:val="00F96625"/>
    <w:rsid w:val="00FA1458"/>
    <w:rsid w:val="00FA2D35"/>
    <w:rsid w:val="00FA2E1D"/>
    <w:rsid w:val="00FA34C3"/>
    <w:rsid w:val="00FA434D"/>
    <w:rsid w:val="00FA4BAD"/>
    <w:rsid w:val="00FA4E24"/>
    <w:rsid w:val="00FA52C3"/>
    <w:rsid w:val="00FA5A83"/>
    <w:rsid w:val="00FA5AA9"/>
    <w:rsid w:val="00FA6592"/>
    <w:rsid w:val="00FA69FF"/>
    <w:rsid w:val="00FA6CD5"/>
    <w:rsid w:val="00FB0FE4"/>
    <w:rsid w:val="00FB17D9"/>
    <w:rsid w:val="00FB1ACA"/>
    <w:rsid w:val="00FB1AD7"/>
    <w:rsid w:val="00FB1DC8"/>
    <w:rsid w:val="00FB2ACA"/>
    <w:rsid w:val="00FB3D39"/>
    <w:rsid w:val="00FB454C"/>
    <w:rsid w:val="00FB5129"/>
    <w:rsid w:val="00FB52BB"/>
    <w:rsid w:val="00FB56CF"/>
    <w:rsid w:val="00FB5959"/>
    <w:rsid w:val="00FB6072"/>
    <w:rsid w:val="00FB6247"/>
    <w:rsid w:val="00FB6689"/>
    <w:rsid w:val="00FB6690"/>
    <w:rsid w:val="00FB691E"/>
    <w:rsid w:val="00FB6933"/>
    <w:rsid w:val="00FB7364"/>
    <w:rsid w:val="00FB7FF2"/>
    <w:rsid w:val="00FC01E2"/>
    <w:rsid w:val="00FC117F"/>
    <w:rsid w:val="00FC1204"/>
    <w:rsid w:val="00FC212F"/>
    <w:rsid w:val="00FC2398"/>
    <w:rsid w:val="00FC23C3"/>
    <w:rsid w:val="00FC3D5B"/>
    <w:rsid w:val="00FC3EF6"/>
    <w:rsid w:val="00FC4686"/>
    <w:rsid w:val="00FC6041"/>
    <w:rsid w:val="00FC7353"/>
    <w:rsid w:val="00FD00B8"/>
    <w:rsid w:val="00FD0733"/>
    <w:rsid w:val="00FD0CEF"/>
    <w:rsid w:val="00FD1E77"/>
    <w:rsid w:val="00FD2028"/>
    <w:rsid w:val="00FD3175"/>
    <w:rsid w:val="00FD339A"/>
    <w:rsid w:val="00FD524A"/>
    <w:rsid w:val="00FD5CFF"/>
    <w:rsid w:val="00FD68B8"/>
    <w:rsid w:val="00FD6EEC"/>
    <w:rsid w:val="00FE0BC6"/>
    <w:rsid w:val="00FE0E97"/>
    <w:rsid w:val="00FE1072"/>
    <w:rsid w:val="00FE1570"/>
    <w:rsid w:val="00FE18B3"/>
    <w:rsid w:val="00FE20B4"/>
    <w:rsid w:val="00FE5CCB"/>
    <w:rsid w:val="00FE7861"/>
    <w:rsid w:val="00FE799A"/>
    <w:rsid w:val="00FF100F"/>
    <w:rsid w:val="00FF24E1"/>
    <w:rsid w:val="00FF2C0F"/>
    <w:rsid w:val="00FF5443"/>
    <w:rsid w:val="00FF5487"/>
    <w:rsid w:val="00FF5774"/>
    <w:rsid w:val="00FF5E3B"/>
    <w:rsid w:val="00FF5F46"/>
    <w:rsid w:val="00FF747B"/>
    <w:rsid w:val="00FF7A38"/>
    <w:rsid w:val="00FF7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25"/>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21"/>
    <w:rPr>
      <w:sz w:val="24"/>
      <w:szCs w:val="24"/>
    </w:rPr>
  </w:style>
  <w:style w:type="paragraph" w:styleId="Heading2">
    <w:name w:val="heading 2"/>
    <w:basedOn w:val="Normal"/>
    <w:qFormat/>
    <w:rsid w:val="0074227B"/>
    <w:pPr>
      <w:spacing w:before="100" w:beforeAutospacing="1" w:after="100" w:afterAutospacing="1"/>
      <w:outlineLvl w:val="1"/>
    </w:pPr>
    <w:rPr>
      <w:rFonts w:ascii="Arial, Helvetica, sans-serif" w:hAnsi="Arial, Helvetica, sans-serif"/>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86750"/>
    <w:rPr>
      <w:color w:val="0000FF"/>
      <w:u w:val="single"/>
    </w:rPr>
  </w:style>
  <w:style w:type="character" w:styleId="Strong">
    <w:name w:val="Strong"/>
    <w:uiPriority w:val="22"/>
    <w:qFormat/>
    <w:rsid w:val="007A1541"/>
    <w:rPr>
      <w:b/>
      <w:bCs/>
    </w:rPr>
  </w:style>
  <w:style w:type="paragraph" w:styleId="NormalWeb">
    <w:name w:val="Normal (Web)"/>
    <w:basedOn w:val="Normal"/>
    <w:uiPriority w:val="99"/>
    <w:rsid w:val="00340FC1"/>
    <w:pPr>
      <w:spacing w:before="100" w:beforeAutospacing="1" w:after="100" w:afterAutospacing="1"/>
    </w:pPr>
  </w:style>
  <w:style w:type="character" w:styleId="Emphasis">
    <w:name w:val="Emphasis"/>
    <w:qFormat/>
    <w:rsid w:val="0074227B"/>
    <w:rPr>
      <w:i/>
      <w:iCs/>
    </w:rPr>
  </w:style>
  <w:style w:type="paragraph" w:customStyle="1" w:styleId="index-description">
    <w:name w:val="index-description"/>
    <w:basedOn w:val="Normal"/>
    <w:rsid w:val="001572A2"/>
    <w:pPr>
      <w:spacing w:after="300"/>
      <w:ind w:left="120" w:right="40"/>
    </w:pPr>
    <w:rPr>
      <w:rFonts w:ascii="Arial" w:hAnsi="Arial" w:cs="Arial"/>
      <w:sz w:val="22"/>
      <w:szCs w:val="22"/>
    </w:rPr>
  </w:style>
  <w:style w:type="paragraph" w:customStyle="1" w:styleId="bodytext">
    <w:name w:val="bodytext"/>
    <w:basedOn w:val="Normal"/>
    <w:rsid w:val="00607228"/>
    <w:pPr>
      <w:spacing w:before="100" w:beforeAutospacing="1" w:after="100" w:afterAutospacing="1"/>
    </w:pPr>
    <w:rPr>
      <w:rFonts w:ascii="Verdana" w:hAnsi="Verdana"/>
      <w:color w:val="333333"/>
      <w:sz w:val="18"/>
      <w:szCs w:val="18"/>
    </w:rPr>
  </w:style>
  <w:style w:type="table" w:styleId="TableGrid">
    <w:name w:val="Table Grid"/>
    <w:basedOn w:val="TableNormal"/>
    <w:rsid w:val="00C64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2">
    <w:name w:val="style122"/>
    <w:basedOn w:val="Normal"/>
    <w:rsid w:val="00E16812"/>
  </w:style>
  <w:style w:type="paragraph" w:styleId="BalloonText">
    <w:name w:val="Balloon Text"/>
    <w:basedOn w:val="Normal"/>
    <w:link w:val="BalloonTextChar"/>
    <w:uiPriority w:val="99"/>
    <w:semiHidden/>
    <w:unhideWhenUsed/>
    <w:rsid w:val="00A86069"/>
    <w:rPr>
      <w:rFonts w:ascii="Tahoma" w:hAnsi="Tahoma"/>
      <w:sz w:val="16"/>
      <w:szCs w:val="16"/>
      <w:lang w:val="x-none" w:eastAsia="x-none"/>
    </w:rPr>
  </w:style>
  <w:style w:type="character" w:customStyle="1" w:styleId="BalloonTextChar">
    <w:name w:val="Balloon Text Char"/>
    <w:link w:val="BalloonText"/>
    <w:uiPriority w:val="99"/>
    <w:semiHidden/>
    <w:rsid w:val="00A86069"/>
    <w:rPr>
      <w:rFonts w:ascii="Tahoma" w:hAnsi="Tahoma" w:cs="Tahoma"/>
      <w:sz w:val="16"/>
      <w:szCs w:val="16"/>
    </w:rPr>
  </w:style>
  <w:style w:type="paragraph" w:styleId="ListParagraph">
    <w:name w:val="List Paragraph"/>
    <w:basedOn w:val="Normal"/>
    <w:uiPriority w:val="34"/>
    <w:qFormat/>
    <w:rsid w:val="001175A6"/>
    <w:pPr>
      <w:ind w:left="720"/>
    </w:pPr>
  </w:style>
  <w:style w:type="character" w:customStyle="1" w:styleId="event-description1">
    <w:name w:val="event-description1"/>
    <w:rsid w:val="00BE70C6"/>
    <w:rPr>
      <w:vanish w:val="0"/>
      <w:webHidden w:val="0"/>
      <w:specVanish w:val="0"/>
    </w:rPr>
  </w:style>
  <w:style w:type="character" w:styleId="FollowedHyperlink">
    <w:name w:val="FollowedHyperlink"/>
    <w:uiPriority w:val="99"/>
    <w:semiHidden/>
    <w:unhideWhenUsed/>
    <w:rsid w:val="00CF27A1"/>
    <w:rPr>
      <w:color w:val="800080"/>
      <w:u w:val="single"/>
    </w:rPr>
  </w:style>
  <w:style w:type="paragraph" w:styleId="Header">
    <w:name w:val="header"/>
    <w:basedOn w:val="Normal"/>
    <w:link w:val="HeaderChar"/>
    <w:uiPriority w:val="99"/>
    <w:unhideWhenUsed/>
    <w:rsid w:val="003B1B46"/>
    <w:pPr>
      <w:tabs>
        <w:tab w:val="center" w:pos="4680"/>
        <w:tab w:val="right" w:pos="9360"/>
      </w:tabs>
    </w:pPr>
  </w:style>
  <w:style w:type="character" w:customStyle="1" w:styleId="HeaderChar">
    <w:name w:val="Header Char"/>
    <w:link w:val="Header"/>
    <w:uiPriority w:val="99"/>
    <w:rsid w:val="003B1B46"/>
    <w:rPr>
      <w:sz w:val="24"/>
      <w:szCs w:val="24"/>
    </w:rPr>
  </w:style>
  <w:style w:type="paragraph" w:styleId="Footer">
    <w:name w:val="footer"/>
    <w:basedOn w:val="Normal"/>
    <w:link w:val="FooterChar"/>
    <w:uiPriority w:val="99"/>
    <w:unhideWhenUsed/>
    <w:rsid w:val="003B1B46"/>
    <w:pPr>
      <w:tabs>
        <w:tab w:val="center" w:pos="4680"/>
        <w:tab w:val="right" w:pos="9360"/>
      </w:tabs>
    </w:pPr>
  </w:style>
  <w:style w:type="character" w:customStyle="1" w:styleId="FooterChar">
    <w:name w:val="Footer Char"/>
    <w:link w:val="Footer"/>
    <w:uiPriority w:val="99"/>
    <w:rsid w:val="003B1B46"/>
    <w:rPr>
      <w:sz w:val="24"/>
      <w:szCs w:val="24"/>
    </w:rPr>
  </w:style>
  <w:style w:type="character" w:customStyle="1" w:styleId="itxtrst">
    <w:name w:val="itxtrst"/>
    <w:rsid w:val="006C4065"/>
  </w:style>
  <w:style w:type="character" w:customStyle="1" w:styleId="apple-converted-space">
    <w:name w:val="apple-converted-space"/>
    <w:rsid w:val="00BC757B"/>
  </w:style>
  <w:style w:type="character" w:customStyle="1" w:styleId="aqj">
    <w:name w:val="aqj"/>
    <w:rsid w:val="00256D90"/>
  </w:style>
  <w:style w:type="paragraph" w:customStyle="1" w:styleId="Default">
    <w:name w:val="Default"/>
    <w:rsid w:val="007952AB"/>
    <w:pPr>
      <w:autoSpaceDE w:val="0"/>
      <w:autoSpaceDN w:val="0"/>
      <w:adjustRightInd w:val="0"/>
    </w:pPr>
    <w:rPr>
      <w:rFonts w:ascii="Gotham Book" w:hAnsi="Gotham Book" w:cs="Gotham Book"/>
      <w:color w:val="000000"/>
      <w:sz w:val="24"/>
      <w:szCs w:val="24"/>
    </w:rPr>
  </w:style>
  <w:style w:type="character" w:customStyle="1" w:styleId="A7">
    <w:name w:val="A7"/>
    <w:uiPriority w:val="99"/>
    <w:rsid w:val="007952AB"/>
    <w:rPr>
      <w:rFonts w:cs="Gotham Book"/>
      <w:i/>
      <w:i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21"/>
    <w:rPr>
      <w:sz w:val="24"/>
      <w:szCs w:val="24"/>
    </w:rPr>
  </w:style>
  <w:style w:type="paragraph" w:styleId="Heading2">
    <w:name w:val="heading 2"/>
    <w:basedOn w:val="Normal"/>
    <w:qFormat/>
    <w:rsid w:val="0074227B"/>
    <w:pPr>
      <w:spacing w:before="100" w:beforeAutospacing="1" w:after="100" w:afterAutospacing="1"/>
      <w:outlineLvl w:val="1"/>
    </w:pPr>
    <w:rPr>
      <w:rFonts w:ascii="Arial, Helvetica, sans-serif" w:hAnsi="Arial, Helvetica, sans-serif"/>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86750"/>
    <w:rPr>
      <w:color w:val="0000FF"/>
      <w:u w:val="single"/>
    </w:rPr>
  </w:style>
  <w:style w:type="character" w:styleId="Strong">
    <w:name w:val="Strong"/>
    <w:uiPriority w:val="22"/>
    <w:qFormat/>
    <w:rsid w:val="007A1541"/>
    <w:rPr>
      <w:b/>
      <w:bCs/>
    </w:rPr>
  </w:style>
  <w:style w:type="paragraph" w:styleId="NormalWeb">
    <w:name w:val="Normal (Web)"/>
    <w:basedOn w:val="Normal"/>
    <w:uiPriority w:val="99"/>
    <w:rsid w:val="00340FC1"/>
    <w:pPr>
      <w:spacing w:before="100" w:beforeAutospacing="1" w:after="100" w:afterAutospacing="1"/>
    </w:pPr>
  </w:style>
  <w:style w:type="character" w:styleId="Emphasis">
    <w:name w:val="Emphasis"/>
    <w:qFormat/>
    <w:rsid w:val="0074227B"/>
    <w:rPr>
      <w:i/>
      <w:iCs/>
    </w:rPr>
  </w:style>
  <w:style w:type="paragraph" w:customStyle="1" w:styleId="index-description">
    <w:name w:val="index-description"/>
    <w:basedOn w:val="Normal"/>
    <w:rsid w:val="001572A2"/>
    <w:pPr>
      <w:spacing w:after="300"/>
      <w:ind w:left="120" w:right="40"/>
    </w:pPr>
    <w:rPr>
      <w:rFonts w:ascii="Arial" w:hAnsi="Arial" w:cs="Arial"/>
      <w:sz w:val="22"/>
      <w:szCs w:val="22"/>
    </w:rPr>
  </w:style>
  <w:style w:type="paragraph" w:customStyle="1" w:styleId="bodytext">
    <w:name w:val="bodytext"/>
    <w:basedOn w:val="Normal"/>
    <w:rsid w:val="00607228"/>
    <w:pPr>
      <w:spacing w:before="100" w:beforeAutospacing="1" w:after="100" w:afterAutospacing="1"/>
    </w:pPr>
    <w:rPr>
      <w:rFonts w:ascii="Verdana" w:hAnsi="Verdana"/>
      <w:color w:val="333333"/>
      <w:sz w:val="18"/>
      <w:szCs w:val="18"/>
    </w:rPr>
  </w:style>
  <w:style w:type="table" w:styleId="TableGrid">
    <w:name w:val="Table Grid"/>
    <w:basedOn w:val="TableNormal"/>
    <w:rsid w:val="00C64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2">
    <w:name w:val="style122"/>
    <w:basedOn w:val="Normal"/>
    <w:rsid w:val="00E16812"/>
  </w:style>
  <w:style w:type="paragraph" w:styleId="BalloonText">
    <w:name w:val="Balloon Text"/>
    <w:basedOn w:val="Normal"/>
    <w:link w:val="BalloonTextChar"/>
    <w:uiPriority w:val="99"/>
    <w:semiHidden/>
    <w:unhideWhenUsed/>
    <w:rsid w:val="00A86069"/>
    <w:rPr>
      <w:rFonts w:ascii="Tahoma" w:hAnsi="Tahoma"/>
      <w:sz w:val="16"/>
      <w:szCs w:val="16"/>
      <w:lang w:val="x-none" w:eastAsia="x-none"/>
    </w:rPr>
  </w:style>
  <w:style w:type="character" w:customStyle="1" w:styleId="BalloonTextChar">
    <w:name w:val="Balloon Text Char"/>
    <w:link w:val="BalloonText"/>
    <w:uiPriority w:val="99"/>
    <w:semiHidden/>
    <w:rsid w:val="00A86069"/>
    <w:rPr>
      <w:rFonts w:ascii="Tahoma" w:hAnsi="Tahoma" w:cs="Tahoma"/>
      <w:sz w:val="16"/>
      <w:szCs w:val="16"/>
    </w:rPr>
  </w:style>
  <w:style w:type="paragraph" w:styleId="ListParagraph">
    <w:name w:val="List Paragraph"/>
    <w:basedOn w:val="Normal"/>
    <w:uiPriority w:val="34"/>
    <w:qFormat/>
    <w:rsid w:val="001175A6"/>
    <w:pPr>
      <w:ind w:left="720"/>
    </w:pPr>
  </w:style>
  <w:style w:type="character" w:customStyle="1" w:styleId="event-description1">
    <w:name w:val="event-description1"/>
    <w:rsid w:val="00BE70C6"/>
    <w:rPr>
      <w:vanish w:val="0"/>
      <w:webHidden w:val="0"/>
      <w:specVanish w:val="0"/>
    </w:rPr>
  </w:style>
  <w:style w:type="character" w:styleId="FollowedHyperlink">
    <w:name w:val="FollowedHyperlink"/>
    <w:uiPriority w:val="99"/>
    <w:semiHidden/>
    <w:unhideWhenUsed/>
    <w:rsid w:val="00CF27A1"/>
    <w:rPr>
      <w:color w:val="800080"/>
      <w:u w:val="single"/>
    </w:rPr>
  </w:style>
  <w:style w:type="paragraph" w:styleId="Header">
    <w:name w:val="header"/>
    <w:basedOn w:val="Normal"/>
    <w:link w:val="HeaderChar"/>
    <w:uiPriority w:val="99"/>
    <w:unhideWhenUsed/>
    <w:rsid w:val="003B1B46"/>
    <w:pPr>
      <w:tabs>
        <w:tab w:val="center" w:pos="4680"/>
        <w:tab w:val="right" w:pos="9360"/>
      </w:tabs>
    </w:pPr>
  </w:style>
  <w:style w:type="character" w:customStyle="1" w:styleId="HeaderChar">
    <w:name w:val="Header Char"/>
    <w:link w:val="Header"/>
    <w:uiPriority w:val="99"/>
    <w:rsid w:val="003B1B46"/>
    <w:rPr>
      <w:sz w:val="24"/>
      <w:szCs w:val="24"/>
    </w:rPr>
  </w:style>
  <w:style w:type="paragraph" w:styleId="Footer">
    <w:name w:val="footer"/>
    <w:basedOn w:val="Normal"/>
    <w:link w:val="FooterChar"/>
    <w:uiPriority w:val="99"/>
    <w:unhideWhenUsed/>
    <w:rsid w:val="003B1B46"/>
    <w:pPr>
      <w:tabs>
        <w:tab w:val="center" w:pos="4680"/>
        <w:tab w:val="right" w:pos="9360"/>
      </w:tabs>
    </w:pPr>
  </w:style>
  <w:style w:type="character" w:customStyle="1" w:styleId="FooterChar">
    <w:name w:val="Footer Char"/>
    <w:link w:val="Footer"/>
    <w:uiPriority w:val="99"/>
    <w:rsid w:val="003B1B46"/>
    <w:rPr>
      <w:sz w:val="24"/>
      <w:szCs w:val="24"/>
    </w:rPr>
  </w:style>
  <w:style w:type="character" w:customStyle="1" w:styleId="itxtrst">
    <w:name w:val="itxtrst"/>
    <w:rsid w:val="006C4065"/>
  </w:style>
  <w:style w:type="character" w:customStyle="1" w:styleId="apple-converted-space">
    <w:name w:val="apple-converted-space"/>
    <w:rsid w:val="00BC757B"/>
  </w:style>
  <w:style w:type="character" w:customStyle="1" w:styleId="aqj">
    <w:name w:val="aqj"/>
    <w:rsid w:val="00256D90"/>
  </w:style>
  <w:style w:type="paragraph" w:customStyle="1" w:styleId="Default">
    <w:name w:val="Default"/>
    <w:rsid w:val="007952AB"/>
    <w:pPr>
      <w:autoSpaceDE w:val="0"/>
      <w:autoSpaceDN w:val="0"/>
      <w:adjustRightInd w:val="0"/>
    </w:pPr>
    <w:rPr>
      <w:rFonts w:ascii="Gotham Book" w:hAnsi="Gotham Book" w:cs="Gotham Book"/>
      <w:color w:val="000000"/>
      <w:sz w:val="24"/>
      <w:szCs w:val="24"/>
    </w:rPr>
  </w:style>
  <w:style w:type="character" w:customStyle="1" w:styleId="A7">
    <w:name w:val="A7"/>
    <w:uiPriority w:val="99"/>
    <w:rsid w:val="007952AB"/>
    <w:rPr>
      <w:rFonts w:cs="Gotham Book"/>
      <w: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3447">
      <w:bodyDiv w:val="1"/>
      <w:marLeft w:val="30"/>
      <w:marRight w:val="0"/>
      <w:marTop w:val="30"/>
      <w:marBottom w:val="0"/>
      <w:divBdr>
        <w:top w:val="none" w:sz="0" w:space="0" w:color="auto"/>
        <w:left w:val="none" w:sz="0" w:space="0" w:color="auto"/>
        <w:bottom w:val="none" w:sz="0" w:space="0" w:color="auto"/>
        <w:right w:val="none" w:sz="0" w:space="0" w:color="auto"/>
      </w:divBdr>
      <w:divsChild>
        <w:div w:id="87386714">
          <w:marLeft w:val="0"/>
          <w:marRight w:val="0"/>
          <w:marTop w:val="0"/>
          <w:marBottom w:val="0"/>
          <w:divBdr>
            <w:top w:val="none" w:sz="0" w:space="0" w:color="auto"/>
            <w:left w:val="none" w:sz="0" w:space="0" w:color="auto"/>
            <w:bottom w:val="none" w:sz="0" w:space="0" w:color="auto"/>
            <w:right w:val="none" w:sz="0" w:space="0" w:color="auto"/>
          </w:divBdr>
        </w:div>
        <w:div w:id="165098749">
          <w:marLeft w:val="0"/>
          <w:marRight w:val="0"/>
          <w:marTop w:val="0"/>
          <w:marBottom w:val="0"/>
          <w:divBdr>
            <w:top w:val="none" w:sz="0" w:space="0" w:color="auto"/>
            <w:left w:val="none" w:sz="0" w:space="0" w:color="auto"/>
            <w:bottom w:val="none" w:sz="0" w:space="0" w:color="auto"/>
            <w:right w:val="none" w:sz="0" w:space="0" w:color="auto"/>
          </w:divBdr>
        </w:div>
        <w:div w:id="272589246">
          <w:marLeft w:val="0"/>
          <w:marRight w:val="0"/>
          <w:marTop w:val="0"/>
          <w:marBottom w:val="0"/>
          <w:divBdr>
            <w:top w:val="none" w:sz="0" w:space="0" w:color="auto"/>
            <w:left w:val="none" w:sz="0" w:space="0" w:color="auto"/>
            <w:bottom w:val="none" w:sz="0" w:space="0" w:color="auto"/>
            <w:right w:val="none" w:sz="0" w:space="0" w:color="auto"/>
          </w:divBdr>
        </w:div>
        <w:div w:id="327563400">
          <w:marLeft w:val="0"/>
          <w:marRight w:val="0"/>
          <w:marTop w:val="0"/>
          <w:marBottom w:val="0"/>
          <w:divBdr>
            <w:top w:val="none" w:sz="0" w:space="0" w:color="auto"/>
            <w:left w:val="none" w:sz="0" w:space="0" w:color="auto"/>
            <w:bottom w:val="none" w:sz="0" w:space="0" w:color="auto"/>
            <w:right w:val="none" w:sz="0" w:space="0" w:color="auto"/>
          </w:divBdr>
        </w:div>
        <w:div w:id="412165723">
          <w:marLeft w:val="0"/>
          <w:marRight w:val="0"/>
          <w:marTop w:val="0"/>
          <w:marBottom w:val="0"/>
          <w:divBdr>
            <w:top w:val="none" w:sz="0" w:space="0" w:color="auto"/>
            <w:left w:val="none" w:sz="0" w:space="0" w:color="auto"/>
            <w:bottom w:val="none" w:sz="0" w:space="0" w:color="auto"/>
            <w:right w:val="none" w:sz="0" w:space="0" w:color="auto"/>
          </w:divBdr>
        </w:div>
        <w:div w:id="427119233">
          <w:marLeft w:val="0"/>
          <w:marRight w:val="0"/>
          <w:marTop w:val="0"/>
          <w:marBottom w:val="0"/>
          <w:divBdr>
            <w:top w:val="none" w:sz="0" w:space="0" w:color="auto"/>
            <w:left w:val="none" w:sz="0" w:space="0" w:color="auto"/>
            <w:bottom w:val="none" w:sz="0" w:space="0" w:color="auto"/>
            <w:right w:val="none" w:sz="0" w:space="0" w:color="auto"/>
          </w:divBdr>
        </w:div>
        <w:div w:id="516383046">
          <w:marLeft w:val="0"/>
          <w:marRight w:val="0"/>
          <w:marTop w:val="0"/>
          <w:marBottom w:val="0"/>
          <w:divBdr>
            <w:top w:val="none" w:sz="0" w:space="0" w:color="auto"/>
            <w:left w:val="none" w:sz="0" w:space="0" w:color="auto"/>
            <w:bottom w:val="none" w:sz="0" w:space="0" w:color="auto"/>
            <w:right w:val="none" w:sz="0" w:space="0" w:color="auto"/>
          </w:divBdr>
        </w:div>
        <w:div w:id="843782483">
          <w:marLeft w:val="0"/>
          <w:marRight w:val="0"/>
          <w:marTop w:val="0"/>
          <w:marBottom w:val="0"/>
          <w:divBdr>
            <w:top w:val="none" w:sz="0" w:space="0" w:color="auto"/>
            <w:left w:val="none" w:sz="0" w:space="0" w:color="auto"/>
            <w:bottom w:val="none" w:sz="0" w:space="0" w:color="auto"/>
            <w:right w:val="none" w:sz="0" w:space="0" w:color="auto"/>
          </w:divBdr>
        </w:div>
        <w:div w:id="1080371767">
          <w:marLeft w:val="0"/>
          <w:marRight w:val="0"/>
          <w:marTop w:val="0"/>
          <w:marBottom w:val="0"/>
          <w:divBdr>
            <w:top w:val="none" w:sz="0" w:space="0" w:color="auto"/>
            <w:left w:val="none" w:sz="0" w:space="0" w:color="auto"/>
            <w:bottom w:val="none" w:sz="0" w:space="0" w:color="auto"/>
            <w:right w:val="none" w:sz="0" w:space="0" w:color="auto"/>
          </w:divBdr>
        </w:div>
        <w:div w:id="1213884434">
          <w:marLeft w:val="0"/>
          <w:marRight w:val="0"/>
          <w:marTop w:val="0"/>
          <w:marBottom w:val="0"/>
          <w:divBdr>
            <w:top w:val="none" w:sz="0" w:space="0" w:color="auto"/>
            <w:left w:val="none" w:sz="0" w:space="0" w:color="auto"/>
            <w:bottom w:val="none" w:sz="0" w:space="0" w:color="auto"/>
            <w:right w:val="none" w:sz="0" w:space="0" w:color="auto"/>
          </w:divBdr>
        </w:div>
        <w:div w:id="1278871629">
          <w:marLeft w:val="0"/>
          <w:marRight w:val="0"/>
          <w:marTop w:val="0"/>
          <w:marBottom w:val="0"/>
          <w:divBdr>
            <w:top w:val="none" w:sz="0" w:space="0" w:color="auto"/>
            <w:left w:val="none" w:sz="0" w:space="0" w:color="auto"/>
            <w:bottom w:val="none" w:sz="0" w:space="0" w:color="auto"/>
            <w:right w:val="none" w:sz="0" w:space="0" w:color="auto"/>
          </w:divBdr>
        </w:div>
        <w:div w:id="1348483437">
          <w:marLeft w:val="0"/>
          <w:marRight w:val="0"/>
          <w:marTop w:val="0"/>
          <w:marBottom w:val="0"/>
          <w:divBdr>
            <w:top w:val="none" w:sz="0" w:space="0" w:color="auto"/>
            <w:left w:val="none" w:sz="0" w:space="0" w:color="auto"/>
            <w:bottom w:val="none" w:sz="0" w:space="0" w:color="auto"/>
            <w:right w:val="none" w:sz="0" w:space="0" w:color="auto"/>
          </w:divBdr>
        </w:div>
        <w:div w:id="1528522581">
          <w:marLeft w:val="0"/>
          <w:marRight w:val="0"/>
          <w:marTop w:val="0"/>
          <w:marBottom w:val="0"/>
          <w:divBdr>
            <w:top w:val="none" w:sz="0" w:space="0" w:color="auto"/>
            <w:left w:val="none" w:sz="0" w:space="0" w:color="auto"/>
            <w:bottom w:val="none" w:sz="0" w:space="0" w:color="auto"/>
            <w:right w:val="none" w:sz="0" w:space="0" w:color="auto"/>
          </w:divBdr>
        </w:div>
        <w:div w:id="1602641493">
          <w:marLeft w:val="0"/>
          <w:marRight w:val="0"/>
          <w:marTop w:val="0"/>
          <w:marBottom w:val="0"/>
          <w:divBdr>
            <w:top w:val="none" w:sz="0" w:space="0" w:color="auto"/>
            <w:left w:val="none" w:sz="0" w:space="0" w:color="auto"/>
            <w:bottom w:val="none" w:sz="0" w:space="0" w:color="auto"/>
            <w:right w:val="none" w:sz="0" w:space="0" w:color="auto"/>
          </w:divBdr>
        </w:div>
      </w:divsChild>
    </w:div>
    <w:div w:id="138884563">
      <w:bodyDiv w:val="1"/>
      <w:marLeft w:val="30"/>
      <w:marRight w:val="0"/>
      <w:marTop w:val="30"/>
      <w:marBottom w:val="0"/>
      <w:divBdr>
        <w:top w:val="none" w:sz="0" w:space="0" w:color="auto"/>
        <w:left w:val="none" w:sz="0" w:space="0" w:color="auto"/>
        <w:bottom w:val="none" w:sz="0" w:space="0" w:color="auto"/>
        <w:right w:val="none" w:sz="0" w:space="0" w:color="auto"/>
      </w:divBdr>
      <w:divsChild>
        <w:div w:id="622731265">
          <w:marLeft w:val="0"/>
          <w:marRight w:val="0"/>
          <w:marTop w:val="0"/>
          <w:marBottom w:val="0"/>
          <w:divBdr>
            <w:top w:val="none" w:sz="0" w:space="0" w:color="auto"/>
            <w:left w:val="none" w:sz="0" w:space="0" w:color="auto"/>
            <w:bottom w:val="none" w:sz="0" w:space="0" w:color="auto"/>
            <w:right w:val="none" w:sz="0" w:space="0" w:color="auto"/>
          </w:divBdr>
        </w:div>
        <w:div w:id="708527908">
          <w:marLeft w:val="0"/>
          <w:marRight w:val="0"/>
          <w:marTop w:val="0"/>
          <w:marBottom w:val="0"/>
          <w:divBdr>
            <w:top w:val="none" w:sz="0" w:space="0" w:color="auto"/>
            <w:left w:val="none" w:sz="0" w:space="0" w:color="auto"/>
            <w:bottom w:val="none" w:sz="0" w:space="0" w:color="auto"/>
            <w:right w:val="none" w:sz="0" w:space="0" w:color="auto"/>
          </w:divBdr>
        </w:div>
        <w:div w:id="1346207733">
          <w:marLeft w:val="0"/>
          <w:marRight w:val="0"/>
          <w:marTop w:val="0"/>
          <w:marBottom w:val="0"/>
          <w:divBdr>
            <w:top w:val="none" w:sz="0" w:space="0" w:color="auto"/>
            <w:left w:val="none" w:sz="0" w:space="0" w:color="auto"/>
            <w:bottom w:val="none" w:sz="0" w:space="0" w:color="auto"/>
            <w:right w:val="none" w:sz="0" w:space="0" w:color="auto"/>
          </w:divBdr>
        </w:div>
        <w:div w:id="1410615491">
          <w:marLeft w:val="0"/>
          <w:marRight w:val="0"/>
          <w:marTop w:val="0"/>
          <w:marBottom w:val="0"/>
          <w:divBdr>
            <w:top w:val="none" w:sz="0" w:space="0" w:color="auto"/>
            <w:left w:val="none" w:sz="0" w:space="0" w:color="auto"/>
            <w:bottom w:val="none" w:sz="0" w:space="0" w:color="auto"/>
            <w:right w:val="none" w:sz="0" w:space="0" w:color="auto"/>
          </w:divBdr>
        </w:div>
        <w:div w:id="1621181599">
          <w:marLeft w:val="0"/>
          <w:marRight w:val="0"/>
          <w:marTop w:val="0"/>
          <w:marBottom w:val="0"/>
          <w:divBdr>
            <w:top w:val="none" w:sz="0" w:space="0" w:color="auto"/>
            <w:left w:val="none" w:sz="0" w:space="0" w:color="auto"/>
            <w:bottom w:val="none" w:sz="0" w:space="0" w:color="auto"/>
            <w:right w:val="none" w:sz="0" w:space="0" w:color="auto"/>
          </w:divBdr>
        </w:div>
        <w:div w:id="2122216061">
          <w:marLeft w:val="0"/>
          <w:marRight w:val="0"/>
          <w:marTop w:val="0"/>
          <w:marBottom w:val="0"/>
          <w:divBdr>
            <w:top w:val="none" w:sz="0" w:space="0" w:color="auto"/>
            <w:left w:val="none" w:sz="0" w:space="0" w:color="auto"/>
            <w:bottom w:val="none" w:sz="0" w:space="0" w:color="auto"/>
            <w:right w:val="none" w:sz="0" w:space="0" w:color="auto"/>
          </w:divBdr>
        </w:div>
      </w:divsChild>
    </w:div>
    <w:div w:id="223300127">
      <w:bodyDiv w:val="1"/>
      <w:marLeft w:val="40"/>
      <w:marRight w:val="0"/>
      <w:marTop w:val="40"/>
      <w:marBottom w:val="0"/>
      <w:divBdr>
        <w:top w:val="none" w:sz="0" w:space="0" w:color="auto"/>
        <w:left w:val="none" w:sz="0" w:space="0" w:color="auto"/>
        <w:bottom w:val="none" w:sz="0" w:space="0" w:color="auto"/>
        <w:right w:val="none" w:sz="0" w:space="0" w:color="auto"/>
      </w:divBdr>
      <w:divsChild>
        <w:div w:id="439030702">
          <w:marLeft w:val="0"/>
          <w:marRight w:val="0"/>
          <w:marTop w:val="0"/>
          <w:marBottom w:val="0"/>
          <w:divBdr>
            <w:top w:val="none" w:sz="0" w:space="0" w:color="auto"/>
            <w:left w:val="none" w:sz="0" w:space="0" w:color="auto"/>
            <w:bottom w:val="none" w:sz="0" w:space="0" w:color="auto"/>
            <w:right w:val="none" w:sz="0" w:space="0" w:color="auto"/>
          </w:divBdr>
        </w:div>
        <w:div w:id="1608732798">
          <w:marLeft w:val="0"/>
          <w:marRight w:val="0"/>
          <w:marTop w:val="0"/>
          <w:marBottom w:val="0"/>
          <w:divBdr>
            <w:top w:val="none" w:sz="0" w:space="0" w:color="auto"/>
            <w:left w:val="none" w:sz="0" w:space="0" w:color="auto"/>
            <w:bottom w:val="none" w:sz="0" w:space="0" w:color="auto"/>
            <w:right w:val="none" w:sz="0" w:space="0" w:color="auto"/>
          </w:divBdr>
        </w:div>
      </w:divsChild>
    </w:div>
    <w:div w:id="373386476">
      <w:bodyDiv w:val="1"/>
      <w:marLeft w:val="0"/>
      <w:marRight w:val="0"/>
      <w:marTop w:val="0"/>
      <w:marBottom w:val="0"/>
      <w:divBdr>
        <w:top w:val="none" w:sz="0" w:space="0" w:color="auto"/>
        <w:left w:val="none" w:sz="0" w:space="0" w:color="auto"/>
        <w:bottom w:val="none" w:sz="0" w:space="0" w:color="auto"/>
        <w:right w:val="none" w:sz="0" w:space="0" w:color="auto"/>
      </w:divBdr>
    </w:div>
    <w:div w:id="522598126">
      <w:bodyDiv w:val="1"/>
      <w:marLeft w:val="0"/>
      <w:marRight w:val="0"/>
      <w:marTop w:val="0"/>
      <w:marBottom w:val="0"/>
      <w:divBdr>
        <w:top w:val="none" w:sz="0" w:space="0" w:color="auto"/>
        <w:left w:val="none" w:sz="0" w:space="0" w:color="auto"/>
        <w:bottom w:val="none" w:sz="0" w:space="0" w:color="auto"/>
        <w:right w:val="none" w:sz="0" w:space="0" w:color="auto"/>
      </w:divBdr>
      <w:divsChild>
        <w:div w:id="2038584220">
          <w:marLeft w:val="0"/>
          <w:marRight w:val="0"/>
          <w:marTop w:val="0"/>
          <w:marBottom w:val="0"/>
          <w:divBdr>
            <w:top w:val="none" w:sz="0" w:space="0" w:color="auto"/>
            <w:left w:val="none" w:sz="0" w:space="0" w:color="auto"/>
            <w:bottom w:val="none" w:sz="0" w:space="0" w:color="auto"/>
            <w:right w:val="none" w:sz="0" w:space="0" w:color="auto"/>
          </w:divBdr>
        </w:div>
      </w:divsChild>
    </w:div>
    <w:div w:id="587080257">
      <w:bodyDiv w:val="1"/>
      <w:marLeft w:val="40"/>
      <w:marRight w:val="0"/>
      <w:marTop w:val="40"/>
      <w:marBottom w:val="0"/>
      <w:divBdr>
        <w:top w:val="none" w:sz="0" w:space="0" w:color="auto"/>
        <w:left w:val="none" w:sz="0" w:space="0" w:color="auto"/>
        <w:bottom w:val="none" w:sz="0" w:space="0" w:color="auto"/>
        <w:right w:val="none" w:sz="0" w:space="0" w:color="auto"/>
      </w:divBdr>
      <w:divsChild>
        <w:div w:id="432554518">
          <w:marLeft w:val="0"/>
          <w:marRight w:val="0"/>
          <w:marTop w:val="0"/>
          <w:marBottom w:val="0"/>
          <w:divBdr>
            <w:top w:val="none" w:sz="0" w:space="0" w:color="auto"/>
            <w:left w:val="none" w:sz="0" w:space="0" w:color="auto"/>
            <w:bottom w:val="none" w:sz="0" w:space="0" w:color="auto"/>
            <w:right w:val="none" w:sz="0" w:space="0" w:color="auto"/>
          </w:divBdr>
        </w:div>
        <w:div w:id="1726954077">
          <w:marLeft w:val="0"/>
          <w:marRight w:val="0"/>
          <w:marTop w:val="0"/>
          <w:marBottom w:val="0"/>
          <w:divBdr>
            <w:top w:val="none" w:sz="0" w:space="0" w:color="auto"/>
            <w:left w:val="none" w:sz="0" w:space="0" w:color="auto"/>
            <w:bottom w:val="none" w:sz="0" w:space="0" w:color="auto"/>
            <w:right w:val="none" w:sz="0" w:space="0" w:color="auto"/>
          </w:divBdr>
        </w:div>
        <w:div w:id="1886218401">
          <w:marLeft w:val="0"/>
          <w:marRight w:val="0"/>
          <w:marTop w:val="0"/>
          <w:marBottom w:val="0"/>
          <w:divBdr>
            <w:top w:val="none" w:sz="0" w:space="0" w:color="auto"/>
            <w:left w:val="none" w:sz="0" w:space="0" w:color="auto"/>
            <w:bottom w:val="none" w:sz="0" w:space="0" w:color="auto"/>
            <w:right w:val="none" w:sz="0" w:space="0" w:color="auto"/>
          </w:divBdr>
        </w:div>
      </w:divsChild>
    </w:div>
    <w:div w:id="595792009">
      <w:bodyDiv w:val="1"/>
      <w:marLeft w:val="0"/>
      <w:marRight w:val="0"/>
      <w:marTop w:val="0"/>
      <w:marBottom w:val="0"/>
      <w:divBdr>
        <w:top w:val="none" w:sz="0" w:space="0" w:color="auto"/>
        <w:left w:val="none" w:sz="0" w:space="0" w:color="auto"/>
        <w:bottom w:val="none" w:sz="0" w:space="0" w:color="auto"/>
        <w:right w:val="none" w:sz="0" w:space="0" w:color="auto"/>
      </w:divBdr>
      <w:divsChild>
        <w:div w:id="1678998237">
          <w:marLeft w:val="0"/>
          <w:marRight w:val="0"/>
          <w:marTop w:val="0"/>
          <w:marBottom w:val="0"/>
          <w:divBdr>
            <w:top w:val="none" w:sz="0" w:space="0" w:color="auto"/>
            <w:left w:val="none" w:sz="0" w:space="0" w:color="auto"/>
            <w:bottom w:val="none" w:sz="0" w:space="0" w:color="auto"/>
            <w:right w:val="none" w:sz="0" w:space="0" w:color="auto"/>
          </w:divBdr>
          <w:divsChild>
            <w:div w:id="1992637854">
              <w:marLeft w:val="0"/>
              <w:marRight w:val="0"/>
              <w:marTop w:val="0"/>
              <w:marBottom w:val="0"/>
              <w:divBdr>
                <w:top w:val="none" w:sz="0" w:space="0" w:color="auto"/>
                <w:left w:val="none" w:sz="0" w:space="0" w:color="auto"/>
                <w:bottom w:val="none" w:sz="0" w:space="0" w:color="auto"/>
                <w:right w:val="none" w:sz="0" w:space="0" w:color="auto"/>
              </w:divBdr>
              <w:divsChild>
                <w:div w:id="1933050366">
                  <w:marLeft w:val="0"/>
                  <w:marRight w:val="0"/>
                  <w:marTop w:val="0"/>
                  <w:marBottom w:val="0"/>
                  <w:divBdr>
                    <w:top w:val="none" w:sz="0" w:space="0" w:color="auto"/>
                    <w:left w:val="none" w:sz="0" w:space="0" w:color="auto"/>
                    <w:bottom w:val="none" w:sz="0" w:space="0" w:color="auto"/>
                    <w:right w:val="none" w:sz="0" w:space="0" w:color="auto"/>
                  </w:divBdr>
                  <w:divsChild>
                    <w:div w:id="532117302">
                      <w:marLeft w:val="0"/>
                      <w:marRight w:val="0"/>
                      <w:marTop w:val="0"/>
                      <w:marBottom w:val="0"/>
                      <w:divBdr>
                        <w:top w:val="none" w:sz="0" w:space="0" w:color="auto"/>
                        <w:left w:val="none" w:sz="0" w:space="0" w:color="auto"/>
                        <w:bottom w:val="none" w:sz="0" w:space="0" w:color="auto"/>
                        <w:right w:val="none" w:sz="0" w:space="0" w:color="auto"/>
                      </w:divBdr>
                      <w:divsChild>
                        <w:div w:id="382096324">
                          <w:marLeft w:val="0"/>
                          <w:marRight w:val="0"/>
                          <w:marTop w:val="0"/>
                          <w:marBottom w:val="0"/>
                          <w:divBdr>
                            <w:top w:val="none" w:sz="0" w:space="0" w:color="auto"/>
                            <w:left w:val="none" w:sz="0" w:space="0" w:color="auto"/>
                            <w:bottom w:val="none" w:sz="0" w:space="0" w:color="auto"/>
                            <w:right w:val="none" w:sz="0" w:space="0" w:color="auto"/>
                          </w:divBdr>
                          <w:divsChild>
                            <w:div w:id="110243800">
                              <w:marLeft w:val="0"/>
                              <w:marRight w:val="0"/>
                              <w:marTop w:val="0"/>
                              <w:marBottom w:val="0"/>
                              <w:divBdr>
                                <w:top w:val="none" w:sz="0" w:space="0" w:color="auto"/>
                                <w:left w:val="none" w:sz="0" w:space="0" w:color="auto"/>
                                <w:bottom w:val="none" w:sz="0" w:space="0" w:color="auto"/>
                                <w:right w:val="none" w:sz="0" w:space="0" w:color="auto"/>
                              </w:divBdr>
                              <w:divsChild>
                                <w:div w:id="1870020833">
                                  <w:marLeft w:val="0"/>
                                  <w:marRight w:val="0"/>
                                  <w:marTop w:val="0"/>
                                  <w:marBottom w:val="0"/>
                                  <w:divBdr>
                                    <w:top w:val="none" w:sz="0" w:space="0" w:color="auto"/>
                                    <w:left w:val="none" w:sz="0" w:space="0" w:color="auto"/>
                                    <w:bottom w:val="none" w:sz="0" w:space="0" w:color="auto"/>
                                    <w:right w:val="none" w:sz="0" w:space="0" w:color="auto"/>
                                  </w:divBdr>
                                  <w:divsChild>
                                    <w:div w:id="1540509958">
                                      <w:marLeft w:val="0"/>
                                      <w:marRight w:val="0"/>
                                      <w:marTop w:val="0"/>
                                      <w:marBottom w:val="0"/>
                                      <w:divBdr>
                                        <w:top w:val="none" w:sz="0" w:space="0" w:color="auto"/>
                                        <w:left w:val="none" w:sz="0" w:space="0" w:color="auto"/>
                                        <w:bottom w:val="none" w:sz="0" w:space="0" w:color="auto"/>
                                        <w:right w:val="none" w:sz="0" w:space="0" w:color="auto"/>
                                      </w:divBdr>
                                      <w:divsChild>
                                        <w:div w:id="1296177806">
                                          <w:marLeft w:val="0"/>
                                          <w:marRight w:val="0"/>
                                          <w:marTop w:val="0"/>
                                          <w:marBottom w:val="0"/>
                                          <w:divBdr>
                                            <w:top w:val="none" w:sz="0" w:space="0" w:color="auto"/>
                                            <w:left w:val="none" w:sz="0" w:space="0" w:color="auto"/>
                                            <w:bottom w:val="none" w:sz="0" w:space="0" w:color="auto"/>
                                            <w:right w:val="none" w:sz="0" w:space="0" w:color="auto"/>
                                          </w:divBdr>
                                          <w:divsChild>
                                            <w:div w:id="1192954873">
                                              <w:marLeft w:val="0"/>
                                              <w:marRight w:val="0"/>
                                              <w:marTop w:val="0"/>
                                              <w:marBottom w:val="0"/>
                                              <w:divBdr>
                                                <w:top w:val="none" w:sz="0" w:space="0" w:color="auto"/>
                                                <w:left w:val="none" w:sz="0" w:space="0" w:color="auto"/>
                                                <w:bottom w:val="none" w:sz="0" w:space="0" w:color="auto"/>
                                                <w:right w:val="none" w:sz="0" w:space="0" w:color="auto"/>
                                              </w:divBdr>
                                              <w:divsChild>
                                                <w:div w:id="1308321124">
                                                  <w:marLeft w:val="0"/>
                                                  <w:marRight w:val="0"/>
                                                  <w:marTop w:val="0"/>
                                                  <w:marBottom w:val="0"/>
                                                  <w:divBdr>
                                                    <w:top w:val="none" w:sz="0" w:space="0" w:color="auto"/>
                                                    <w:left w:val="none" w:sz="0" w:space="0" w:color="auto"/>
                                                    <w:bottom w:val="none" w:sz="0" w:space="0" w:color="auto"/>
                                                    <w:right w:val="none" w:sz="0" w:space="0" w:color="auto"/>
                                                  </w:divBdr>
                                                  <w:divsChild>
                                                    <w:div w:id="1699966569">
                                                      <w:marLeft w:val="0"/>
                                                      <w:marRight w:val="0"/>
                                                      <w:marTop w:val="0"/>
                                                      <w:marBottom w:val="0"/>
                                                      <w:divBdr>
                                                        <w:top w:val="none" w:sz="0" w:space="0" w:color="auto"/>
                                                        <w:left w:val="none" w:sz="0" w:space="0" w:color="auto"/>
                                                        <w:bottom w:val="none" w:sz="0" w:space="0" w:color="auto"/>
                                                        <w:right w:val="none" w:sz="0" w:space="0" w:color="auto"/>
                                                      </w:divBdr>
                                                      <w:divsChild>
                                                        <w:div w:id="395713157">
                                                          <w:marLeft w:val="0"/>
                                                          <w:marRight w:val="0"/>
                                                          <w:marTop w:val="0"/>
                                                          <w:marBottom w:val="0"/>
                                                          <w:divBdr>
                                                            <w:top w:val="none" w:sz="0" w:space="0" w:color="auto"/>
                                                            <w:left w:val="none" w:sz="0" w:space="0" w:color="auto"/>
                                                            <w:bottom w:val="none" w:sz="0" w:space="0" w:color="auto"/>
                                                            <w:right w:val="none" w:sz="0" w:space="0" w:color="auto"/>
                                                          </w:divBdr>
                                                          <w:divsChild>
                                                            <w:div w:id="355888283">
                                                              <w:marLeft w:val="0"/>
                                                              <w:marRight w:val="0"/>
                                                              <w:marTop w:val="0"/>
                                                              <w:marBottom w:val="0"/>
                                                              <w:divBdr>
                                                                <w:top w:val="none" w:sz="0" w:space="0" w:color="auto"/>
                                                                <w:left w:val="none" w:sz="0" w:space="0" w:color="auto"/>
                                                                <w:bottom w:val="none" w:sz="0" w:space="0" w:color="auto"/>
                                                                <w:right w:val="none" w:sz="0" w:space="0" w:color="auto"/>
                                                              </w:divBdr>
                                                              <w:divsChild>
                                                                <w:div w:id="33163952">
                                                                  <w:marLeft w:val="0"/>
                                                                  <w:marRight w:val="0"/>
                                                                  <w:marTop w:val="0"/>
                                                                  <w:marBottom w:val="0"/>
                                                                  <w:divBdr>
                                                                    <w:top w:val="none" w:sz="0" w:space="0" w:color="auto"/>
                                                                    <w:left w:val="none" w:sz="0" w:space="0" w:color="auto"/>
                                                                    <w:bottom w:val="none" w:sz="0" w:space="0" w:color="auto"/>
                                                                    <w:right w:val="none" w:sz="0" w:space="0" w:color="auto"/>
                                                                  </w:divBdr>
                                                                  <w:divsChild>
                                                                    <w:div w:id="1129129556">
                                                                      <w:marLeft w:val="0"/>
                                                                      <w:marRight w:val="0"/>
                                                                      <w:marTop w:val="0"/>
                                                                      <w:marBottom w:val="0"/>
                                                                      <w:divBdr>
                                                                        <w:top w:val="none" w:sz="0" w:space="0" w:color="auto"/>
                                                                        <w:left w:val="none" w:sz="0" w:space="0" w:color="auto"/>
                                                                        <w:bottom w:val="none" w:sz="0" w:space="0" w:color="auto"/>
                                                                        <w:right w:val="none" w:sz="0" w:space="0" w:color="auto"/>
                                                                      </w:divBdr>
                                                                      <w:divsChild>
                                                                        <w:div w:id="1203247905">
                                                                          <w:marLeft w:val="0"/>
                                                                          <w:marRight w:val="0"/>
                                                                          <w:marTop w:val="0"/>
                                                                          <w:marBottom w:val="0"/>
                                                                          <w:divBdr>
                                                                            <w:top w:val="none" w:sz="0" w:space="0" w:color="auto"/>
                                                                            <w:left w:val="none" w:sz="0" w:space="0" w:color="auto"/>
                                                                            <w:bottom w:val="none" w:sz="0" w:space="0" w:color="auto"/>
                                                                            <w:right w:val="none" w:sz="0" w:space="0" w:color="auto"/>
                                                                          </w:divBdr>
                                                                          <w:divsChild>
                                                                            <w:div w:id="1601183191">
                                                                              <w:marLeft w:val="0"/>
                                                                              <w:marRight w:val="0"/>
                                                                              <w:marTop w:val="0"/>
                                                                              <w:marBottom w:val="0"/>
                                                                              <w:divBdr>
                                                                                <w:top w:val="none" w:sz="0" w:space="0" w:color="auto"/>
                                                                                <w:left w:val="none" w:sz="0" w:space="0" w:color="auto"/>
                                                                                <w:bottom w:val="none" w:sz="0" w:space="0" w:color="auto"/>
                                                                                <w:right w:val="none" w:sz="0" w:space="0" w:color="auto"/>
                                                                              </w:divBdr>
                                                                              <w:divsChild>
                                                                                <w:div w:id="865563095">
                                                                                  <w:marLeft w:val="0"/>
                                                                                  <w:marRight w:val="0"/>
                                                                                  <w:marTop w:val="0"/>
                                                                                  <w:marBottom w:val="0"/>
                                                                                  <w:divBdr>
                                                                                    <w:top w:val="none" w:sz="0" w:space="0" w:color="auto"/>
                                                                                    <w:left w:val="none" w:sz="0" w:space="0" w:color="auto"/>
                                                                                    <w:bottom w:val="none" w:sz="0" w:space="0" w:color="auto"/>
                                                                                    <w:right w:val="none" w:sz="0" w:space="0" w:color="auto"/>
                                                                                  </w:divBdr>
                                                                                  <w:divsChild>
                                                                                    <w:div w:id="583535031">
                                                                                      <w:marLeft w:val="0"/>
                                                                                      <w:marRight w:val="0"/>
                                                                                      <w:marTop w:val="0"/>
                                                                                      <w:marBottom w:val="0"/>
                                                                                      <w:divBdr>
                                                                                        <w:top w:val="none" w:sz="0" w:space="0" w:color="auto"/>
                                                                                        <w:left w:val="none" w:sz="0" w:space="0" w:color="auto"/>
                                                                                        <w:bottom w:val="none" w:sz="0" w:space="0" w:color="auto"/>
                                                                                        <w:right w:val="none" w:sz="0" w:space="0" w:color="auto"/>
                                                                                      </w:divBdr>
                                                                                      <w:divsChild>
                                                                                        <w:div w:id="16370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507572">
      <w:bodyDiv w:val="1"/>
      <w:marLeft w:val="30"/>
      <w:marRight w:val="0"/>
      <w:marTop w:val="30"/>
      <w:marBottom w:val="0"/>
      <w:divBdr>
        <w:top w:val="none" w:sz="0" w:space="0" w:color="auto"/>
        <w:left w:val="none" w:sz="0" w:space="0" w:color="auto"/>
        <w:bottom w:val="none" w:sz="0" w:space="0" w:color="auto"/>
        <w:right w:val="none" w:sz="0" w:space="0" w:color="auto"/>
      </w:divBdr>
      <w:divsChild>
        <w:div w:id="272711393">
          <w:marLeft w:val="0"/>
          <w:marRight w:val="0"/>
          <w:marTop w:val="0"/>
          <w:marBottom w:val="0"/>
          <w:divBdr>
            <w:top w:val="none" w:sz="0" w:space="0" w:color="auto"/>
            <w:left w:val="none" w:sz="0" w:space="0" w:color="auto"/>
            <w:bottom w:val="none" w:sz="0" w:space="0" w:color="auto"/>
            <w:right w:val="none" w:sz="0" w:space="0" w:color="auto"/>
          </w:divBdr>
        </w:div>
        <w:div w:id="552959939">
          <w:marLeft w:val="0"/>
          <w:marRight w:val="0"/>
          <w:marTop w:val="0"/>
          <w:marBottom w:val="0"/>
          <w:divBdr>
            <w:top w:val="none" w:sz="0" w:space="0" w:color="auto"/>
            <w:left w:val="none" w:sz="0" w:space="0" w:color="auto"/>
            <w:bottom w:val="none" w:sz="0" w:space="0" w:color="auto"/>
            <w:right w:val="none" w:sz="0" w:space="0" w:color="auto"/>
          </w:divBdr>
        </w:div>
        <w:div w:id="1795979393">
          <w:marLeft w:val="0"/>
          <w:marRight w:val="0"/>
          <w:marTop w:val="0"/>
          <w:marBottom w:val="0"/>
          <w:divBdr>
            <w:top w:val="none" w:sz="0" w:space="0" w:color="auto"/>
            <w:left w:val="none" w:sz="0" w:space="0" w:color="auto"/>
            <w:bottom w:val="none" w:sz="0" w:space="0" w:color="auto"/>
            <w:right w:val="none" w:sz="0" w:space="0" w:color="auto"/>
          </w:divBdr>
        </w:div>
        <w:div w:id="1849708844">
          <w:marLeft w:val="0"/>
          <w:marRight w:val="0"/>
          <w:marTop w:val="0"/>
          <w:marBottom w:val="0"/>
          <w:divBdr>
            <w:top w:val="none" w:sz="0" w:space="0" w:color="auto"/>
            <w:left w:val="none" w:sz="0" w:space="0" w:color="auto"/>
            <w:bottom w:val="none" w:sz="0" w:space="0" w:color="auto"/>
            <w:right w:val="none" w:sz="0" w:space="0" w:color="auto"/>
          </w:divBdr>
        </w:div>
      </w:divsChild>
    </w:div>
    <w:div w:id="890504568">
      <w:bodyDiv w:val="1"/>
      <w:marLeft w:val="0"/>
      <w:marRight w:val="0"/>
      <w:marTop w:val="0"/>
      <w:marBottom w:val="0"/>
      <w:divBdr>
        <w:top w:val="none" w:sz="0" w:space="0" w:color="auto"/>
        <w:left w:val="none" w:sz="0" w:space="0" w:color="auto"/>
        <w:bottom w:val="none" w:sz="0" w:space="0" w:color="auto"/>
        <w:right w:val="none" w:sz="0" w:space="0" w:color="auto"/>
      </w:divBdr>
      <w:divsChild>
        <w:div w:id="73204699">
          <w:marLeft w:val="0"/>
          <w:marRight w:val="0"/>
          <w:marTop w:val="0"/>
          <w:marBottom w:val="0"/>
          <w:divBdr>
            <w:top w:val="none" w:sz="0" w:space="0" w:color="auto"/>
            <w:left w:val="none" w:sz="0" w:space="0" w:color="auto"/>
            <w:bottom w:val="none" w:sz="0" w:space="0" w:color="auto"/>
            <w:right w:val="none" w:sz="0" w:space="0" w:color="auto"/>
          </w:divBdr>
        </w:div>
        <w:div w:id="304239931">
          <w:marLeft w:val="0"/>
          <w:marRight w:val="0"/>
          <w:marTop w:val="0"/>
          <w:marBottom w:val="0"/>
          <w:divBdr>
            <w:top w:val="none" w:sz="0" w:space="0" w:color="auto"/>
            <w:left w:val="none" w:sz="0" w:space="0" w:color="auto"/>
            <w:bottom w:val="none" w:sz="0" w:space="0" w:color="auto"/>
            <w:right w:val="none" w:sz="0" w:space="0" w:color="auto"/>
          </w:divBdr>
        </w:div>
        <w:div w:id="921917419">
          <w:marLeft w:val="0"/>
          <w:marRight w:val="0"/>
          <w:marTop w:val="0"/>
          <w:marBottom w:val="0"/>
          <w:divBdr>
            <w:top w:val="none" w:sz="0" w:space="0" w:color="auto"/>
            <w:left w:val="none" w:sz="0" w:space="0" w:color="auto"/>
            <w:bottom w:val="none" w:sz="0" w:space="0" w:color="auto"/>
            <w:right w:val="none" w:sz="0" w:space="0" w:color="auto"/>
          </w:divBdr>
        </w:div>
        <w:div w:id="1338388469">
          <w:marLeft w:val="0"/>
          <w:marRight w:val="0"/>
          <w:marTop w:val="0"/>
          <w:marBottom w:val="0"/>
          <w:divBdr>
            <w:top w:val="none" w:sz="0" w:space="0" w:color="auto"/>
            <w:left w:val="none" w:sz="0" w:space="0" w:color="auto"/>
            <w:bottom w:val="none" w:sz="0" w:space="0" w:color="auto"/>
            <w:right w:val="none" w:sz="0" w:space="0" w:color="auto"/>
          </w:divBdr>
        </w:div>
        <w:div w:id="1488665772">
          <w:marLeft w:val="0"/>
          <w:marRight w:val="0"/>
          <w:marTop w:val="0"/>
          <w:marBottom w:val="0"/>
          <w:divBdr>
            <w:top w:val="none" w:sz="0" w:space="0" w:color="auto"/>
            <w:left w:val="none" w:sz="0" w:space="0" w:color="auto"/>
            <w:bottom w:val="none" w:sz="0" w:space="0" w:color="auto"/>
            <w:right w:val="none" w:sz="0" w:space="0" w:color="auto"/>
          </w:divBdr>
        </w:div>
        <w:div w:id="1800371687">
          <w:marLeft w:val="0"/>
          <w:marRight w:val="0"/>
          <w:marTop w:val="0"/>
          <w:marBottom w:val="0"/>
          <w:divBdr>
            <w:top w:val="none" w:sz="0" w:space="0" w:color="auto"/>
            <w:left w:val="none" w:sz="0" w:space="0" w:color="auto"/>
            <w:bottom w:val="none" w:sz="0" w:space="0" w:color="auto"/>
            <w:right w:val="none" w:sz="0" w:space="0" w:color="auto"/>
          </w:divBdr>
        </w:div>
        <w:div w:id="1920094811">
          <w:marLeft w:val="0"/>
          <w:marRight w:val="0"/>
          <w:marTop w:val="0"/>
          <w:marBottom w:val="0"/>
          <w:divBdr>
            <w:top w:val="none" w:sz="0" w:space="0" w:color="auto"/>
            <w:left w:val="none" w:sz="0" w:space="0" w:color="auto"/>
            <w:bottom w:val="none" w:sz="0" w:space="0" w:color="auto"/>
            <w:right w:val="none" w:sz="0" w:space="0" w:color="auto"/>
          </w:divBdr>
        </w:div>
      </w:divsChild>
    </w:div>
    <w:div w:id="891893104">
      <w:bodyDiv w:val="1"/>
      <w:marLeft w:val="30"/>
      <w:marRight w:val="0"/>
      <w:marTop w:val="30"/>
      <w:marBottom w:val="0"/>
      <w:divBdr>
        <w:top w:val="none" w:sz="0" w:space="0" w:color="auto"/>
        <w:left w:val="none" w:sz="0" w:space="0" w:color="auto"/>
        <w:bottom w:val="none" w:sz="0" w:space="0" w:color="auto"/>
        <w:right w:val="none" w:sz="0" w:space="0" w:color="auto"/>
      </w:divBdr>
      <w:divsChild>
        <w:div w:id="271010989">
          <w:marLeft w:val="0"/>
          <w:marRight w:val="0"/>
          <w:marTop w:val="0"/>
          <w:marBottom w:val="0"/>
          <w:divBdr>
            <w:top w:val="none" w:sz="0" w:space="0" w:color="auto"/>
            <w:left w:val="none" w:sz="0" w:space="0" w:color="auto"/>
            <w:bottom w:val="none" w:sz="0" w:space="0" w:color="auto"/>
            <w:right w:val="none" w:sz="0" w:space="0" w:color="auto"/>
          </w:divBdr>
        </w:div>
        <w:div w:id="456263814">
          <w:marLeft w:val="0"/>
          <w:marRight w:val="0"/>
          <w:marTop w:val="0"/>
          <w:marBottom w:val="0"/>
          <w:divBdr>
            <w:top w:val="none" w:sz="0" w:space="0" w:color="auto"/>
            <w:left w:val="none" w:sz="0" w:space="0" w:color="auto"/>
            <w:bottom w:val="none" w:sz="0" w:space="0" w:color="auto"/>
            <w:right w:val="none" w:sz="0" w:space="0" w:color="auto"/>
          </w:divBdr>
        </w:div>
        <w:div w:id="758798160">
          <w:marLeft w:val="0"/>
          <w:marRight w:val="0"/>
          <w:marTop w:val="0"/>
          <w:marBottom w:val="0"/>
          <w:divBdr>
            <w:top w:val="none" w:sz="0" w:space="0" w:color="auto"/>
            <w:left w:val="none" w:sz="0" w:space="0" w:color="auto"/>
            <w:bottom w:val="none" w:sz="0" w:space="0" w:color="auto"/>
            <w:right w:val="none" w:sz="0" w:space="0" w:color="auto"/>
          </w:divBdr>
        </w:div>
        <w:div w:id="866214122">
          <w:marLeft w:val="0"/>
          <w:marRight w:val="0"/>
          <w:marTop w:val="0"/>
          <w:marBottom w:val="0"/>
          <w:divBdr>
            <w:top w:val="none" w:sz="0" w:space="0" w:color="auto"/>
            <w:left w:val="none" w:sz="0" w:space="0" w:color="auto"/>
            <w:bottom w:val="none" w:sz="0" w:space="0" w:color="auto"/>
            <w:right w:val="none" w:sz="0" w:space="0" w:color="auto"/>
          </w:divBdr>
        </w:div>
        <w:div w:id="891575368">
          <w:marLeft w:val="0"/>
          <w:marRight w:val="0"/>
          <w:marTop w:val="0"/>
          <w:marBottom w:val="0"/>
          <w:divBdr>
            <w:top w:val="none" w:sz="0" w:space="0" w:color="auto"/>
            <w:left w:val="none" w:sz="0" w:space="0" w:color="auto"/>
            <w:bottom w:val="none" w:sz="0" w:space="0" w:color="auto"/>
            <w:right w:val="none" w:sz="0" w:space="0" w:color="auto"/>
          </w:divBdr>
        </w:div>
        <w:div w:id="1185244986">
          <w:marLeft w:val="0"/>
          <w:marRight w:val="0"/>
          <w:marTop w:val="0"/>
          <w:marBottom w:val="0"/>
          <w:divBdr>
            <w:top w:val="none" w:sz="0" w:space="0" w:color="auto"/>
            <w:left w:val="none" w:sz="0" w:space="0" w:color="auto"/>
            <w:bottom w:val="none" w:sz="0" w:space="0" w:color="auto"/>
            <w:right w:val="none" w:sz="0" w:space="0" w:color="auto"/>
          </w:divBdr>
        </w:div>
      </w:divsChild>
    </w:div>
    <w:div w:id="961234032">
      <w:bodyDiv w:val="1"/>
      <w:marLeft w:val="0"/>
      <w:marRight w:val="0"/>
      <w:marTop w:val="0"/>
      <w:marBottom w:val="0"/>
      <w:divBdr>
        <w:top w:val="none" w:sz="0" w:space="0" w:color="auto"/>
        <w:left w:val="none" w:sz="0" w:space="0" w:color="auto"/>
        <w:bottom w:val="none" w:sz="0" w:space="0" w:color="auto"/>
        <w:right w:val="none" w:sz="0" w:space="0" w:color="auto"/>
      </w:divBdr>
    </w:div>
    <w:div w:id="964655378">
      <w:bodyDiv w:val="1"/>
      <w:marLeft w:val="30"/>
      <w:marRight w:val="0"/>
      <w:marTop w:val="30"/>
      <w:marBottom w:val="0"/>
      <w:divBdr>
        <w:top w:val="none" w:sz="0" w:space="0" w:color="auto"/>
        <w:left w:val="none" w:sz="0" w:space="0" w:color="auto"/>
        <w:bottom w:val="none" w:sz="0" w:space="0" w:color="auto"/>
        <w:right w:val="none" w:sz="0" w:space="0" w:color="auto"/>
      </w:divBdr>
      <w:divsChild>
        <w:div w:id="158618594">
          <w:marLeft w:val="0"/>
          <w:marRight w:val="0"/>
          <w:marTop w:val="0"/>
          <w:marBottom w:val="0"/>
          <w:divBdr>
            <w:top w:val="none" w:sz="0" w:space="0" w:color="auto"/>
            <w:left w:val="none" w:sz="0" w:space="0" w:color="auto"/>
            <w:bottom w:val="none" w:sz="0" w:space="0" w:color="auto"/>
            <w:right w:val="none" w:sz="0" w:space="0" w:color="auto"/>
          </w:divBdr>
        </w:div>
        <w:div w:id="548342962">
          <w:marLeft w:val="0"/>
          <w:marRight w:val="0"/>
          <w:marTop w:val="0"/>
          <w:marBottom w:val="0"/>
          <w:divBdr>
            <w:top w:val="none" w:sz="0" w:space="0" w:color="auto"/>
            <w:left w:val="none" w:sz="0" w:space="0" w:color="auto"/>
            <w:bottom w:val="none" w:sz="0" w:space="0" w:color="auto"/>
            <w:right w:val="none" w:sz="0" w:space="0" w:color="auto"/>
          </w:divBdr>
        </w:div>
        <w:div w:id="898782396">
          <w:marLeft w:val="0"/>
          <w:marRight w:val="0"/>
          <w:marTop w:val="0"/>
          <w:marBottom w:val="0"/>
          <w:divBdr>
            <w:top w:val="none" w:sz="0" w:space="0" w:color="auto"/>
            <w:left w:val="none" w:sz="0" w:space="0" w:color="auto"/>
            <w:bottom w:val="none" w:sz="0" w:space="0" w:color="auto"/>
            <w:right w:val="none" w:sz="0" w:space="0" w:color="auto"/>
          </w:divBdr>
        </w:div>
        <w:div w:id="1039401810">
          <w:marLeft w:val="0"/>
          <w:marRight w:val="0"/>
          <w:marTop w:val="0"/>
          <w:marBottom w:val="0"/>
          <w:divBdr>
            <w:top w:val="none" w:sz="0" w:space="0" w:color="auto"/>
            <w:left w:val="none" w:sz="0" w:space="0" w:color="auto"/>
            <w:bottom w:val="none" w:sz="0" w:space="0" w:color="auto"/>
            <w:right w:val="none" w:sz="0" w:space="0" w:color="auto"/>
          </w:divBdr>
        </w:div>
        <w:div w:id="1612737588">
          <w:marLeft w:val="0"/>
          <w:marRight w:val="0"/>
          <w:marTop w:val="0"/>
          <w:marBottom w:val="0"/>
          <w:divBdr>
            <w:top w:val="none" w:sz="0" w:space="0" w:color="auto"/>
            <w:left w:val="none" w:sz="0" w:space="0" w:color="auto"/>
            <w:bottom w:val="none" w:sz="0" w:space="0" w:color="auto"/>
            <w:right w:val="none" w:sz="0" w:space="0" w:color="auto"/>
          </w:divBdr>
        </w:div>
        <w:div w:id="1750497960">
          <w:marLeft w:val="0"/>
          <w:marRight w:val="0"/>
          <w:marTop w:val="0"/>
          <w:marBottom w:val="0"/>
          <w:divBdr>
            <w:top w:val="none" w:sz="0" w:space="0" w:color="auto"/>
            <w:left w:val="none" w:sz="0" w:space="0" w:color="auto"/>
            <w:bottom w:val="none" w:sz="0" w:space="0" w:color="auto"/>
            <w:right w:val="none" w:sz="0" w:space="0" w:color="auto"/>
          </w:divBdr>
        </w:div>
        <w:div w:id="1774010765">
          <w:marLeft w:val="0"/>
          <w:marRight w:val="0"/>
          <w:marTop w:val="0"/>
          <w:marBottom w:val="0"/>
          <w:divBdr>
            <w:top w:val="none" w:sz="0" w:space="0" w:color="auto"/>
            <w:left w:val="none" w:sz="0" w:space="0" w:color="auto"/>
            <w:bottom w:val="none" w:sz="0" w:space="0" w:color="auto"/>
            <w:right w:val="none" w:sz="0" w:space="0" w:color="auto"/>
          </w:divBdr>
        </w:div>
      </w:divsChild>
    </w:div>
    <w:div w:id="1020165127">
      <w:bodyDiv w:val="1"/>
      <w:marLeft w:val="0"/>
      <w:marRight w:val="0"/>
      <w:marTop w:val="0"/>
      <w:marBottom w:val="0"/>
      <w:divBdr>
        <w:top w:val="none" w:sz="0" w:space="0" w:color="auto"/>
        <w:left w:val="none" w:sz="0" w:space="0" w:color="auto"/>
        <w:bottom w:val="none" w:sz="0" w:space="0" w:color="auto"/>
        <w:right w:val="none" w:sz="0" w:space="0" w:color="auto"/>
      </w:divBdr>
    </w:div>
    <w:div w:id="1027097342">
      <w:bodyDiv w:val="1"/>
      <w:marLeft w:val="0"/>
      <w:marRight w:val="0"/>
      <w:marTop w:val="0"/>
      <w:marBottom w:val="0"/>
      <w:divBdr>
        <w:top w:val="none" w:sz="0" w:space="0" w:color="auto"/>
        <w:left w:val="none" w:sz="0" w:space="0" w:color="auto"/>
        <w:bottom w:val="none" w:sz="0" w:space="0" w:color="auto"/>
        <w:right w:val="none" w:sz="0" w:space="0" w:color="auto"/>
      </w:divBdr>
      <w:divsChild>
        <w:div w:id="90056127">
          <w:marLeft w:val="0"/>
          <w:marRight w:val="0"/>
          <w:marTop w:val="0"/>
          <w:marBottom w:val="0"/>
          <w:divBdr>
            <w:top w:val="none" w:sz="0" w:space="0" w:color="auto"/>
            <w:left w:val="none" w:sz="0" w:space="0" w:color="auto"/>
            <w:bottom w:val="none" w:sz="0" w:space="0" w:color="auto"/>
            <w:right w:val="none" w:sz="0" w:space="0" w:color="auto"/>
          </w:divBdr>
        </w:div>
        <w:div w:id="224269341">
          <w:marLeft w:val="0"/>
          <w:marRight w:val="0"/>
          <w:marTop w:val="0"/>
          <w:marBottom w:val="0"/>
          <w:divBdr>
            <w:top w:val="none" w:sz="0" w:space="0" w:color="auto"/>
            <w:left w:val="none" w:sz="0" w:space="0" w:color="auto"/>
            <w:bottom w:val="none" w:sz="0" w:space="0" w:color="auto"/>
            <w:right w:val="none" w:sz="0" w:space="0" w:color="auto"/>
          </w:divBdr>
        </w:div>
        <w:div w:id="496380465">
          <w:marLeft w:val="0"/>
          <w:marRight w:val="0"/>
          <w:marTop w:val="0"/>
          <w:marBottom w:val="0"/>
          <w:divBdr>
            <w:top w:val="none" w:sz="0" w:space="0" w:color="auto"/>
            <w:left w:val="none" w:sz="0" w:space="0" w:color="auto"/>
            <w:bottom w:val="none" w:sz="0" w:space="0" w:color="auto"/>
            <w:right w:val="none" w:sz="0" w:space="0" w:color="auto"/>
          </w:divBdr>
        </w:div>
        <w:div w:id="575360943">
          <w:marLeft w:val="0"/>
          <w:marRight w:val="0"/>
          <w:marTop w:val="0"/>
          <w:marBottom w:val="0"/>
          <w:divBdr>
            <w:top w:val="none" w:sz="0" w:space="0" w:color="auto"/>
            <w:left w:val="none" w:sz="0" w:space="0" w:color="auto"/>
            <w:bottom w:val="none" w:sz="0" w:space="0" w:color="auto"/>
            <w:right w:val="none" w:sz="0" w:space="0" w:color="auto"/>
          </w:divBdr>
        </w:div>
        <w:div w:id="1617830153">
          <w:marLeft w:val="0"/>
          <w:marRight w:val="0"/>
          <w:marTop w:val="0"/>
          <w:marBottom w:val="0"/>
          <w:divBdr>
            <w:top w:val="none" w:sz="0" w:space="0" w:color="auto"/>
            <w:left w:val="none" w:sz="0" w:space="0" w:color="auto"/>
            <w:bottom w:val="none" w:sz="0" w:space="0" w:color="auto"/>
            <w:right w:val="none" w:sz="0" w:space="0" w:color="auto"/>
          </w:divBdr>
          <w:divsChild>
            <w:div w:id="2077781286">
              <w:marLeft w:val="0"/>
              <w:marRight w:val="0"/>
              <w:marTop w:val="0"/>
              <w:marBottom w:val="0"/>
              <w:divBdr>
                <w:top w:val="none" w:sz="0" w:space="0" w:color="auto"/>
                <w:left w:val="none" w:sz="0" w:space="0" w:color="auto"/>
                <w:bottom w:val="none" w:sz="0" w:space="0" w:color="auto"/>
                <w:right w:val="none" w:sz="0" w:space="0" w:color="auto"/>
              </w:divBdr>
            </w:div>
          </w:divsChild>
        </w:div>
        <w:div w:id="1661350965">
          <w:marLeft w:val="0"/>
          <w:marRight w:val="0"/>
          <w:marTop w:val="0"/>
          <w:marBottom w:val="0"/>
          <w:divBdr>
            <w:top w:val="none" w:sz="0" w:space="0" w:color="auto"/>
            <w:left w:val="none" w:sz="0" w:space="0" w:color="auto"/>
            <w:bottom w:val="none" w:sz="0" w:space="0" w:color="auto"/>
            <w:right w:val="none" w:sz="0" w:space="0" w:color="auto"/>
          </w:divBdr>
        </w:div>
        <w:div w:id="1823892146">
          <w:marLeft w:val="0"/>
          <w:marRight w:val="0"/>
          <w:marTop w:val="0"/>
          <w:marBottom w:val="0"/>
          <w:divBdr>
            <w:top w:val="none" w:sz="0" w:space="0" w:color="auto"/>
            <w:left w:val="none" w:sz="0" w:space="0" w:color="auto"/>
            <w:bottom w:val="none" w:sz="0" w:space="0" w:color="auto"/>
            <w:right w:val="none" w:sz="0" w:space="0" w:color="auto"/>
          </w:divBdr>
        </w:div>
        <w:div w:id="1924216960">
          <w:marLeft w:val="0"/>
          <w:marRight w:val="0"/>
          <w:marTop w:val="0"/>
          <w:marBottom w:val="0"/>
          <w:divBdr>
            <w:top w:val="none" w:sz="0" w:space="0" w:color="auto"/>
            <w:left w:val="none" w:sz="0" w:space="0" w:color="auto"/>
            <w:bottom w:val="none" w:sz="0" w:space="0" w:color="auto"/>
            <w:right w:val="none" w:sz="0" w:space="0" w:color="auto"/>
          </w:divBdr>
        </w:div>
        <w:div w:id="2016687507">
          <w:marLeft w:val="0"/>
          <w:marRight w:val="0"/>
          <w:marTop w:val="0"/>
          <w:marBottom w:val="0"/>
          <w:divBdr>
            <w:top w:val="none" w:sz="0" w:space="0" w:color="auto"/>
            <w:left w:val="none" w:sz="0" w:space="0" w:color="auto"/>
            <w:bottom w:val="none" w:sz="0" w:space="0" w:color="auto"/>
            <w:right w:val="none" w:sz="0" w:space="0" w:color="auto"/>
          </w:divBdr>
        </w:div>
      </w:divsChild>
    </w:div>
    <w:div w:id="1176189147">
      <w:bodyDiv w:val="1"/>
      <w:marLeft w:val="0"/>
      <w:marRight w:val="0"/>
      <w:marTop w:val="0"/>
      <w:marBottom w:val="0"/>
      <w:divBdr>
        <w:top w:val="none" w:sz="0" w:space="0" w:color="auto"/>
        <w:left w:val="none" w:sz="0" w:space="0" w:color="auto"/>
        <w:bottom w:val="none" w:sz="0" w:space="0" w:color="auto"/>
        <w:right w:val="none" w:sz="0" w:space="0" w:color="auto"/>
      </w:divBdr>
    </w:div>
    <w:div w:id="1230534570">
      <w:bodyDiv w:val="1"/>
      <w:marLeft w:val="0"/>
      <w:marRight w:val="0"/>
      <w:marTop w:val="0"/>
      <w:marBottom w:val="0"/>
      <w:divBdr>
        <w:top w:val="none" w:sz="0" w:space="0" w:color="auto"/>
        <w:left w:val="none" w:sz="0" w:space="0" w:color="auto"/>
        <w:bottom w:val="none" w:sz="0" w:space="0" w:color="auto"/>
        <w:right w:val="none" w:sz="0" w:space="0" w:color="auto"/>
      </w:divBdr>
    </w:div>
    <w:div w:id="1240292183">
      <w:bodyDiv w:val="1"/>
      <w:marLeft w:val="0"/>
      <w:marRight w:val="0"/>
      <w:marTop w:val="0"/>
      <w:marBottom w:val="0"/>
      <w:divBdr>
        <w:top w:val="none" w:sz="0" w:space="0" w:color="auto"/>
        <w:left w:val="none" w:sz="0" w:space="0" w:color="auto"/>
        <w:bottom w:val="none" w:sz="0" w:space="0" w:color="auto"/>
        <w:right w:val="none" w:sz="0" w:space="0" w:color="auto"/>
      </w:divBdr>
      <w:divsChild>
        <w:div w:id="1780174872">
          <w:marLeft w:val="0"/>
          <w:marRight w:val="0"/>
          <w:marTop w:val="0"/>
          <w:marBottom w:val="0"/>
          <w:divBdr>
            <w:top w:val="none" w:sz="0" w:space="0" w:color="auto"/>
            <w:left w:val="none" w:sz="0" w:space="0" w:color="auto"/>
            <w:bottom w:val="none" w:sz="0" w:space="0" w:color="auto"/>
            <w:right w:val="none" w:sz="0" w:space="0" w:color="auto"/>
          </w:divBdr>
          <w:divsChild>
            <w:div w:id="1128087823">
              <w:marLeft w:val="0"/>
              <w:marRight w:val="0"/>
              <w:marTop w:val="0"/>
              <w:marBottom w:val="0"/>
              <w:divBdr>
                <w:top w:val="none" w:sz="0" w:space="0" w:color="auto"/>
                <w:left w:val="none" w:sz="0" w:space="0" w:color="auto"/>
                <w:bottom w:val="none" w:sz="0" w:space="0" w:color="auto"/>
                <w:right w:val="none" w:sz="0" w:space="0" w:color="auto"/>
              </w:divBdr>
              <w:divsChild>
                <w:div w:id="1703745166">
                  <w:marLeft w:val="0"/>
                  <w:marRight w:val="0"/>
                  <w:marTop w:val="0"/>
                  <w:marBottom w:val="0"/>
                  <w:divBdr>
                    <w:top w:val="none" w:sz="0" w:space="0" w:color="auto"/>
                    <w:left w:val="dashed" w:sz="6" w:space="8" w:color="CCCCCC"/>
                    <w:bottom w:val="none" w:sz="0" w:space="0" w:color="auto"/>
                    <w:right w:val="none" w:sz="0" w:space="0" w:color="auto"/>
                  </w:divBdr>
                </w:div>
              </w:divsChild>
            </w:div>
          </w:divsChild>
        </w:div>
      </w:divsChild>
    </w:div>
    <w:div w:id="1324159249">
      <w:bodyDiv w:val="1"/>
      <w:marLeft w:val="40"/>
      <w:marRight w:val="0"/>
      <w:marTop w:val="40"/>
      <w:marBottom w:val="0"/>
      <w:divBdr>
        <w:top w:val="none" w:sz="0" w:space="0" w:color="auto"/>
        <w:left w:val="none" w:sz="0" w:space="0" w:color="auto"/>
        <w:bottom w:val="none" w:sz="0" w:space="0" w:color="auto"/>
        <w:right w:val="none" w:sz="0" w:space="0" w:color="auto"/>
      </w:divBdr>
      <w:divsChild>
        <w:div w:id="494297847">
          <w:marLeft w:val="0"/>
          <w:marRight w:val="0"/>
          <w:marTop w:val="0"/>
          <w:marBottom w:val="0"/>
          <w:divBdr>
            <w:top w:val="none" w:sz="0" w:space="0" w:color="auto"/>
            <w:left w:val="none" w:sz="0" w:space="0" w:color="auto"/>
            <w:bottom w:val="none" w:sz="0" w:space="0" w:color="auto"/>
            <w:right w:val="none" w:sz="0" w:space="0" w:color="auto"/>
          </w:divBdr>
        </w:div>
      </w:divsChild>
    </w:div>
    <w:div w:id="1546680086">
      <w:bodyDiv w:val="1"/>
      <w:marLeft w:val="30"/>
      <w:marRight w:val="0"/>
      <w:marTop w:val="30"/>
      <w:marBottom w:val="0"/>
      <w:divBdr>
        <w:top w:val="none" w:sz="0" w:space="0" w:color="auto"/>
        <w:left w:val="none" w:sz="0" w:space="0" w:color="auto"/>
        <w:bottom w:val="none" w:sz="0" w:space="0" w:color="auto"/>
        <w:right w:val="none" w:sz="0" w:space="0" w:color="auto"/>
      </w:divBdr>
      <w:divsChild>
        <w:div w:id="343092845">
          <w:marLeft w:val="0"/>
          <w:marRight w:val="0"/>
          <w:marTop w:val="0"/>
          <w:marBottom w:val="0"/>
          <w:divBdr>
            <w:top w:val="none" w:sz="0" w:space="0" w:color="auto"/>
            <w:left w:val="none" w:sz="0" w:space="0" w:color="auto"/>
            <w:bottom w:val="none" w:sz="0" w:space="0" w:color="auto"/>
            <w:right w:val="none" w:sz="0" w:space="0" w:color="auto"/>
          </w:divBdr>
        </w:div>
        <w:div w:id="367069400">
          <w:marLeft w:val="0"/>
          <w:marRight w:val="0"/>
          <w:marTop w:val="0"/>
          <w:marBottom w:val="0"/>
          <w:divBdr>
            <w:top w:val="none" w:sz="0" w:space="0" w:color="auto"/>
            <w:left w:val="none" w:sz="0" w:space="0" w:color="auto"/>
            <w:bottom w:val="none" w:sz="0" w:space="0" w:color="auto"/>
            <w:right w:val="none" w:sz="0" w:space="0" w:color="auto"/>
          </w:divBdr>
        </w:div>
        <w:div w:id="435563826">
          <w:marLeft w:val="0"/>
          <w:marRight w:val="0"/>
          <w:marTop w:val="0"/>
          <w:marBottom w:val="0"/>
          <w:divBdr>
            <w:top w:val="none" w:sz="0" w:space="0" w:color="auto"/>
            <w:left w:val="none" w:sz="0" w:space="0" w:color="auto"/>
            <w:bottom w:val="none" w:sz="0" w:space="0" w:color="auto"/>
            <w:right w:val="none" w:sz="0" w:space="0" w:color="auto"/>
          </w:divBdr>
        </w:div>
        <w:div w:id="748118511">
          <w:marLeft w:val="0"/>
          <w:marRight w:val="0"/>
          <w:marTop w:val="0"/>
          <w:marBottom w:val="0"/>
          <w:divBdr>
            <w:top w:val="none" w:sz="0" w:space="0" w:color="auto"/>
            <w:left w:val="none" w:sz="0" w:space="0" w:color="auto"/>
            <w:bottom w:val="none" w:sz="0" w:space="0" w:color="auto"/>
            <w:right w:val="none" w:sz="0" w:space="0" w:color="auto"/>
          </w:divBdr>
        </w:div>
        <w:div w:id="867526157">
          <w:marLeft w:val="0"/>
          <w:marRight w:val="0"/>
          <w:marTop w:val="0"/>
          <w:marBottom w:val="0"/>
          <w:divBdr>
            <w:top w:val="none" w:sz="0" w:space="0" w:color="auto"/>
            <w:left w:val="none" w:sz="0" w:space="0" w:color="auto"/>
            <w:bottom w:val="none" w:sz="0" w:space="0" w:color="auto"/>
            <w:right w:val="none" w:sz="0" w:space="0" w:color="auto"/>
          </w:divBdr>
        </w:div>
        <w:div w:id="1127968172">
          <w:marLeft w:val="0"/>
          <w:marRight w:val="0"/>
          <w:marTop w:val="0"/>
          <w:marBottom w:val="0"/>
          <w:divBdr>
            <w:top w:val="none" w:sz="0" w:space="0" w:color="auto"/>
            <w:left w:val="none" w:sz="0" w:space="0" w:color="auto"/>
            <w:bottom w:val="none" w:sz="0" w:space="0" w:color="auto"/>
            <w:right w:val="none" w:sz="0" w:space="0" w:color="auto"/>
          </w:divBdr>
        </w:div>
        <w:div w:id="1306928078">
          <w:marLeft w:val="0"/>
          <w:marRight w:val="0"/>
          <w:marTop w:val="0"/>
          <w:marBottom w:val="0"/>
          <w:divBdr>
            <w:top w:val="none" w:sz="0" w:space="0" w:color="auto"/>
            <w:left w:val="none" w:sz="0" w:space="0" w:color="auto"/>
            <w:bottom w:val="none" w:sz="0" w:space="0" w:color="auto"/>
            <w:right w:val="none" w:sz="0" w:space="0" w:color="auto"/>
          </w:divBdr>
        </w:div>
      </w:divsChild>
    </w:div>
    <w:div w:id="1621064364">
      <w:bodyDiv w:val="1"/>
      <w:marLeft w:val="0"/>
      <w:marRight w:val="0"/>
      <w:marTop w:val="0"/>
      <w:marBottom w:val="0"/>
      <w:divBdr>
        <w:top w:val="none" w:sz="0" w:space="0" w:color="auto"/>
        <w:left w:val="none" w:sz="0" w:space="0" w:color="auto"/>
        <w:bottom w:val="none" w:sz="0" w:space="0" w:color="auto"/>
        <w:right w:val="none" w:sz="0" w:space="0" w:color="auto"/>
      </w:divBdr>
      <w:divsChild>
        <w:div w:id="1165365395">
          <w:marLeft w:val="0"/>
          <w:marRight w:val="0"/>
          <w:marTop w:val="0"/>
          <w:marBottom w:val="0"/>
          <w:divBdr>
            <w:top w:val="none" w:sz="0" w:space="0" w:color="auto"/>
            <w:left w:val="none" w:sz="0" w:space="0" w:color="auto"/>
            <w:bottom w:val="none" w:sz="0" w:space="0" w:color="auto"/>
            <w:right w:val="none" w:sz="0" w:space="0" w:color="auto"/>
          </w:divBdr>
          <w:divsChild>
            <w:div w:id="183326484">
              <w:marLeft w:val="0"/>
              <w:marRight w:val="0"/>
              <w:marTop w:val="0"/>
              <w:marBottom w:val="0"/>
              <w:divBdr>
                <w:top w:val="none" w:sz="0" w:space="0" w:color="auto"/>
                <w:left w:val="none" w:sz="0" w:space="0" w:color="auto"/>
                <w:bottom w:val="none" w:sz="0" w:space="0" w:color="auto"/>
                <w:right w:val="none" w:sz="0" w:space="0" w:color="auto"/>
              </w:divBdr>
              <w:divsChild>
                <w:div w:id="484395243">
                  <w:marLeft w:val="225"/>
                  <w:marRight w:val="150"/>
                  <w:marTop w:val="15"/>
                  <w:marBottom w:val="0"/>
                  <w:divBdr>
                    <w:top w:val="none" w:sz="0" w:space="0" w:color="auto"/>
                    <w:left w:val="none" w:sz="0" w:space="0" w:color="auto"/>
                    <w:bottom w:val="none" w:sz="0" w:space="0" w:color="auto"/>
                    <w:right w:val="none" w:sz="0" w:space="0" w:color="auto"/>
                  </w:divBdr>
                  <w:divsChild>
                    <w:div w:id="1406880664">
                      <w:marLeft w:val="0"/>
                      <w:marRight w:val="0"/>
                      <w:marTop w:val="0"/>
                      <w:marBottom w:val="0"/>
                      <w:divBdr>
                        <w:top w:val="none" w:sz="0" w:space="0" w:color="auto"/>
                        <w:left w:val="none" w:sz="0" w:space="0" w:color="auto"/>
                        <w:bottom w:val="none" w:sz="0" w:space="0" w:color="auto"/>
                        <w:right w:val="none" w:sz="0" w:space="0" w:color="auto"/>
                      </w:divBdr>
                      <w:divsChild>
                        <w:div w:id="843011080">
                          <w:marLeft w:val="0"/>
                          <w:marRight w:val="0"/>
                          <w:marTop w:val="0"/>
                          <w:marBottom w:val="0"/>
                          <w:divBdr>
                            <w:top w:val="none" w:sz="0" w:space="0" w:color="auto"/>
                            <w:left w:val="none" w:sz="0" w:space="0" w:color="auto"/>
                            <w:bottom w:val="none" w:sz="0" w:space="0" w:color="auto"/>
                            <w:right w:val="none" w:sz="0" w:space="0" w:color="auto"/>
                          </w:divBdr>
                          <w:divsChild>
                            <w:div w:id="182091259">
                              <w:marLeft w:val="0"/>
                              <w:marRight w:val="0"/>
                              <w:marTop w:val="0"/>
                              <w:marBottom w:val="0"/>
                              <w:divBdr>
                                <w:top w:val="none" w:sz="0" w:space="0" w:color="auto"/>
                                <w:left w:val="none" w:sz="0" w:space="0" w:color="auto"/>
                                <w:bottom w:val="none" w:sz="0" w:space="0" w:color="auto"/>
                                <w:right w:val="none" w:sz="0" w:space="0" w:color="auto"/>
                              </w:divBdr>
                              <w:divsChild>
                                <w:div w:id="367879636">
                                  <w:marLeft w:val="0"/>
                                  <w:marRight w:val="0"/>
                                  <w:marTop w:val="0"/>
                                  <w:marBottom w:val="0"/>
                                  <w:divBdr>
                                    <w:top w:val="none" w:sz="0" w:space="0" w:color="auto"/>
                                    <w:left w:val="none" w:sz="0" w:space="0" w:color="auto"/>
                                    <w:bottom w:val="none" w:sz="0" w:space="0" w:color="auto"/>
                                    <w:right w:val="none" w:sz="0" w:space="0" w:color="auto"/>
                                  </w:divBdr>
                                  <w:divsChild>
                                    <w:div w:id="249971397">
                                      <w:marLeft w:val="0"/>
                                      <w:marRight w:val="0"/>
                                      <w:marTop w:val="0"/>
                                      <w:marBottom w:val="0"/>
                                      <w:divBdr>
                                        <w:top w:val="none" w:sz="0" w:space="0" w:color="auto"/>
                                        <w:left w:val="none" w:sz="0" w:space="0" w:color="auto"/>
                                        <w:bottom w:val="none" w:sz="0" w:space="0" w:color="auto"/>
                                        <w:right w:val="none" w:sz="0" w:space="0" w:color="auto"/>
                                      </w:divBdr>
                                    </w:div>
                                    <w:div w:id="346641128">
                                      <w:marLeft w:val="0"/>
                                      <w:marRight w:val="0"/>
                                      <w:marTop w:val="0"/>
                                      <w:marBottom w:val="0"/>
                                      <w:divBdr>
                                        <w:top w:val="none" w:sz="0" w:space="0" w:color="auto"/>
                                        <w:left w:val="none" w:sz="0" w:space="0" w:color="auto"/>
                                        <w:bottom w:val="none" w:sz="0" w:space="0" w:color="auto"/>
                                        <w:right w:val="none" w:sz="0" w:space="0" w:color="auto"/>
                                      </w:divBdr>
                                    </w:div>
                                    <w:div w:id="487524049">
                                      <w:marLeft w:val="0"/>
                                      <w:marRight w:val="0"/>
                                      <w:marTop w:val="0"/>
                                      <w:marBottom w:val="0"/>
                                      <w:divBdr>
                                        <w:top w:val="none" w:sz="0" w:space="0" w:color="auto"/>
                                        <w:left w:val="none" w:sz="0" w:space="0" w:color="auto"/>
                                        <w:bottom w:val="none" w:sz="0" w:space="0" w:color="auto"/>
                                        <w:right w:val="none" w:sz="0" w:space="0" w:color="auto"/>
                                      </w:divBdr>
                                    </w:div>
                                    <w:div w:id="868756930">
                                      <w:marLeft w:val="0"/>
                                      <w:marRight w:val="0"/>
                                      <w:marTop w:val="0"/>
                                      <w:marBottom w:val="0"/>
                                      <w:divBdr>
                                        <w:top w:val="none" w:sz="0" w:space="0" w:color="auto"/>
                                        <w:left w:val="none" w:sz="0" w:space="0" w:color="auto"/>
                                        <w:bottom w:val="none" w:sz="0" w:space="0" w:color="auto"/>
                                        <w:right w:val="none" w:sz="0" w:space="0" w:color="auto"/>
                                      </w:divBdr>
                                    </w:div>
                                    <w:div w:id="1006860510">
                                      <w:marLeft w:val="0"/>
                                      <w:marRight w:val="0"/>
                                      <w:marTop w:val="0"/>
                                      <w:marBottom w:val="0"/>
                                      <w:divBdr>
                                        <w:top w:val="none" w:sz="0" w:space="0" w:color="auto"/>
                                        <w:left w:val="none" w:sz="0" w:space="0" w:color="auto"/>
                                        <w:bottom w:val="none" w:sz="0" w:space="0" w:color="auto"/>
                                        <w:right w:val="none" w:sz="0" w:space="0" w:color="auto"/>
                                      </w:divBdr>
                                    </w:div>
                                    <w:div w:id="2112581957">
                                      <w:marLeft w:val="0"/>
                                      <w:marRight w:val="0"/>
                                      <w:marTop w:val="0"/>
                                      <w:marBottom w:val="0"/>
                                      <w:divBdr>
                                        <w:top w:val="none" w:sz="0" w:space="0" w:color="auto"/>
                                        <w:left w:val="none" w:sz="0" w:space="0" w:color="auto"/>
                                        <w:bottom w:val="none" w:sz="0" w:space="0" w:color="auto"/>
                                        <w:right w:val="none" w:sz="0" w:space="0" w:color="auto"/>
                                      </w:divBdr>
                                    </w:div>
                                    <w:div w:id="21303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0036040">
      <w:bodyDiv w:val="1"/>
      <w:marLeft w:val="40"/>
      <w:marRight w:val="0"/>
      <w:marTop w:val="40"/>
      <w:marBottom w:val="0"/>
      <w:divBdr>
        <w:top w:val="none" w:sz="0" w:space="0" w:color="auto"/>
        <w:left w:val="none" w:sz="0" w:space="0" w:color="auto"/>
        <w:bottom w:val="none" w:sz="0" w:space="0" w:color="auto"/>
        <w:right w:val="none" w:sz="0" w:space="0" w:color="auto"/>
      </w:divBdr>
      <w:divsChild>
        <w:div w:id="312639243">
          <w:marLeft w:val="0"/>
          <w:marRight w:val="0"/>
          <w:marTop w:val="0"/>
          <w:marBottom w:val="0"/>
          <w:divBdr>
            <w:top w:val="none" w:sz="0" w:space="0" w:color="auto"/>
            <w:left w:val="none" w:sz="0" w:space="0" w:color="auto"/>
            <w:bottom w:val="none" w:sz="0" w:space="0" w:color="auto"/>
            <w:right w:val="none" w:sz="0" w:space="0" w:color="auto"/>
          </w:divBdr>
        </w:div>
        <w:div w:id="1068454691">
          <w:marLeft w:val="0"/>
          <w:marRight w:val="0"/>
          <w:marTop w:val="0"/>
          <w:marBottom w:val="0"/>
          <w:divBdr>
            <w:top w:val="none" w:sz="0" w:space="0" w:color="auto"/>
            <w:left w:val="none" w:sz="0" w:space="0" w:color="auto"/>
            <w:bottom w:val="none" w:sz="0" w:space="0" w:color="auto"/>
            <w:right w:val="none" w:sz="0" w:space="0" w:color="auto"/>
          </w:divBdr>
        </w:div>
      </w:divsChild>
    </w:div>
    <w:div w:id="1767656007">
      <w:bodyDiv w:val="1"/>
      <w:marLeft w:val="0"/>
      <w:marRight w:val="0"/>
      <w:marTop w:val="0"/>
      <w:marBottom w:val="0"/>
      <w:divBdr>
        <w:top w:val="none" w:sz="0" w:space="0" w:color="auto"/>
        <w:left w:val="none" w:sz="0" w:space="0" w:color="auto"/>
        <w:bottom w:val="none" w:sz="0" w:space="0" w:color="auto"/>
        <w:right w:val="none" w:sz="0" w:space="0" w:color="auto"/>
      </w:divBdr>
    </w:div>
    <w:div w:id="1775511905">
      <w:bodyDiv w:val="1"/>
      <w:marLeft w:val="0"/>
      <w:marRight w:val="0"/>
      <w:marTop w:val="0"/>
      <w:marBottom w:val="0"/>
      <w:divBdr>
        <w:top w:val="none" w:sz="0" w:space="0" w:color="auto"/>
        <w:left w:val="none" w:sz="0" w:space="0" w:color="auto"/>
        <w:bottom w:val="none" w:sz="0" w:space="0" w:color="auto"/>
        <w:right w:val="none" w:sz="0" w:space="0" w:color="auto"/>
      </w:divBdr>
      <w:divsChild>
        <w:div w:id="213666467">
          <w:marLeft w:val="0"/>
          <w:marRight w:val="0"/>
          <w:marTop w:val="0"/>
          <w:marBottom w:val="0"/>
          <w:divBdr>
            <w:top w:val="none" w:sz="0" w:space="0" w:color="auto"/>
            <w:left w:val="none" w:sz="0" w:space="0" w:color="auto"/>
            <w:bottom w:val="none" w:sz="0" w:space="0" w:color="auto"/>
            <w:right w:val="none" w:sz="0" w:space="0" w:color="auto"/>
          </w:divBdr>
          <w:divsChild>
            <w:div w:id="165176681">
              <w:marLeft w:val="0"/>
              <w:marRight w:val="0"/>
              <w:marTop w:val="0"/>
              <w:marBottom w:val="0"/>
              <w:divBdr>
                <w:top w:val="none" w:sz="0" w:space="0" w:color="auto"/>
                <w:left w:val="none" w:sz="0" w:space="0" w:color="auto"/>
                <w:bottom w:val="none" w:sz="0" w:space="0" w:color="auto"/>
                <w:right w:val="none" w:sz="0" w:space="0" w:color="auto"/>
              </w:divBdr>
            </w:div>
            <w:div w:id="19490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3369">
      <w:bodyDiv w:val="1"/>
      <w:marLeft w:val="30"/>
      <w:marRight w:val="0"/>
      <w:marTop w:val="30"/>
      <w:marBottom w:val="0"/>
      <w:divBdr>
        <w:top w:val="none" w:sz="0" w:space="0" w:color="auto"/>
        <w:left w:val="none" w:sz="0" w:space="0" w:color="auto"/>
        <w:bottom w:val="none" w:sz="0" w:space="0" w:color="auto"/>
        <w:right w:val="none" w:sz="0" w:space="0" w:color="auto"/>
      </w:divBdr>
      <w:divsChild>
        <w:div w:id="717051228">
          <w:marLeft w:val="0"/>
          <w:marRight w:val="0"/>
          <w:marTop w:val="0"/>
          <w:marBottom w:val="0"/>
          <w:divBdr>
            <w:top w:val="none" w:sz="0" w:space="0" w:color="auto"/>
            <w:left w:val="none" w:sz="0" w:space="0" w:color="auto"/>
            <w:bottom w:val="none" w:sz="0" w:space="0" w:color="auto"/>
            <w:right w:val="none" w:sz="0" w:space="0" w:color="auto"/>
          </w:divBdr>
        </w:div>
        <w:div w:id="1069888171">
          <w:marLeft w:val="0"/>
          <w:marRight w:val="0"/>
          <w:marTop w:val="0"/>
          <w:marBottom w:val="0"/>
          <w:divBdr>
            <w:top w:val="none" w:sz="0" w:space="0" w:color="auto"/>
            <w:left w:val="none" w:sz="0" w:space="0" w:color="auto"/>
            <w:bottom w:val="none" w:sz="0" w:space="0" w:color="auto"/>
            <w:right w:val="none" w:sz="0" w:space="0" w:color="auto"/>
          </w:divBdr>
        </w:div>
        <w:div w:id="1344475540">
          <w:marLeft w:val="0"/>
          <w:marRight w:val="0"/>
          <w:marTop w:val="0"/>
          <w:marBottom w:val="0"/>
          <w:divBdr>
            <w:top w:val="none" w:sz="0" w:space="0" w:color="auto"/>
            <w:left w:val="none" w:sz="0" w:space="0" w:color="auto"/>
            <w:bottom w:val="none" w:sz="0" w:space="0" w:color="auto"/>
            <w:right w:val="none" w:sz="0" w:space="0" w:color="auto"/>
          </w:divBdr>
        </w:div>
        <w:div w:id="1423333004">
          <w:marLeft w:val="0"/>
          <w:marRight w:val="0"/>
          <w:marTop w:val="0"/>
          <w:marBottom w:val="0"/>
          <w:divBdr>
            <w:top w:val="none" w:sz="0" w:space="0" w:color="auto"/>
            <w:left w:val="none" w:sz="0" w:space="0" w:color="auto"/>
            <w:bottom w:val="none" w:sz="0" w:space="0" w:color="auto"/>
            <w:right w:val="none" w:sz="0" w:space="0" w:color="auto"/>
          </w:divBdr>
        </w:div>
        <w:div w:id="1904639786">
          <w:marLeft w:val="0"/>
          <w:marRight w:val="0"/>
          <w:marTop w:val="0"/>
          <w:marBottom w:val="0"/>
          <w:divBdr>
            <w:top w:val="none" w:sz="0" w:space="0" w:color="auto"/>
            <w:left w:val="none" w:sz="0" w:space="0" w:color="auto"/>
            <w:bottom w:val="none" w:sz="0" w:space="0" w:color="auto"/>
            <w:right w:val="none" w:sz="0" w:space="0" w:color="auto"/>
          </w:divBdr>
        </w:div>
      </w:divsChild>
    </w:div>
    <w:div w:id="1893032969">
      <w:bodyDiv w:val="1"/>
      <w:marLeft w:val="0"/>
      <w:marRight w:val="0"/>
      <w:marTop w:val="0"/>
      <w:marBottom w:val="0"/>
      <w:divBdr>
        <w:top w:val="none" w:sz="0" w:space="0" w:color="auto"/>
        <w:left w:val="none" w:sz="0" w:space="0" w:color="auto"/>
        <w:bottom w:val="none" w:sz="0" w:space="0" w:color="auto"/>
        <w:right w:val="none" w:sz="0" w:space="0" w:color="auto"/>
      </w:divBdr>
    </w:div>
    <w:div w:id="1931352274">
      <w:bodyDiv w:val="1"/>
      <w:marLeft w:val="30"/>
      <w:marRight w:val="0"/>
      <w:marTop w:val="30"/>
      <w:marBottom w:val="0"/>
      <w:divBdr>
        <w:top w:val="none" w:sz="0" w:space="0" w:color="auto"/>
        <w:left w:val="none" w:sz="0" w:space="0" w:color="auto"/>
        <w:bottom w:val="none" w:sz="0" w:space="0" w:color="auto"/>
        <w:right w:val="none" w:sz="0" w:space="0" w:color="auto"/>
      </w:divBdr>
      <w:divsChild>
        <w:div w:id="1793207419">
          <w:marLeft w:val="0"/>
          <w:marRight w:val="0"/>
          <w:marTop w:val="0"/>
          <w:marBottom w:val="0"/>
          <w:divBdr>
            <w:top w:val="none" w:sz="0" w:space="0" w:color="auto"/>
            <w:left w:val="none" w:sz="0" w:space="0" w:color="auto"/>
            <w:bottom w:val="none" w:sz="0" w:space="0" w:color="auto"/>
            <w:right w:val="none" w:sz="0" w:space="0" w:color="auto"/>
          </w:divBdr>
        </w:div>
      </w:divsChild>
    </w:div>
    <w:div w:id="1959289653">
      <w:bodyDiv w:val="1"/>
      <w:marLeft w:val="0"/>
      <w:marRight w:val="0"/>
      <w:marTop w:val="0"/>
      <w:marBottom w:val="0"/>
      <w:divBdr>
        <w:top w:val="none" w:sz="0" w:space="0" w:color="auto"/>
        <w:left w:val="none" w:sz="0" w:space="0" w:color="auto"/>
        <w:bottom w:val="none" w:sz="0" w:space="0" w:color="auto"/>
        <w:right w:val="none" w:sz="0" w:space="0" w:color="auto"/>
      </w:divBdr>
      <w:divsChild>
        <w:div w:id="458306678">
          <w:marLeft w:val="0"/>
          <w:marRight w:val="0"/>
          <w:marTop w:val="0"/>
          <w:marBottom w:val="0"/>
          <w:divBdr>
            <w:top w:val="none" w:sz="0" w:space="0" w:color="auto"/>
            <w:left w:val="none" w:sz="0" w:space="0" w:color="auto"/>
            <w:bottom w:val="none" w:sz="0" w:space="0" w:color="auto"/>
            <w:right w:val="none" w:sz="0" w:space="0" w:color="auto"/>
          </w:divBdr>
        </w:div>
        <w:div w:id="619652263">
          <w:marLeft w:val="0"/>
          <w:marRight w:val="0"/>
          <w:marTop w:val="0"/>
          <w:marBottom w:val="0"/>
          <w:divBdr>
            <w:top w:val="none" w:sz="0" w:space="0" w:color="auto"/>
            <w:left w:val="none" w:sz="0" w:space="0" w:color="auto"/>
            <w:bottom w:val="none" w:sz="0" w:space="0" w:color="auto"/>
            <w:right w:val="none" w:sz="0" w:space="0" w:color="auto"/>
          </w:divBdr>
        </w:div>
        <w:div w:id="928198355">
          <w:marLeft w:val="0"/>
          <w:marRight w:val="0"/>
          <w:marTop w:val="0"/>
          <w:marBottom w:val="0"/>
          <w:divBdr>
            <w:top w:val="none" w:sz="0" w:space="0" w:color="auto"/>
            <w:left w:val="none" w:sz="0" w:space="0" w:color="auto"/>
            <w:bottom w:val="none" w:sz="0" w:space="0" w:color="auto"/>
            <w:right w:val="none" w:sz="0" w:space="0" w:color="auto"/>
          </w:divBdr>
        </w:div>
        <w:div w:id="1060444201">
          <w:marLeft w:val="0"/>
          <w:marRight w:val="0"/>
          <w:marTop w:val="0"/>
          <w:marBottom w:val="0"/>
          <w:divBdr>
            <w:top w:val="none" w:sz="0" w:space="0" w:color="auto"/>
            <w:left w:val="none" w:sz="0" w:space="0" w:color="auto"/>
            <w:bottom w:val="none" w:sz="0" w:space="0" w:color="auto"/>
            <w:right w:val="none" w:sz="0" w:space="0" w:color="auto"/>
          </w:divBdr>
        </w:div>
        <w:div w:id="1743404631">
          <w:marLeft w:val="0"/>
          <w:marRight w:val="0"/>
          <w:marTop w:val="0"/>
          <w:marBottom w:val="0"/>
          <w:divBdr>
            <w:top w:val="none" w:sz="0" w:space="0" w:color="auto"/>
            <w:left w:val="none" w:sz="0" w:space="0" w:color="auto"/>
            <w:bottom w:val="none" w:sz="0" w:space="0" w:color="auto"/>
            <w:right w:val="none" w:sz="0" w:space="0" w:color="auto"/>
          </w:divBdr>
        </w:div>
        <w:div w:id="1834027459">
          <w:marLeft w:val="0"/>
          <w:marRight w:val="0"/>
          <w:marTop w:val="0"/>
          <w:marBottom w:val="0"/>
          <w:divBdr>
            <w:top w:val="none" w:sz="0" w:space="0" w:color="auto"/>
            <w:left w:val="none" w:sz="0" w:space="0" w:color="auto"/>
            <w:bottom w:val="none" w:sz="0" w:space="0" w:color="auto"/>
            <w:right w:val="none" w:sz="0" w:space="0" w:color="auto"/>
          </w:divBdr>
        </w:div>
      </w:divsChild>
    </w:div>
    <w:div w:id="1997030984">
      <w:bodyDiv w:val="1"/>
      <w:marLeft w:val="30"/>
      <w:marRight w:val="0"/>
      <w:marTop w:val="30"/>
      <w:marBottom w:val="0"/>
      <w:divBdr>
        <w:top w:val="none" w:sz="0" w:space="0" w:color="auto"/>
        <w:left w:val="none" w:sz="0" w:space="0" w:color="auto"/>
        <w:bottom w:val="none" w:sz="0" w:space="0" w:color="auto"/>
        <w:right w:val="none" w:sz="0" w:space="0" w:color="auto"/>
      </w:divBdr>
      <w:divsChild>
        <w:div w:id="73672557">
          <w:marLeft w:val="0"/>
          <w:marRight w:val="0"/>
          <w:marTop w:val="0"/>
          <w:marBottom w:val="0"/>
          <w:divBdr>
            <w:top w:val="none" w:sz="0" w:space="0" w:color="auto"/>
            <w:left w:val="none" w:sz="0" w:space="0" w:color="auto"/>
            <w:bottom w:val="none" w:sz="0" w:space="0" w:color="auto"/>
            <w:right w:val="none" w:sz="0" w:space="0" w:color="auto"/>
          </w:divBdr>
        </w:div>
        <w:div w:id="374619268">
          <w:marLeft w:val="0"/>
          <w:marRight w:val="0"/>
          <w:marTop w:val="0"/>
          <w:marBottom w:val="0"/>
          <w:divBdr>
            <w:top w:val="none" w:sz="0" w:space="0" w:color="auto"/>
            <w:left w:val="none" w:sz="0" w:space="0" w:color="auto"/>
            <w:bottom w:val="none" w:sz="0" w:space="0" w:color="auto"/>
            <w:right w:val="none" w:sz="0" w:space="0" w:color="auto"/>
          </w:divBdr>
        </w:div>
        <w:div w:id="631712595">
          <w:marLeft w:val="0"/>
          <w:marRight w:val="0"/>
          <w:marTop w:val="0"/>
          <w:marBottom w:val="0"/>
          <w:divBdr>
            <w:top w:val="none" w:sz="0" w:space="0" w:color="auto"/>
            <w:left w:val="none" w:sz="0" w:space="0" w:color="auto"/>
            <w:bottom w:val="none" w:sz="0" w:space="0" w:color="auto"/>
            <w:right w:val="none" w:sz="0" w:space="0" w:color="auto"/>
          </w:divBdr>
        </w:div>
        <w:div w:id="720636491">
          <w:marLeft w:val="0"/>
          <w:marRight w:val="0"/>
          <w:marTop w:val="0"/>
          <w:marBottom w:val="0"/>
          <w:divBdr>
            <w:top w:val="none" w:sz="0" w:space="0" w:color="auto"/>
            <w:left w:val="none" w:sz="0" w:space="0" w:color="auto"/>
            <w:bottom w:val="none" w:sz="0" w:space="0" w:color="auto"/>
            <w:right w:val="none" w:sz="0" w:space="0" w:color="auto"/>
          </w:divBdr>
        </w:div>
        <w:div w:id="1819108422">
          <w:marLeft w:val="0"/>
          <w:marRight w:val="0"/>
          <w:marTop w:val="0"/>
          <w:marBottom w:val="0"/>
          <w:divBdr>
            <w:top w:val="none" w:sz="0" w:space="0" w:color="auto"/>
            <w:left w:val="none" w:sz="0" w:space="0" w:color="auto"/>
            <w:bottom w:val="none" w:sz="0" w:space="0" w:color="auto"/>
            <w:right w:val="none" w:sz="0" w:space="0" w:color="auto"/>
          </w:divBdr>
        </w:div>
        <w:div w:id="2008748126">
          <w:marLeft w:val="0"/>
          <w:marRight w:val="0"/>
          <w:marTop w:val="0"/>
          <w:marBottom w:val="0"/>
          <w:divBdr>
            <w:top w:val="none" w:sz="0" w:space="0" w:color="auto"/>
            <w:left w:val="none" w:sz="0" w:space="0" w:color="auto"/>
            <w:bottom w:val="none" w:sz="0" w:space="0" w:color="auto"/>
            <w:right w:val="none" w:sz="0" w:space="0" w:color="auto"/>
          </w:divBdr>
        </w:div>
        <w:div w:id="2123181439">
          <w:marLeft w:val="0"/>
          <w:marRight w:val="0"/>
          <w:marTop w:val="0"/>
          <w:marBottom w:val="0"/>
          <w:divBdr>
            <w:top w:val="none" w:sz="0" w:space="0" w:color="auto"/>
            <w:left w:val="none" w:sz="0" w:space="0" w:color="auto"/>
            <w:bottom w:val="none" w:sz="0" w:space="0" w:color="auto"/>
            <w:right w:val="none" w:sz="0" w:space="0" w:color="auto"/>
          </w:divBdr>
        </w:div>
      </w:divsChild>
    </w:div>
    <w:div w:id="2063748784">
      <w:bodyDiv w:val="1"/>
      <w:marLeft w:val="30"/>
      <w:marRight w:val="0"/>
      <w:marTop w:val="30"/>
      <w:marBottom w:val="0"/>
      <w:divBdr>
        <w:top w:val="none" w:sz="0" w:space="0" w:color="auto"/>
        <w:left w:val="none" w:sz="0" w:space="0" w:color="auto"/>
        <w:bottom w:val="none" w:sz="0" w:space="0" w:color="auto"/>
        <w:right w:val="none" w:sz="0" w:space="0" w:color="auto"/>
      </w:divBdr>
      <w:divsChild>
        <w:div w:id="244803594">
          <w:marLeft w:val="0"/>
          <w:marRight w:val="0"/>
          <w:marTop w:val="0"/>
          <w:marBottom w:val="0"/>
          <w:divBdr>
            <w:top w:val="none" w:sz="0" w:space="0" w:color="auto"/>
            <w:left w:val="none" w:sz="0" w:space="0" w:color="auto"/>
            <w:bottom w:val="none" w:sz="0" w:space="0" w:color="auto"/>
            <w:right w:val="none" w:sz="0" w:space="0" w:color="auto"/>
          </w:divBdr>
        </w:div>
        <w:div w:id="263848990">
          <w:marLeft w:val="0"/>
          <w:marRight w:val="0"/>
          <w:marTop w:val="0"/>
          <w:marBottom w:val="0"/>
          <w:divBdr>
            <w:top w:val="none" w:sz="0" w:space="0" w:color="auto"/>
            <w:left w:val="none" w:sz="0" w:space="0" w:color="auto"/>
            <w:bottom w:val="none" w:sz="0" w:space="0" w:color="auto"/>
            <w:right w:val="none" w:sz="0" w:space="0" w:color="auto"/>
          </w:divBdr>
        </w:div>
        <w:div w:id="685670019">
          <w:marLeft w:val="0"/>
          <w:marRight w:val="0"/>
          <w:marTop w:val="0"/>
          <w:marBottom w:val="0"/>
          <w:divBdr>
            <w:top w:val="none" w:sz="0" w:space="0" w:color="auto"/>
            <w:left w:val="none" w:sz="0" w:space="0" w:color="auto"/>
            <w:bottom w:val="none" w:sz="0" w:space="0" w:color="auto"/>
            <w:right w:val="none" w:sz="0" w:space="0" w:color="auto"/>
          </w:divBdr>
        </w:div>
        <w:div w:id="1770662454">
          <w:marLeft w:val="0"/>
          <w:marRight w:val="0"/>
          <w:marTop w:val="0"/>
          <w:marBottom w:val="0"/>
          <w:divBdr>
            <w:top w:val="none" w:sz="0" w:space="0" w:color="auto"/>
            <w:left w:val="none" w:sz="0" w:space="0" w:color="auto"/>
            <w:bottom w:val="none" w:sz="0" w:space="0" w:color="auto"/>
            <w:right w:val="none" w:sz="0" w:space="0" w:color="auto"/>
          </w:divBdr>
        </w:div>
        <w:div w:id="2060668291">
          <w:marLeft w:val="0"/>
          <w:marRight w:val="0"/>
          <w:marTop w:val="0"/>
          <w:marBottom w:val="0"/>
          <w:divBdr>
            <w:top w:val="none" w:sz="0" w:space="0" w:color="auto"/>
            <w:left w:val="none" w:sz="0" w:space="0" w:color="auto"/>
            <w:bottom w:val="none" w:sz="0" w:space="0" w:color="auto"/>
            <w:right w:val="none" w:sz="0" w:space="0" w:color="auto"/>
          </w:divBdr>
        </w:div>
      </w:divsChild>
    </w:div>
    <w:div w:id="2090731689">
      <w:bodyDiv w:val="1"/>
      <w:marLeft w:val="0"/>
      <w:marRight w:val="0"/>
      <w:marTop w:val="0"/>
      <w:marBottom w:val="0"/>
      <w:divBdr>
        <w:top w:val="none" w:sz="0" w:space="0" w:color="auto"/>
        <w:left w:val="none" w:sz="0" w:space="0" w:color="auto"/>
        <w:bottom w:val="none" w:sz="0" w:space="0" w:color="auto"/>
        <w:right w:val="none" w:sz="0" w:space="0" w:color="auto"/>
      </w:divBdr>
      <w:divsChild>
        <w:div w:id="1359115318">
          <w:marLeft w:val="0"/>
          <w:marRight w:val="0"/>
          <w:marTop w:val="0"/>
          <w:marBottom w:val="0"/>
          <w:divBdr>
            <w:top w:val="none" w:sz="0" w:space="0" w:color="auto"/>
            <w:left w:val="none" w:sz="0" w:space="0" w:color="auto"/>
            <w:bottom w:val="none" w:sz="0" w:space="0" w:color="auto"/>
            <w:right w:val="none" w:sz="0" w:space="0" w:color="auto"/>
          </w:divBdr>
        </w:div>
        <w:div w:id="1589189991">
          <w:marLeft w:val="0"/>
          <w:marRight w:val="0"/>
          <w:marTop w:val="0"/>
          <w:marBottom w:val="0"/>
          <w:divBdr>
            <w:top w:val="none" w:sz="0" w:space="0" w:color="auto"/>
            <w:left w:val="none" w:sz="0" w:space="0" w:color="auto"/>
            <w:bottom w:val="none" w:sz="0" w:space="0" w:color="auto"/>
            <w:right w:val="none" w:sz="0" w:space="0" w:color="auto"/>
          </w:divBdr>
        </w:div>
      </w:divsChild>
    </w:div>
    <w:div w:id="2110737364">
      <w:bodyDiv w:val="1"/>
      <w:marLeft w:val="40"/>
      <w:marRight w:val="0"/>
      <w:marTop w:val="40"/>
      <w:marBottom w:val="0"/>
      <w:divBdr>
        <w:top w:val="none" w:sz="0" w:space="0" w:color="auto"/>
        <w:left w:val="none" w:sz="0" w:space="0" w:color="auto"/>
        <w:bottom w:val="none" w:sz="0" w:space="0" w:color="auto"/>
        <w:right w:val="none" w:sz="0" w:space="0" w:color="auto"/>
      </w:divBdr>
      <w:divsChild>
        <w:div w:id="148443751">
          <w:marLeft w:val="0"/>
          <w:marRight w:val="0"/>
          <w:marTop w:val="0"/>
          <w:marBottom w:val="0"/>
          <w:divBdr>
            <w:top w:val="none" w:sz="0" w:space="0" w:color="auto"/>
            <w:left w:val="none" w:sz="0" w:space="0" w:color="auto"/>
            <w:bottom w:val="none" w:sz="0" w:space="0" w:color="auto"/>
            <w:right w:val="none" w:sz="0" w:space="0" w:color="auto"/>
          </w:divBdr>
        </w:div>
        <w:div w:id="639455841">
          <w:marLeft w:val="0"/>
          <w:marRight w:val="0"/>
          <w:marTop w:val="0"/>
          <w:marBottom w:val="0"/>
          <w:divBdr>
            <w:top w:val="none" w:sz="0" w:space="0" w:color="auto"/>
            <w:left w:val="none" w:sz="0" w:space="0" w:color="auto"/>
            <w:bottom w:val="none" w:sz="0" w:space="0" w:color="auto"/>
            <w:right w:val="none" w:sz="0" w:space="0" w:color="auto"/>
          </w:divBdr>
        </w:div>
        <w:div w:id="1250313878">
          <w:marLeft w:val="0"/>
          <w:marRight w:val="0"/>
          <w:marTop w:val="0"/>
          <w:marBottom w:val="0"/>
          <w:divBdr>
            <w:top w:val="none" w:sz="0" w:space="0" w:color="auto"/>
            <w:left w:val="none" w:sz="0" w:space="0" w:color="auto"/>
            <w:bottom w:val="none" w:sz="0" w:space="0" w:color="auto"/>
            <w:right w:val="none" w:sz="0" w:space="0" w:color="auto"/>
          </w:divBdr>
        </w:div>
        <w:div w:id="1369525711">
          <w:marLeft w:val="0"/>
          <w:marRight w:val="0"/>
          <w:marTop w:val="0"/>
          <w:marBottom w:val="0"/>
          <w:divBdr>
            <w:top w:val="none" w:sz="0" w:space="0" w:color="auto"/>
            <w:left w:val="none" w:sz="0" w:space="0" w:color="auto"/>
            <w:bottom w:val="none" w:sz="0" w:space="0" w:color="auto"/>
            <w:right w:val="none" w:sz="0" w:space="0" w:color="auto"/>
          </w:divBdr>
        </w:div>
        <w:div w:id="1952589650">
          <w:marLeft w:val="0"/>
          <w:marRight w:val="0"/>
          <w:marTop w:val="0"/>
          <w:marBottom w:val="0"/>
          <w:divBdr>
            <w:top w:val="none" w:sz="0" w:space="0" w:color="auto"/>
            <w:left w:val="none" w:sz="0" w:space="0" w:color="auto"/>
            <w:bottom w:val="none" w:sz="0" w:space="0" w:color="auto"/>
            <w:right w:val="none" w:sz="0" w:space="0" w:color="auto"/>
          </w:divBdr>
        </w:div>
        <w:div w:id="2024550038">
          <w:marLeft w:val="0"/>
          <w:marRight w:val="0"/>
          <w:marTop w:val="0"/>
          <w:marBottom w:val="0"/>
          <w:divBdr>
            <w:top w:val="none" w:sz="0" w:space="0" w:color="auto"/>
            <w:left w:val="none" w:sz="0" w:space="0" w:color="auto"/>
            <w:bottom w:val="none" w:sz="0" w:space="0" w:color="auto"/>
            <w:right w:val="none" w:sz="0" w:space="0" w:color="auto"/>
          </w:divBdr>
        </w:div>
        <w:div w:id="2027822679">
          <w:marLeft w:val="0"/>
          <w:marRight w:val="0"/>
          <w:marTop w:val="0"/>
          <w:marBottom w:val="0"/>
          <w:divBdr>
            <w:top w:val="none" w:sz="0" w:space="0" w:color="auto"/>
            <w:left w:val="none" w:sz="0" w:space="0" w:color="auto"/>
            <w:bottom w:val="none" w:sz="0" w:space="0" w:color="auto"/>
            <w:right w:val="none" w:sz="0" w:space="0" w:color="auto"/>
          </w:divBdr>
        </w:div>
      </w:divsChild>
    </w:div>
    <w:div w:id="214087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dnr.state.wi.us" TargetMode="External"/><Relationship Id="rId42" Type="http://schemas.openxmlformats.org/officeDocument/2006/relationships/image" Target="http://cdn.merrimentdesign.com/images/diy-or-buy-how-to-make-a-garden-mosaic-stepping-stone-or-where-to-buy-if-your-plate-is-full_6.jpg" TargetMode="External"/><Relationship Id="rId7" Type="http://schemas.openxmlformats.org/officeDocument/2006/relationships/footnotes" Target="footnotes.xml"/><Relationship Id="rId12" Type="http://schemas.openxmlformats.org/officeDocument/2006/relationships/image" Target="http://www.theoutdoorparent.com/wp-content/uploads/2009/09/fall-leaf.jpg" TargetMode="External"/><Relationship Id="rId17" Type="http://schemas.openxmlformats.org/officeDocument/2006/relationships/hyperlink" Target="mailto:asmith@lakeholcombe.k12.wi.us" TargetMode="External"/><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https://s-media-cache-ak0.pinimg.com/236x/e7/0d/7e/e70d7e9ea57e24b503b07a602a737b30.jpg" TargetMode="External"/><Relationship Id="rId2" Type="http://schemas.openxmlformats.org/officeDocument/2006/relationships/numbering" Target="numbering.xml"/><Relationship Id="rId16" Type="http://schemas.openxmlformats.org/officeDocument/2006/relationships/hyperlink" Target="mailto:asmith@cornell.k12.wi.us" TargetMode="External"/><Relationship Id="rId20" Type="http://schemas.openxmlformats.org/officeDocument/2006/relationships/image" Target="media/image10.png"/><Relationship Id="rId29" Type="http://schemas.openxmlformats.org/officeDocument/2006/relationships/image" Target="http://rlv.zcache.com/happy_baby_cartoon_cut_out-rcec2cebc795148b2809a5bd7d624eb65_x7sa6_8byvr_512.jpg"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hyperlink" Target="http://www.cornellwi.com/Resources" TargetMode="External"/><Relationship Id="rId37" Type="http://schemas.openxmlformats.org/officeDocument/2006/relationships/image" Target="media/image20.jpeg"/><Relationship Id="rId40" Type="http://schemas.openxmlformats.org/officeDocument/2006/relationships/image" Target="http://www.readingpl.org/wp-content/uploads/2013/08/KidsDancing_Fotolia_29975743-e1380155677427-630x200.jpg"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http://4.bp.blogspot.com/_Q6xU3-TEKs8/SllRdIhwdBI/AAAAAAAACMA/U-MsDeN2U3w/s400/62+Waterfall.JPG" TargetMode="External"/><Relationship Id="rId28" Type="http://schemas.openxmlformats.org/officeDocument/2006/relationships/image" Target="media/image16.jpeg"/><Relationship Id="rId36" Type="http://schemas.openxmlformats.org/officeDocument/2006/relationships/image" Target="http://images.paraorkut.com/img/pics/images/s/scarecrow-3713.gif" TargetMode="External"/><Relationship Id="rId10" Type="http://schemas.openxmlformats.org/officeDocument/2006/relationships/image" Target="http://www.mishawakacity.com/sites/default/files/images/autumn-leaf.png" TargetMode="External"/><Relationship Id="rId19" Type="http://schemas.openxmlformats.org/officeDocument/2006/relationships/image" Target="http://www.snowmobile.com/images/content/1positions.jpg" TargetMode="External"/><Relationship Id="rId31" Type="http://schemas.openxmlformats.org/officeDocument/2006/relationships/image" Target="http://www.cornellwi.com/_/rsrc/1400770253953/stackerstomp/logo.jpg?height=254&amp;width=320"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http://www.blueboxsports.com/bbs/wp-content/uploads/2013/07/fall-session.jpeg" TargetMode="External"/><Relationship Id="rId22" Type="http://schemas.openxmlformats.org/officeDocument/2006/relationships/image" Target="media/image12.jpeg"/><Relationship Id="rId27" Type="http://schemas.openxmlformats.org/officeDocument/2006/relationships/image" Target="http://www.dodsonpto.com/uploads/1/9/3/7/19373741/7132589_orig.jpg" TargetMode="External"/><Relationship Id="rId30" Type="http://schemas.openxmlformats.org/officeDocument/2006/relationships/image" Target="media/image17.jpeg"/><Relationship Id="rId35" Type="http://schemas.openxmlformats.org/officeDocument/2006/relationships/image" Target="media/image19.gif"/><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51F23-740F-4C65-B881-FF2657DDC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28D725EC</Template>
  <TotalTime>38</TotalTime>
  <Pages>7</Pages>
  <Words>2122</Words>
  <Characters>12111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Weight training is a great way to improve  strength and cardiovascular fitness</vt:lpstr>
    </vt:vector>
  </TitlesOfParts>
  <Company>Cornell Public School</Company>
  <LinksUpToDate>false</LinksUpToDate>
  <CharactersWithSpaces>14205</CharactersWithSpaces>
  <SharedDoc>false</SharedDoc>
  <HLinks>
    <vt:vector size="168" baseType="variant">
      <vt:variant>
        <vt:i4>3145785</vt:i4>
      </vt:variant>
      <vt:variant>
        <vt:i4>3</vt:i4>
      </vt:variant>
      <vt:variant>
        <vt:i4>0</vt:i4>
      </vt:variant>
      <vt:variant>
        <vt:i4>5</vt:i4>
      </vt:variant>
      <vt:variant>
        <vt:lpwstr>http://www.cornellwi.com/Resources</vt:lpwstr>
      </vt:variant>
      <vt:variant>
        <vt:lpwstr/>
      </vt:variant>
      <vt:variant>
        <vt:i4>1703968</vt:i4>
      </vt:variant>
      <vt:variant>
        <vt:i4>0</vt:i4>
      </vt:variant>
      <vt:variant>
        <vt:i4>0</vt:i4>
      </vt:variant>
      <vt:variant>
        <vt:i4>5</vt:i4>
      </vt:variant>
      <vt:variant>
        <vt:lpwstr>mailto:asmith@cornell.k12.wi.us</vt:lpwstr>
      </vt:variant>
      <vt:variant>
        <vt:lpwstr/>
      </vt:variant>
      <vt:variant>
        <vt:i4>1835100</vt:i4>
      </vt:variant>
      <vt:variant>
        <vt:i4>-1</vt:i4>
      </vt:variant>
      <vt:variant>
        <vt:i4>2410</vt:i4>
      </vt:variant>
      <vt:variant>
        <vt:i4>1</vt:i4>
      </vt:variant>
      <vt:variant>
        <vt:lpwstr>http://www.theoutdoorparent.com/wp-content/uploads/2009/09/fall-leaf.jpg</vt:lpwstr>
      </vt:variant>
      <vt:variant>
        <vt:lpwstr/>
      </vt:variant>
      <vt:variant>
        <vt:i4>2424876</vt:i4>
      </vt:variant>
      <vt:variant>
        <vt:i4>-1</vt:i4>
      </vt:variant>
      <vt:variant>
        <vt:i4>2411</vt:i4>
      </vt:variant>
      <vt:variant>
        <vt:i4>1</vt:i4>
      </vt:variant>
      <vt:variant>
        <vt:lpwstr>http://www.mishawakacity.com/sites/default/files/images/autumn-leaf.png</vt:lpwstr>
      </vt:variant>
      <vt:variant>
        <vt:lpwstr/>
      </vt:variant>
      <vt:variant>
        <vt:i4>1835100</vt:i4>
      </vt:variant>
      <vt:variant>
        <vt:i4>-1</vt:i4>
      </vt:variant>
      <vt:variant>
        <vt:i4>2416</vt:i4>
      </vt:variant>
      <vt:variant>
        <vt:i4>1</vt:i4>
      </vt:variant>
      <vt:variant>
        <vt:lpwstr>http://www.theoutdoorparent.com/wp-content/uploads/2009/09/fall-leaf.jpg</vt:lpwstr>
      </vt:variant>
      <vt:variant>
        <vt:lpwstr/>
      </vt:variant>
      <vt:variant>
        <vt:i4>1835100</vt:i4>
      </vt:variant>
      <vt:variant>
        <vt:i4>-1</vt:i4>
      </vt:variant>
      <vt:variant>
        <vt:i4>2420</vt:i4>
      </vt:variant>
      <vt:variant>
        <vt:i4>1</vt:i4>
      </vt:variant>
      <vt:variant>
        <vt:lpwstr>http://www.theoutdoorparent.com/wp-content/uploads/2009/09/fall-leaf.jpg</vt:lpwstr>
      </vt:variant>
      <vt:variant>
        <vt:lpwstr/>
      </vt:variant>
      <vt:variant>
        <vt:i4>1835100</vt:i4>
      </vt:variant>
      <vt:variant>
        <vt:i4>-1</vt:i4>
      </vt:variant>
      <vt:variant>
        <vt:i4>2421</vt:i4>
      </vt:variant>
      <vt:variant>
        <vt:i4>1</vt:i4>
      </vt:variant>
      <vt:variant>
        <vt:lpwstr>http://www.theoutdoorparent.com/wp-content/uploads/2009/09/fall-leaf.jpg</vt:lpwstr>
      </vt:variant>
      <vt:variant>
        <vt:lpwstr/>
      </vt:variant>
      <vt:variant>
        <vt:i4>1835100</vt:i4>
      </vt:variant>
      <vt:variant>
        <vt:i4>-1</vt:i4>
      </vt:variant>
      <vt:variant>
        <vt:i4>2422</vt:i4>
      </vt:variant>
      <vt:variant>
        <vt:i4>1</vt:i4>
      </vt:variant>
      <vt:variant>
        <vt:lpwstr>http://www.theoutdoorparent.com/wp-content/uploads/2009/09/fall-leaf.jpg</vt:lpwstr>
      </vt:variant>
      <vt:variant>
        <vt:lpwstr/>
      </vt:variant>
      <vt:variant>
        <vt:i4>1835100</vt:i4>
      </vt:variant>
      <vt:variant>
        <vt:i4>-1</vt:i4>
      </vt:variant>
      <vt:variant>
        <vt:i4>2423</vt:i4>
      </vt:variant>
      <vt:variant>
        <vt:i4>1</vt:i4>
      </vt:variant>
      <vt:variant>
        <vt:lpwstr>http://www.theoutdoorparent.com/wp-content/uploads/2009/09/fall-leaf.jpg</vt:lpwstr>
      </vt:variant>
      <vt:variant>
        <vt:lpwstr/>
      </vt:variant>
      <vt:variant>
        <vt:i4>327681</vt:i4>
      </vt:variant>
      <vt:variant>
        <vt:i4>-1</vt:i4>
      </vt:variant>
      <vt:variant>
        <vt:i4>2448</vt:i4>
      </vt:variant>
      <vt:variant>
        <vt:i4>1</vt:i4>
      </vt:variant>
      <vt:variant>
        <vt:lpwstr>http://www.blueboxsports.com/bbs/wp-content/uploads/2013/07/fall-session.jpeg</vt:lpwstr>
      </vt:variant>
      <vt:variant>
        <vt:lpwstr/>
      </vt:variant>
      <vt:variant>
        <vt:i4>327681</vt:i4>
      </vt:variant>
      <vt:variant>
        <vt:i4>-1</vt:i4>
      </vt:variant>
      <vt:variant>
        <vt:i4>2449</vt:i4>
      </vt:variant>
      <vt:variant>
        <vt:i4>1</vt:i4>
      </vt:variant>
      <vt:variant>
        <vt:lpwstr>http://www.blueboxsports.com/bbs/wp-content/uploads/2013/07/fall-session.jpeg</vt:lpwstr>
      </vt:variant>
      <vt:variant>
        <vt:lpwstr/>
      </vt:variant>
      <vt:variant>
        <vt:i4>3407982</vt:i4>
      </vt:variant>
      <vt:variant>
        <vt:i4>-1</vt:i4>
      </vt:variant>
      <vt:variant>
        <vt:i4>2483</vt:i4>
      </vt:variant>
      <vt:variant>
        <vt:i4>1</vt:i4>
      </vt:variant>
      <vt:variant>
        <vt:lpwstr>http://blog.tcgardens.com/wp-content/uploads/2012/11/Winter-Porch-Pot-2012-C-Small.jpg</vt:lpwstr>
      </vt:variant>
      <vt:variant>
        <vt:lpwstr/>
      </vt:variant>
      <vt:variant>
        <vt:i4>7340103</vt:i4>
      </vt:variant>
      <vt:variant>
        <vt:i4>-1</vt:i4>
      </vt:variant>
      <vt:variant>
        <vt:i4>2502</vt:i4>
      </vt:variant>
      <vt:variant>
        <vt:i4>1</vt:i4>
      </vt:variant>
      <vt:variant>
        <vt:lpwstr>http://www.cornellwi.com/_/rsrc/1400770253953/stackerstomp/logo.jpg?height=254&amp;width=320</vt:lpwstr>
      </vt:variant>
      <vt:variant>
        <vt:lpwstr/>
      </vt:variant>
      <vt:variant>
        <vt:i4>5832716</vt:i4>
      </vt:variant>
      <vt:variant>
        <vt:i4>-1</vt:i4>
      </vt:variant>
      <vt:variant>
        <vt:i4>2526</vt:i4>
      </vt:variant>
      <vt:variant>
        <vt:i4>1</vt:i4>
      </vt:variant>
      <vt:variant>
        <vt:lpwstr>http://2.bp.blogspot.com/_aBqGLao-bXs/TAv7RQtD_zI/AAAAAAAABEk/Qw69jR8s738/s1600/wind+chime+002.JPG</vt:lpwstr>
      </vt:variant>
      <vt:variant>
        <vt:lpwstr/>
      </vt:variant>
      <vt:variant>
        <vt:i4>786491</vt:i4>
      </vt:variant>
      <vt:variant>
        <vt:i4>-1</vt:i4>
      </vt:variant>
      <vt:variant>
        <vt:i4>2528</vt:i4>
      </vt:variant>
      <vt:variant>
        <vt:i4>1</vt:i4>
      </vt:variant>
      <vt:variant>
        <vt:lpwstr>http://rlv.zcache.com/happy_baby_cartoon_cut_out-rcec2cebc795148b2809a5bd7d624eb65_x7sa6_8byvr_512.jpg</vt:lpwstr>
      </vt:variant>
      <vt:variant>
        <vt:lpwstr/>
      </vt:variant>
      <vt:variant>
        <vt:i4>3211325</vt:i4>
      </vt:variant>
      <vt:variant>
        <vt:i4>-1</vt:i4>
      </vt:variant>
      <vt:variant>
        <vt:i4>2529</vt:i4>
      </vt:variant>
      <vt:variant>
        <vt:i4>1</vt:i4>
      </vt:variant>
      <vt:variant>
        <vt:lpwstr>http://www.snowmobile.com/images/content/1positions.jpg</vt:lpwstr>
      </vt:variant>
      <vt:variant>
        <vt:lpwstr/>
      </vt:variant>
      <vt:variant>
        <vt:i4>6553645</vt:i4>
      </vt:variant>
      <vt:variant>
        <vt:i4>-1</vt:i4>
      </vt:variant>
      <vt:variant>
        <vt:i4>2533</vt:i4>
      </vt:variant>
      <vt:variant>
        <vt:i4>1</vt:i4>
      </vt:variant>
      <vt:variant>
        <vt:lpwstr>https://fbcdn-sphotos-c-a.akamaihd.net/hphotos-ak-xpa1/v/t1.0-9/10690051_1481257498796924_1357406776668735809_n.jpg?oh=4b911e327307047aa47eec17ec107657&amp;oe=5495C7DA&amp;__gda__=1422873776_be703b82743dd4defd198f9277bd244c</vt:lpwstr>
      </vt:variant>
      <vt:variant>
        <vt:lpwstr/>
      </vt:variant>
      <vt:variant>
        <vt:i4>5046387</vt:i4>
      </vt:variant>
      <vt:variant>
        <vt:i4>-1</vt:i4>
      </vt:variant>
      <vt:variant>
        <vt:i4>2539</vt:i4>
      </vt:variant>
      <vt:variant>
        <vt:i4>1</vt:i4>
      </vt:variant>
      <vt:variant>
        <vt:lpwstr>http://cdn.merrimentdesign.com/images/diy-or-buy-how-to-make-a-garden-mosaic-stepping-stone-or-where-to-buy-if-your-plate-is-full_6.jpg</vt:lpwstr>
      </vt:variant>
      <vt:variant>
        <vt:lpwstr/>
      </vt:variant>
      <vt:variant>
        <vt:i4>1966102</vt:i4>
      </vt:variant>
      <vt:variant>
        <vt:i4>-1</vt:i4>
      </vt:variant>
      <vt:variant>
        <vt:i4>2540</vt:i4>
      </vt:variant>
      <vt:variant>
        <vt:i4>1</vt:i4>
      </vt:variant>
      <vt:variant>
        <vt:lpwstr>http://media-cache-ec0.pinimg.com/736x/f1/b8/12/f1b812723d6fa04da32b2b136265f5d4.jpg</vt:lpwstr>
      </vt:variant>
      <vt:variant>
        <vt:lpwstr/>
      </vt:variant>
      <vt:variant>
        <vt:i4>1376281</vt:i4>
      </vt:variant>
      <vt:variant>
        <vt:i4>-1</vt:i4>
      </vt:variant>
      <vt:variant>
        <vt:i4>2541</vt:i4>
      </vt:variant>
      <vt:variant>
        <vt:i4>1</vt:i4>
      </vt:variant>
      <vt:variant>
        <vt:lpwstr>http://www.2life.io/wp/wp-content/uploads/2013/08/8ParentingScenarios-768x512.jpg</vt:lpwstr>
      </vt:variant>
      <vt:variant>
        <vt:lpwstr/>
      </vt:variant>
      <vt:variant>
        <vt:i4>131158</vt:i4>
      </vt:variant>
      <vt:variant>
        <vt:i4>-1</vt:i4>
      </vt:variant>
      <vt:variant>
        <vt:i4>2542</vt:i4>
      </vt:variant>
      <vt:variant>
        <vt:i4>1</vt:i4>
      </vt:variant>
      <vt:variant>
        <vt:lpwstr>http://cityofsparks.us/sites/default/files/assets/images/general/us-passport.jpg</vt:lpwstr>
      </vt:variant>
      <vt:variant>
        <vt:lpwstr/>
      </vt:variant>
      <vt:variant>
        <vt:i4>262196</vt:i4>
      </vt:variant>
      <vt:variant>
        <vt:i4>-1</vt:i4>
      </vt:variant>
      <vt:variant>
        <vt:i4>2549</vt:i4>
      </vt:variant>
      <vt:variant>
        <vt:i4>1</vt:i4>
      </vt:variant>
      <vt:variant>
        <vt:lpwstr>http://www.dodsonpto.com/uploads/1/9/3/7/19373741/7132589_orig.jpg</vt:lpwstr>
      </vt:variant>
      <vt:variant>
        <vt:lpwstr/>
      </vt:variant>
      <vt:variant>
        <vt:i4>589937</vt:i4>
      </vt:variant>
      <vt:variant>
        <vt:i4>-1</vt:i4>
      </vt:variant>
      <vt:variant>
        <vt:i4>2550</vt:i4>
      </vt:variant>
      <vt:variant>
        <vt:i4>1</vt:i4>
      </vt:variant>
      <vt:variant>
        <vt:lpwstr>http://4.bp.blogspot.com/_Q6xU3-TEKs8/SllRdIhwdBI/AAAAAAAACMA/U-MsDeN2U3w/s400/62+Waterfall.JPG</vt:lpwstr>
      </vt:variant>
      <vt:variant>
        <vt:lpwstr/>
      </vt:variant>
      <vt:variant>
        <vt:i4>1310828</vt:i4>
      </vt:variant>
      <vt:variant>
        <vt:i4>-1</vt:i4>
      </vt:variant>
      <vt:variant>
        <vt:i4>2551</vt:i4>
      </vt:variant>
      <vt:variant>
        <vt:i4>1</vt:i4>
      </vt:variant>
      <vt:variant>
        <vt:lpwstr>http://www.southsoundnie.com/_img/subjects/math.jpg</vt:lpwstr>
      </vt:variant>
      <vt:variant>
        <vt:lpwstr/>
      </vt:variant>
      <vt:variant>
        <vt:i4>3997813</vt:i4>
      </vt:variant>
      <vt:variant>
        <vt:i4>-1</vt:i4>
      </vt:variant>
      <vt:variant>
        <vt:i4>2552</vt:i4>
      </vt:variant>
      <vt:variant>
        <vt:i4>1</vt:i4>
      </vt:variant>
      <vt:variant>
        <vt:lpwstr>http://vector.me/files/images/1/2/123764/school_bus_outline_clip_art.jpg</vt:lpwstr>
      </vt:variant>
      <vt:variant>
        <vt:lpwstr/>
      </vt:variant>
      <vt:variant>
        <vt:i4>7798899</vt:i4>
      </vt:variant>
      <vt:variant>
        <vt:i4>-1</vt:i4>
      </vt:variant>
      <vt:variant>
        <vt:i4>2559</vt:i4>
      </vt:variant>
      <vt:variant>
        <vt:i4>1</vt:i4>
      </vt:variant>
      <vt:variant>
        <vt:lpwstr>http://plymouthplayhouse.com/wp-content/uploads/2014/08/Picture-13.png</vt:lpwstr>
      </vt:variant>
      <vt:variant>
        <vt:lpwstr/>
      </vt:variant>
      <vt:variant>
        <vt:i4>196620</vt:i4>
      </vt:variant>
      <vt:variant>
        <vt:i4>-1</vt:i4>
      </vt:variant>
      <vt:variant>
        <vt:i4>2561</vt:i4>
      </vt:variant>
      <vt:variant>
        <vt:i4>1</vt:i4>
      </vt:variant>
      <vt:variant>
        <vt:lpwstr>http://2.bp.blogspot.com/_SGbgrIH4uso/TLSHwb4UysI/AAAAAAAAADU/p_C9JLPsSi8/s400/slumped+bottle.jpg</vt:lpwstr>
      </vt:variant>
      <vt:variant>
        <vt:lpwstr/>
      </vt:variant>
      <vt:variant>
        <vt:i4>2359413</vt:i4>
      </vt:variant>
      <vt:variant>
        <vt:i4>-1</vt:i4>
      </vt:variant>
      <vt:variant>
        <vt:i4>2563</vt:i4>
      </vt:variant>
      <vt:variant>
        <vt:i4>1</vt:i4>
      </vt:variant>
      <vt:variant>
        <vt:lpwstr>http://www.argylefibermill.com/images/classes/holiday_gift_basket.jpg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Weight training is a great way to improve  strength and cardiovascular fitness</dc:title>
  <dc:creator>user</dc:creator>
  <cp:lastModifiedBy>foo</cp:lastModifiedBy>
  <cp:revision>13</cp:revision>
  <cp:lastPrinted>2014-09-19T15:30:00Z</cp:lastPrinted>
  <dcterms:created xsi:type="dcterms:W3CDTF">2015-09-16T15:03:00Z</dcterms:created>
  <dcterms:modified xsi:type="dcterms:W3CDTF">2015-09-17T17:49:00Z</dcterms:modified>
</cp:coreProperties>
</file>